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4F1BC" w14:textId="77777777" w:rsidR="0023295B" w:rsidRPr="00095675" w:rsidRDefault="0023295B" w:rsidP="0023295B">
      <w:pPr>
        <w:pStyle w:val="Heading1"/>
        <w:rPr>
          <w:rFonts w:ascii="Galano Grotesque ExtraBold" w:hAnsi="Galano Grotesque ExtraBold"/>
          <w:color w:val="auto"/>
        </w:rPr>
      </w:pPr>
      <w:r w:rsidRPr="00095675">
        <w:rPr>
          <w:rFonts w:ascii="Galano Grotesque ExtraBold" w:hAnsi="Galano Grotesque ExtraBold"/>
          <w:color w:val="auto"/>
        </w:rPr>
        <w:t>Advisory Committees and Reference Groups application form</w:t>
      </w:r>
    </w:p>
    <w:p w14:paraId="3AF4D4B0" w14:textId="77777777" w:rsidR="0023295B" w:rsidRDefault="0023295B" w:rsidP="0023295B">
      <w:pPr>
        <w:rPr>
          <w:rFonts w:ascii="Nunito Sans Light" w:hAnsi="Nunito Sans Light"/>
        </w:rPr>
      </w:pPr>
      <w:r w:rsidRPr="0023295B">
        <w:rPr>
          <w:rFonts w:ascii="Nunito Sans Light" w:hAnsi="Nunito Sans Light"/>
        </w:rPr>
        <w:t xml:space="preserve">Council’s Advisory Committees and Reference Groups provide advice to Council on their specific area of expertise and experiences, playing an important role in Council’s decision-making. </w:t>
      </w:r>
    </w:p>
    <w:p w14:paraId="19AE4358" w14:textId="77777777" w:rsidR="0023295B" w:rsidRPr="0023295B" w:rsidRDefault="0023295B" w:rsidP="0023295B">
      <w:pPr>
        <w:rPr>
          <w:rFonts w:ascii="Nunito Sans Light" w:hAnsi="Nunito Sans Light"/>
        </w:rPr>
      </w:pPr>
    </w:p>
    <w:p w14:paraId="5D902666" w14:textId="4183EA88" w:rsidR="0023295B" w:rsidRPr="0023295B" w:rsidRDefault="0023295B" w:rsidP="0023295B">
      <w:pPr>
        <w:rPr>
          <w:rFonts w:ascii="Nunito Sans Light" w:hAnsi="Nunito Sans Light"/>
        </w:rPr>
      </w:pPr>
      <w:r w:rsidRPr="0023295B">
        <w:rPr>
          <w:rFonts w:ascii="Nunito Sans Light" w:hAnsi="Nunito Sans Light"/>
        </w:rPr>
        <w:t xml:space="preserve">The specific role of each Advisory Committee and the Reference Groups we are recruiting for are summarised </w:t>
      </w:r>
      <w:r>
        <w:rPr>
          <w:rFonts w:ascii="Nunito Sans Light" w:hAnsi="Nunito Sans Light"/>
        </w:rPr>
        <w:t>in the attached Terms of Reference</w:t>
      </w:r>
      <w:r w:rsidRPr="0023295B">
        <w:rPr>
          <w:rFonts w:ascii="Nunito Sans Light" w:hAnsi="Nunito Sans Light"/>
        </w:rPr>
        <w:t>.</w:t>
      </w:r>
    </w:p>
    <w:p w14:paraId="48FBA22A" w14:textId="77777777" w:rsidR="0023295B" w:rsidRDefault="0023295B" w:rsidP="0023295B">
      <w:pPr>
        <w:rPr>
          <w:rFonts w:ascii="Nunito Sans Light" w:hAnsi="Nunito Sans Light"/>
        </w:rPr>
      </w:pPr>
    </w:p>
    <w:p w14:paraId="2CB4B622" w14:textId="77777777" w:rsidR="0023295B" w:rsidRDefault="0023295B" w:rsidP="00423A3D">
      <w:pPr>
        <w:rPr>
          <w:rFonts w:ascii="Nunito Sans Light" w:hAnsi="Nunito Sans Light"/>
        </w:rPr>
      </w:pPr>
      <w:r>
        <w:rPr>
          <w:rFonts w:ascii="Nunito Sans Light" w:hAnsi="Nunito Sans Light"/>
        </w:rPr>
        <w:t>Please</w:t>
      </w:r>
      <w:r w:rsidRPr="00095675">
        <w:rPr>
          <w:rFonts w:ascii="Nunito Sans Light" w:hAnsi="Nunito Sans Light"/>
        </w:rPr>
        <w:t xml:space="preserve"> complete the application form</w:t>
      </w:r>
      <w:r>
        <w:rPr>
          <w:rFonts w:ascii="Nunito Sans Light" w:hAnsi="Nunito Sans Light"/>
        </w:rPr>
        <w:t xml:space="preserve"> and drop it into the submission box. Alternatively, you can complete the form online at Conversations Merri-bek by scanning the QR code.</w:t>
      </w:r>
    </w:p>
    <w:p w14:paraId="67D76434" w14:textId="77777777" w:rsidR="0023295B" w:rsidRDefault="0023295B" w:rsidP="00423A3D">
      <w:pPr>
        <w:rPr>
          <w:rFonts w:ascii="Nunito Sans Light" w:hAnsi="Nunito Sans Light"/>
        </w:rPr>
      </w:pPr>
    </w:p>
    <w:p w14:paraId="3024D3BB" w14:textId="114D11BC" w:rsidR="0023295B" w:rsidRDefault="0023295B" w:rsidP="00423A3D">
      <w:pPr>
        <w:rPr>
          <w:rFonts w:ascii="Nunito Sans Light" w:hAnsi="Nunito Sans Light"/>
        </w:rPr>
      </w:pPr>
      <w:r>
        <w:rPr>
          <w:noProof/>
        </w:rPr>
        <w:drawing>
          <wp:inline distT="0" distB="0" distL="0" distR="0" wp14:anchorId="54AE2187" wp14:editId="374915C7">
            <wp:extent cx="1257300" cy="1271500"/>
            <wp:effectExtent l="0" t="0" r="0" b="5080"/>
            <wp:docPr id="127012276"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12276" name="Picture 1" descr="A qr code on a white background&#10;&#10;AI-generated content may be incorrect."/>
                    <pic:cNvPicPr/>
                  </pic:nvPicPr>
                  <pic:blipFill>
                    <a:blip r:embed="rId11"/>
                    <a:stretch>
                      <a:fillRect/>
                    </a:stretch>
                  </pic:blipFill>
                  <pic:spPr>
                    <a:xfrm>
                      <a:off x="0" y="0"/>
                      <a:ext cx="1274365" cy="1288758"/>
                    </a:xfrm>
                    <a:prstGeom prst="rect">
                      <a:avLst/>
                    </a:prstGeom>
                  </pic:spPr>
                </pic:pic>
              </a:graphicData>
            </a:graphic>
          </wp:inline>
        </w:drawing>
      </w:r>
    </w:p>
    <w:p w14:paraId="6F813D21" w14:textId="77777777" w:rsidR="0023295B" w:rsidRDefault="0023295B" w:rsidP="00423A3D">
      <w:pPr>
        <w:rPr>
          <w:rFonts w:ascii="Nunito Sans Light" w:hAnsi="Nunito Sans Light"/>
        </w:rPr>
      </w:pPr>
    </w:p>
    <w:p w14:paraId="4CDFD7EE" w14:textId="0810FA81" w:rsidR="0023295B" w:rsidRDefault="0023295B" w:rsidP="00423A3D">
      <w:pPr>
        <w:rPr>
          <w:rFonts w:ascii="Nunito Sans Light" w:hAnsi="Nunito Sans Light"/>
          <w:b/>
          <w:bCs/>
        </w:rPr>
      </w:pPr>
      <w:r>
        <w:rPr>
          <w:rFonts w:ascii="Nunito Sans Light" w:hAnsi="Nunito Sans Light"/>
        </w:rPr>
        <w:t xml:space="preserve">Applications close on </w:t>
      </w:r>
      <w:r w:rsidR="00F70E4D">
        <w:rPr>
          <w:rFonts w:ascii="Nunito Sans Light" w:hAnsi="Nunito Sans Light"/>
          <w:b/>
          <w:bCs/>
        </w:rPr>
        <w:t>Friday 5 Septemb</w:t>
      </w:r>
      <w:r w:rsidR="00175A41">
        <w:rPr>
          <w:rFonts w:ascii="Nunito Sans Light" w:hAnsi="Nunito Sans Light"/>
          <w:b/>
          <w:bCs/>
        </w:rPr>
        <w:t>er</w:t>
      </w:r>
      <w:r>
        <w:rPr>
          <w:rFonts w:ascii="Nunito Sans Light" w:hAnsi="Nunito Sans Light"/>
          <w:b/>
          <w:bCs/>
        </w:rPr>
        <w:t xml:space="preserve"> 2025.</w:t>
      </w:r>
    </w:p>
    <w:p w14:paraId="383802B6" w14:textId="77777777" w:rsidR="0023295B" w:rsidRDefault="0023295B" w:rsidP="00423A3D">
      <w:pPr>
        <w:rPr>
          <w:rFonts w:ascii="Nunito Sans Light" w:hAnsi="Nunito Sans Light"/>
          <w:b/>
          <w:bCs/>
        </w:rPr>
      </w:pPr>
    </w:p>
    <w:p w14:paraId="6B092EF8" w14:textId="7B8A469D" w:rsidR="0023295B" w:rsidRDefault="0023295B" w:rsidP="00423A3D">
      <w:pPr>
        <w:rPr>
          <w:rFonts w:ascii="Nunito Sans Light" w:hAnsi="Nunito Sans Light"/>
        </w:rPr>
      </w:pPr>
      <w:r w:rsidRPr="6EB9DBEA">
        <w:rPr>
          <w:rFonts w:ascii="Nunito Sans Light" w:hAnsi="Nunito Sans Light"/>
        </w:rPr>
        <w:t xml:space="preserve">If you need support completing this form, please contact </w:t>
      </w:r>
      <w:r w:rsidR="141C6C78" w:rsidRPr="6EB9DBEA">
        <w:rPr>
          <w:rFonts w:ascii="Nunito Sans Light" w:hAnsi="Nunito Sans Light"/>
        </w:rPr>
        <w:t>us</w:t>
      </w:r>
      <w:r w:rsidRPr="6EB9DBEA">
        <w:rPr>
          <w:rFonts w:ascii="Nunito Sans Light" w:hAnsi="Nunito Sans Light"/>
        </w:rPr>
        <w:t xml:space="preserve"> on 03 9240 1111.</w:t>
      </w:r>
    </w:p>
    <w:p w14:paraId="11E3B37F" w14:textId="77777777" w:rsidR="0023295B" w:rsidRDefault="0023295B" w:rsidP="00423A3D">
      <w:pPr>
        <w:rPr>
          <w:rFonts w:ascii="Nunito Sans Light" w:hAnsi="Nunito Sans Light"/>
        </w:rPr>
      </w:pPr>
    </w:p>
    <w:p w14:paraId="7C392126" w14:textId="221099CD" w:rsidR="0023295B" w:rsidRPr="0023295B" w:rsidRDefault="0023295B" w:rsidP="00423A3D">
      <w:pPr>
        <w:rPr>
          <w:rFonts w:ascii="Nunito Sans Light" w:hAnsi="Nunito Sans Light"/>
        </w:rPr>
        <w:sectPr w:rsidR="0023295B" w:rsidRPr="0023295B" w:rsidSect="00A8276A">
          <w:headerReference w:type="even" r:id="rId12"/>
          <w:headerReference w:type="default" r:id="rId13"/>
          <w:footerReference w:type="even" r:id="rId14"/>
          <w:footerReference w:type="default" r:id="rId15"/>
          <w:headerReference w:type="first" r:id="rId16"/>
          <w:footerReference w:type="first" r:id="rId17"/>
          <w:pgSz w:w="11900" w:h="16840"/>
          <w:pgMar w:top="3402" w:right="1134" w:bottom="3402" w:left="851" w:header="709" w:footer="709" w:gutter="0"/>
          <w:cols w:space="708"/>
          <w:titlePg/>
          <w:docGrid w:linePitch="360"/>
        </w:sectPr>
      </w:pPr>
    </w:p>
    <w:p w14:paraId="1CA00303" w14:textId="77777777" w:rsidR="0023295B" w:rsidRPr="00095675" w:rsidRDefault="0023295B" w:rsidP="0023295B">
      <w:pPr>
        <w:pStyle w:val="SmallText"/>
        <w:pBdr>
          <w:bottom w:val="single" w:sz="16" w:space="10" w:color="CECECE"/>
        </w:pBdr>
        <w:rPr>
          <w:rFonts w:ascii="Nunito Sans Light" w:hAnsi="Nunito Sans Light"/>
        </w:rPr>
      </w:pPr>
      <w:bookmarkStart w:id="0" w:name="_Hlk205899880"/>
    </w:p>
    <w:p w14:paraId="41A04D87" w14:textId="77777777" w:rsidR="0023295B" w:rsidRPr="00095675" w:rsidRDefault="0023295B" w:rsidP="0023295B">
      <w:pPr>
        <w:pStyle w:val="Heading2"/>
        <w:rPr>
          <w:rFonts w:ascii="Galano Grotesque ExtraBold" w:hAnsi="Galano Grotesque ExtraBold"/>
          <w:color w:val="auto"/>
        </w:rPr>
      </w:pPr>
      <w:r w:rsidRPr="00095675">
        <w:rPr>
          <w:rFonts w:ascii="Galano Grotesque ExtraBold" w:hAnsi="Galano Grotesque ExtraBold"/>
          <w:color w:val="auto"/>
        </w:rPr>
        <w:t>Advisory Committee and Reference Group information</w:t>
      </w:r>
    </w:p>
    <w:p w14:paraId="3DCAF9CD" w14:textId="77777777" w:rsidR="0023295B" w:rsidRPr="00095675" w:rsidRDefault="0023295B" w:rsidP="0023295B">
      <w:pPr>
        <w:pStyle w:val="SmallText"/>
        <w:pBdr>
          <w:bottom w:val="single" w:sz="16" w:space="10" w:color="CECECE"/>
        </w:pBdr>
        <w:rPr>
          <w:rFonts w:ascii="Nunito Sans Light" w:hAnsi="Nunito Sans Light"/>
        </w:rPr>
      </w:pPr>
    </w:p>
    <w:p w14:paraId="2EDE0B6F" w14:textId="77777777" w:rsidR="0023295B" w:rsidRPr="00095675" w:rsidRDefault="0023295B" w:rsidP="0023295B">
      <w:pPr>
        <w:pStyle w:val="SmallText"/>
        <w:rPr>
          <w:rFonts w:ascii="Nunito Sans Light" w:hAnsi="Nunito Sans Light"/>
        </w:rPr>
      </w:pPr>
    </w:p>
    <w:p w14:paraId="176972A0"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Do you identify, work or volunteer with one or more of the following priority groups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328F1B51" w14:textId="77777777">
        <w:trPr>
          <w:cantSplit/>
        </w:trPr>
        <w:tc>
          <w:tcPr>
            <w:tcW w:w="0" w:type="auto"/>
            <w:shd w:val="solid" w:color="CECECE" w:fill="auto"/>
            <w:tcMar>
              <w:top w:w="72" w:type="dxa"/>
              <w:left w:w="72" w:type="dxa"/>
              <w:bottom w:w="0" w:type="dxa"/>
              <w:right w:w="72" w:type="dxa"/>
            </w:tcMar>
          </w:tcPr>
          <w:p w14:paraId="435F1AAC" w14:textId="77777777" w:rsidR="0023295B" w:rsidRPr="00095675" w:rsidRDefault="0023295B">
            <w:pPr>
              <w:pStyle w:val="SupportingText"/>
              <w:rPr>
                <w:rFonts w:ascii="Nunito Sans Light" w:hAnsi="Nunito Sans Light"/>
              </w:rPr>
            </w:pPr>
            <w:r w:rsidRPr="00095675">
              <w:rPr>
                <w:rFonts w:ascii="Nunito Sans Light" w:hAnsi="Nunito Sans Light"/>
              </w:rPr>
              <w:t>Select all that apply</w:t>
            </w:r>
          </w:p>
        </w:tc>
      </w:tr>
      <w:tr w:rsidR="0023295B" w:rsidRPr="00095675" w14:paraId="249FD9EC" w14:textId="77777777">
        <w:trPr>
          <w:cantSplit/>
        </w:trPr>
        <w:tc>
          <w:tcPr>
            <w:tcW w:w="0" w:type="auto"/>
            <w:tcMar>
              <w:top w:w="72" w:type="dxa"/>
              <w:left w:w="144" w:type="dxa"/>
              <w:bottom w:w="72" w:type="dxa"/>
              <w:right w:w="144" w:type="dxa"/>
            </w:tcMar>
            <w:vAlign w:val="center"/>
          </w:tcPr>
          <w:p w14:paraId="3717BC4E" w14:textId="483C86B9" w:rsidR="0023295B" w:rsidRPr="00095675" w:rsidRDefault="001E201E">
            <w:pPr>
              <w:pStyle w:val="Choice"/>
              <w:rPr>
                <w:rFonts w:ascii="Nunito Sans Light" w:hAnsi="Nunito Sans Light"/>
              </w:rPr>
            </w:pPr>
            <w:sdt>
              <w:sdtPr>
                <w:rPr>
                  <w:rFonts w:ascii="Nunito Sans Light" w:hAnsi="Nunito Sans Light"/>
                </w:rPr>
                <w:id w:val="1478022603"/>
                <w14:checkbox>
                  <w14:checked w14:val="0"/>
                  <w14:checkedState w14:val="2612" w14:font="MS Gothic"/>
                  <w14:uncheckedState w14:val="2610" w14:font="MS Gothic"/>
                </w14:checkbox>
              </w:sdtPr>
              <w:sdtEndPr/>
              <w:sdtContent>
                <w:r w:rsidR="00392692">
                  <w:rPr>
                    <w:rFonts w:ascii="MS Gothic" w:eastAsia="MS Gothic" w:hAnsi="MS Gothic" w:hint="eastAsia"/>
                  </w:rPr>
                  <w:t>☐</w:t>
                </w:r>
              </w:sdtContent>
            </w:sdt>
            <w:r w:rsidR="0023295B" w:rsidRPr="00095675">
              <w:rPr>
                <w:rFonts w:ascii="Nunito Sans Light" w:hAnsi="Nunito Sans Light"/>
              </w:rPr>
              <w:t>Aboriginal and/or Torres Strait Islander communities</w:t>
            </w:r>
          </w:p>
        </w:tc>
      </w:tr>
      <w:tr w:rsidR="0023295B" w:rsidRPr="00095675" w14:paraId="4EC69DBD" w14:textId="77777777">
        <w:trPr>
          <w:cantSplit/>
        </w:trPr>
        <w:tc>
          <w:tcPr>
            <w:tcW w:w="0" w:type="auto"/>
            <w:tcMar>
              <w:top w:w="72" w:type="dxa"/>
              <w:left w:w="144" w:type="dxa"/>
              <w:bottom w:w="72" w:type="dxa"/>
              <w:right w:w="144" w:type="dxa"/>
            </w:tcMar>
            <w:vAlign w:val="center"/>
          </w:tcPr>
          <w:p w14:paraId="2378078E" w14:textId="7D0C534E" w:rsidR="0023295B" w:rsidRPr="00095675" w:rsidRDefault="001E201E">
            <w:pPr>
              <w:pStyle w:val="Choice"/>
              <w:rPr>
                <w:rFonts w:ascii="Nunito Sans Light" w:hAnsi="Nunito Sans Light"/>
              </w:rPr>
            </w:pPr>
            <w:sdt>
              <w:sdtPr>
                <w:rPr>
                  <w:rFonts w:ascii="Nunito Sans Light" w:hAnsi="Nunito Sans Light"/>
                </w:rPr>
                <w:id w:val="-424809627"/>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Migrant and refugee communities</w:t>
            </w:r>
          </w:p>
        </w:tc>
      </w:tr>
      <w:tr w:rsidR="0023295B" w:rsidRPr="00095675" w14:paraId="358854E3" w14:textId="77777777">
        <w:trPr>
          <w:cantSplit/>
        </w:trPr>
        <w:tc>
          <w:tcPr>
            <w:tcW w:w="0" w:type="auto"/>
            <w:tcMar>
              <w:top w:w="72" w:type="dxa"/>
              <w:left w:w="144" w:type="dxa"/>
              <w:bottom w:w="72" w:type="dxa"/>
              <w:right w:w="144" w:type="dxa"/>
            </w:tcMar>
            <w:vAlign w:val="center"/>
          </w:tcPr>
          <w:p w14:paraId="349E3C9E" w14:textId="5D2B70E3" w:rsidR="0023295B" w:rsidRPr="00095675" w:rsidRDefault="001E201E">
            <w:pPr>
              <w:pStyle w:val="Choice"/>
              <w:rPr>
                <w:rFonts w:ascii="Nunito Sans Light" w:hAnsi="Nunito Sans Light"/>
              </w:rPr>
            </w:pPr>
            <w:sdt>
              <w:sdtPr>
                <w:rPr>
                  <w:rFonts w:ascii="Nunito Sans Light" w:hAnsi="Nunito Sans Light"/>
                </w:rPr>
                <w:id w:val="-1546361178"/>
                <w14:checkbox>
                  <w14:checked w14:val="0"/>
                  <w14:checkedState w14:val="2612" w14:font="MS Gothic"/>
                  <w14:uncheckedState w14:val="2610" w14:font="MS Gothic"/>
                </w14:checkbox>
              </w:sdtPr>
              <w:sdtEndPr/>
              <w:sdtContent>
                <w:r w:rsidR="00392692">
                  <w:rPr>
                    <w:rFonts w:ascii="MS Gothic" w:eastAsia="MS Gothic" w:hAnsi="MS Gothic" w:hint="eastAsia"/>
                  </w:rPr>
                  <w:t>☐</w:t>
                </w:r>
              </w:sdtContent>
            </w:sdt>
            <w:r w:rsidR="0023295B" w:rsidRPr="00095675">
              <w:rPr>
                <w:rFonts w:ascii="Nunito Sans Light" w:hAnsi="Nunito Sans Light"/>
              </w:rPr>
              <w:t>People living with a disability</w:t>
            </w:r>
          </w:p>
        </w:tc>
      </w:tr>
      <w:tr w:rsidR="0023295B" w:rsidRPr="00095675" w14:paraId="48E20A5D" w14:textId="77777777">
        <w:trPr>
          <w:cantSplit/>
        </w:trPr>
        <w:tc>
          <w:tcPr>
            <w:tcW w:w="0" w:type="auto"/>
            <w:tcMar>
              <w:top w:w="72" w:type="dxa"/>
              <w:left w:w="144" w:type="dxa"/>
              <w:bottom w:w="72" w:type="dxa"/>
              <w:right w:w="144" w:type="dxa"/>
            </w:tcMar>
            <w:vAlign w:val="center"/>
          </w:tcPr>
          <w:p w14:paraId="4A2D59FD" w14:textId="3E4DCAA1" w:rsidR="0023295B" w:rsidRPr="00095675" w:rsidRDefault="001E201E">
            <w:pPr>
              <w:pStyle w:val="Choice"/>
              <w:rPr>
                <w:rFonts w:ascii="Nunito Sans Light" w:hAnsi="Nunito Sans Light"/>
              </w:rPr>
            </w:pPr>
            <w:sdt>
              <w:sdtPr>
                <w:rPr>
                  <w:rFonts w:ascii="Nunito Sans Light" w:hAnsi="Nunito Sans Light"/>
                </w:rPr>
                <w:id w:val="-1079214963"/>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Women</w:t>
            </w:r>
          </w:p>
        </w:tc>
      </w:tr>
      <w:tr w:rsidR="0023295B" w:rsidRPr="00095675" w14:paraId="7E10509D" w14:textId="77777777">
        <w:trPr>
          <w:cantSplit/>
        </w:trPr>
        <w:tc>
          <w:tcPr>
            <w:tcW w:w="0" w:type="auto"/>
            <w:tcMar>
              <w:top w:w="72" w:type="dxa"/>
              <w:left w:w="144" w:type="dxa"/>
              <w:bottom w:w="72" w:type="dxa"/>
              <w:right w:w="144" w:type="dxa"/>
            </w:tcMar>
            <w:vAlign w:val="center"/>
          </w:tcPr>
          <w:p w14:paraId="22B46841" w14:textId="2D1FDA1B" w:rsidR="0023295B" w:rsidRPr="00095675" w:rsidRDefault="001E201E">
            <w:pPr>
              <w:pStyle w:val="Choice"/>
              <w:rPr>
                <w:rFonts w:ascii="Nunito Sans Light" w:hAnsi="Nunito Sans Light"/>
              </w:rPr>
            </w:pPr>
            <w:sdt>
              <w:sdtPr>
                <w:rPr>
                  <w:rFonts w:ascii="Nunito Sans Light" w:hAnsi="Nunito Sans Light"/>
                </w:rPr>
                <w:id w:val="-710111688"/>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LGBTQIA+ communities</w:t>
            </w:r>
          </w:p>
        </w:tc>
      </w:tr>
    </w:tbl>
    <w:p w14:paraId="52F1906B"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Which Advisory Committee or Reference Group are you most interested in joining?</w:t>
      </w:r>
      <w:r w:rsidRPr="00095675">
        <w:rPr>
          <w:rFonts w:ascii="Nunito Sans Light" w:hAnsi="Nunito Sans Light"/>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26A7B0B8" w14:textId="77777777">
        <w:trPr>
          <w:cantSplit/>
        </w:trPr>
        <w:tc>
          <w:tcPr>
            <w:tcW w:w="0" w:type="auto"/>
            <w:shd w:val="solid" w:color="CECECE" w:fill="auto"/>
            <w:tcMar>
              <w:top w:w="72" w:type="dxa"/>
              <w:left w:w="72" w:type="dxa"/>
              <w:bottom w:w="0" w:type="dxa"/>
              <w:right w:w="72" w:type="dxa"/>
            </w:tcMar>
          </w:tcPr>
          <w:p w14:paraId="183E3C9A" w14:textId="77777777" w:rsidR="0023295B" w:rsidRPr="00095675" w:rsidRDefault="0023295B">
            <w:pPr>
              <w:pStyle w:val="SupportingText"/>
              <w:rPr>
                <w:rFonts w:ascii="Nunito Sans Light" w:hAnsi="Nunito Sans Light"/>
              </w:rPr>
            </w:pPr>
            <w:r w:rsidRPr="00095675">
              <w:rPr>
                <w:rFonts w:ascii="Nunito Sans Light" w:hAnsi="Nunito Sans Light"/>
              </w:rPr>
              <w:t>Select one answer only</w:t>
            </w:r>
          </w:p>
        </w:tc>
      </w:tr>
      <w:tr w:rsidR="0023295B" w:rsidRPr="00095675" w14:paraId="6E5DC3EB" w14:textId="77777777">
        <w:trPr>
          <w:cantSplit/>
        </w:trPr>
        <w:tc>
          <w:tcPr>
            <w:tcW w:w="0" w:type="auto"/>
            <w:tcMar>
              <w:top w:w="72" w:type="dxa"/>
              <w:left w:w="144" w:type="dxa"/>
              <w:bottom w:w="72" w:type="dxa"/>
              <w:right w:w="144" w:type="dxa"/>
            </w:tcMar>
            <w:vAlign w:val="center"/>
          </w:tcPr>
          <w:p w14:paraId="0A335558" w14:textId="4650F571" w:rsidR="0023295B" w:rsidRPr="00095675" w:rsidRDefault="001E201E">
            <w:pPr>
              <w:pStyle w:val="Choice"/>
              <w:rPr>
                <w:rFonts w:ascii="Nunito Sans Light" w:hAnsi="Nunito Sans Light"/>
              </w:rPr>
            </w:pPr>
            <w:sdt>
              <w:sdtPr>
                <w:rPr>
                  <w:rFonts w:ascii="Nunito Sans Light" w:hAnsi="Nunito Sans Light"/>
                </w:rPr>
                <w:id w:val="1067448329"/>
                <w14:checkbox>
                  <w14:checked w14:val="0"/>
                  <w14:checkedState w14:val="2612" w14:font="MS Gothic"/>
                  <w14:uncheckedState w14:val="2610" w14:font="MS Gothic"/>
                </w14:checkbox>
              </w:sdtPr>
              <w:sdtEndPr/>
              <w:sdtContent>
                <w:r w:rsidR="00CD03C4">
                  <w:rPr>
                    <w:rFonts w:ascii="MS Gothic" w:eastAsia="MS Gothic" w:hAnsi="MS Gothic" w:hint="eastAsia"/>
                  </w:rPr>
                  <w:t>☐</w:t>
                </w:r>
              </w:sdtContent>
            </w:sdt>
            <w:r w:rsidR="0023295B" w:rsidRPr="00095675">
              <w:rPr>
                <w:rFonts w:ascii="Nunito Sans Light" w:hAnsi="Nunito Sans Light"/>
              </w:rPr>
              <w:t>Environmental Sustainability and Climate Resilience Advisory Committee</w:t>
            </w:r>
          </w:p>
        </w:tc>
      </w:tr>
      <w:tr w:rsidR="0023295B" w:rsidRPr="00095675" w14:paraId="7E9D0F38" w14:textId="77777777">
        <w:trPr>
          <w:cantSplit/>
        </w:trPr>
        <w:tc>
          <w:tcPr>
            <w:tcW w:w="0" w:type="auto"/>
            <w:tcMar>
              <w:top w:w="72" w:type="dxa"/>
              <w:left w:w="144" w:type="dxa"/>
              <w:bottom w:w="72" w:type="dxa"/>
              <w:right w:w="144" w:type="dxa"/>
            </w:tcMar>
            <w:vAlign w:val="center"/>
          </w:tcPr>
          <w:p w14:paraId="1E31FBFE" w14:textId="1B833A6A" w:rsidR="0023295B" w:rsidRPr="00095675" w:rsidRDefault="001E201E">
            <w:pPr>
              <w:pStyle w:val="Choice"/>
              <w:rPr>
                <w:rFonts w:ascii="Nunito Sans Light" w:hAnsi="Nunito Sans Light"/>
              </w:rPr>
            </w:pPr>
            <w:sdt>
              <w:sdtPr>
                <w:rPr>
                  <w:rFonts w:ascii="Nunito Sans Light" w:hAnsi="Nunito Sans Light"/>
                </w:rPr>
                <w:id w:val="1016662912"/>
                <w14:checkbox>
                  <w14:checked w14:val="0"/>
                  <w14:checkedState w14:val="2612" w14:font="MS Gothic"/>
                  <w14:uncheckedState w14:val="2610" w14:font="MS Gothic"/>
                </w14:checkbox>
              </w:sdtPr>
              <w:sdtEndPr/>
              <w:sdtContent>
                <w:r w:rsidR="00CD03C4">
                  <w:rPr>
                    <w:rFonts w:ascii="MS Gothic" w:eastAsia="MS Gothic" w:hAnsi="MS Gothic" w:hint="eastAsia"/>
                  </w:rPr>
                  <w:t>☐</w:t>
                </w:r>
              </w:sdtContent>
            </w:sdt>
            <w:r w:rsidR="0023295B" w:rsidRPr="00095675">
              <w:rPr>
                <w:rFonts w:ascii="Nunito Sans Light" w:hAnsi="Nunito Sans Light"/>
              </w:rPr>
              <w:t>Health, Wellbeing and Social Inclusion Advisory Committee</w:t>
            </w:r>
          </w:p>
        </w:tc>
      </w:tr>
      <w:tr w:rsidR="0023295B" w:rsidRPr="00095675" w14:paraId="2C0C143A" w14:textId="77777777">
        <w:trPr>
          <w:cantSplit/>
        </w:trPr>
        <w:tc>
          <w:tcPr>
            <w:tcW w:w="0" w:type="auto"/>
            <w:tcMar>
              <w:top w:w="72" w:type="dxa"/>
              <w:left w:w="144" w:type="dxa"/>
              <w:bottom w:w="72" w:type="dxa"/>
              <w:right w:w="144" w:type="dxa"/>
            </w:tcMar>
            <w:vAlign w:val="center"/>
          </w:tcPr>
          <w:p w14:paraId="6A5DD047" w14:textId="666495A5" w:rsidR="0023295B" w:rsidRPr="00095675" w:rsidRDefault="001E201E">
            <w:pPr>
              <w:pStyle w:val="Choice"/>
              <w:rPr>
                <w:rFonts w:ascii="Nunito Sans Light" w:hAnsi="Nunito Sans Light"/>
              </w:rPr>
            </w:pPr>
            <w:sdt>
              <w:sdtPr>
                <w:rPr>
                  <w:rFonts w:ascii="Nunito Sans Light" w:hAnsi="Nunito Sans Light"/>
                </w:rPr>
                <w:id w:val="738128527"/>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Liveability Advisory Committee</w:t>
            </w:r>
          </w:p>
        </w:tc>
      </w:tr>
      <w:tr w:rsidR="0023295B" w:rsidRPr="00095675" w14:paraId="0F6E4173" w14:textId="77777777">
        <w:trPr>
          <w:cantSplit/>
        </w:trPr>
        <w:tc>
          <w:tcPr>
            <w:tcW w:w="0" w:type="auto"/>
            <w:tcMar>
              <w:top w:w="72" w:type="dxa"/>
              <w:left w:w="144" w:type="dxa"/>
              <w:bottom w:w="72" w:type="dxa"/>
              <w:right w:w="144" w:type="dxa"/>
            </w:tcMar>
            <w:vAlign w:val="center"/>
          </w:tcPr>
          <w:p w14:paraId="6670C624" w14:textId="311F4787" w:rsidR="0023295B" w:rsidRPr="00095675" w:rsidRDefault="001E201E">
            <w:pPr>
              <w:pStyle w:val="Choice"/>
              <w:rPr>
                <w:rFonts w:ascii="Nunito Sans Light" w:hAnsi="Nunito Sans Light"/>
              </w:rPr>
            </w:pPr>
            <w:sdt>
              <w:sdtPr>
                <w:rPr>
                  <w:rFonts w:ascii="Nunito Sans Light" w:hAnsi="Nunito Sans Light"/>
                </w:rPr>
                <w:id w:val="-1028334625"/>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Merri-bek Arts Advisory Committee</w:t>
            </w:r>
          </w:p>
        </w:tc>
      </w:tr>
      <w:tr w:rsidR="0023295B" w:rsidRPr="00095675" w14:paraId="6C31A66D" w14:textId="77777777">
        <w:trPr>
          <w:cantSplit/>
        </w:trPr>
        <w:tc>
          <w:tcPr>
            <w:tcW w:w="0" w:type="auto"/>
            <w:tcMar>
              <w:top w:w="72" w:type="dxa"/>
              <w:left w:w="144" w:type="dxa"/>
              <w:bottom w:w="72" w:type="dxa"/>
              <w:right w:w="144" w:type="dxa"/>
            </w:tcMar>
            <w:vAlign w:val="center"/>
          </w:tcPr>
          <w:p w14:paraId="13D1A19C" w14:textId="588F0B79" w:rsidR="0023295B" w:rsidRPr="00095675" w:rsidRDefault="001E201E">
            <w:pPr>
              <w:pStyle w:val="Choice"/>
              <w:rPr>
                <w:rFonts w:ascii="Nunito Sans Light" w:hAnsi="Nunito Sans Light"/>
              </w:rPr>
            </w:pPr>
            <w:sdt>
              <w:sdtPr>
                <w:rPr>
                  <w:rFonts w:ascii="Nunito Sans Light" w:hAnsi="Nunito Sans Light"/>
                </w:rPr>
                <w:id w:val="-1308621664"/>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First Nations Advisory Committee</w:t>
            </w:r>
          </w:p>
        </w:tc>
      </w:tr>
      <w:tr w:rsidR="0023295B" w:rsidRPr="00095675" w14:paraId="40600ACF" w14:textId="77777777">
        <w:trPr>
          <w:cantSplit/>
        </w:trPr>
        <w:tc>
          <w:tcPr>
            <w:tcW w:w="0" w:type="auto"/>
            <w:tcMar>
              <w:top w:w="72" w:type="dxa"/>
              <w:left w:w="144" w:type="dxa"/>
              <w:bottom w:w="72" w:type="dxa"/>
              <w:right w:w="144" w:type="dxa"/>
            </w:tcMar>
            <w:vAlign w:val="center"/>
          </w:tcPr>
          <w:p w14:paraId="47CA8BBF" w14:textId="20D5D680" w:rsidR="0023295B" w:rsidRPr="00095675" w:rsidRDefault="001E201E">
            <w:pPr>
              <w:pStyle w:val="Choice"/>
              <w:rPr>
                <w:rFonts w:ascii="Nunito Sans Light" w:hAnsi="Nunito Sans Light"/>
              </w:rPr>
            </w:pPr>
            <w:sdt>
              <w:sdtPr>
                <w:rPr>
                  <w:rFonts w:ascii="Nunito Sans Light" w:hAnsi="Nunito Sans Light"/>
                </w:rPr>
                <w:id w:val="-1932808379"/>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Gender Equality Reference Group</w:t>
            </w:r>
          </w:p>
        </w:tc>
      </w:tr>
      <w:tr w:rsidR="0023295B" w:rsidRPr="00095675" w14:paraId="64EDD94C" w14:textId="77777777">
        <w:trPr>
          <w:cantSplit/>
        </w:trPr>
        <w:tc>
          <w:tcPr>
            <w:tcW w:w="0" w:type="auto"/>
            <w:tcMar>
              <w:top w:w="72" w:type="dxa"/>
              <w:left w:w="144" w:type="dxa"/>
              <w:bottom w:w="72" w:type="dxa"/>
              <w:right w:w="144" w:type="dxa"/>
            </w:tcMar>
            <w:vAlign w:val="center"/>
          </w:tcPr>
          <w:p w14:paraId="3F8B7AAB" w14:textId="59405C64" w:rsidR="0023295B" w:rsidRPr="00095675" w:rsidRDefault="001E201E">
            <w:pPr>
              <w:pStyle w:val="Choice"/>
              <w:rPr>
                <w:rFonts w:ascii="Nunito Sans Light" w:hAnsi="Nunito Sans Light"/>
              </w:rPr>
            </w:pPr>
            <w:sdt>
              <w:sdtPr>
                <w:rPr>
                  <w:rFonts w:ascii="Nunito Sans Light" w:hAnsi="Nunito Sans Light"/>
                </w:rPr>
                <w:id w:val="1485591865"/>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LGBTIQA+ Reference Group</w:t>
            </w:r>
          </w:p>
        </w:tc>
      </w:tr>
      <w:tr w:rsidR="0023295B" w:rsidRPr="00095675" w14:paraId="4B9DEF8F" w14:textId="77777777">
        <w:trPr>
          <w:cantSplit/>
        </w:trPr>
        <w:tc>
          <w:tcPr>
            <w:tcW w:w="0" w:type="auto"/>
            <w:tcMar>
              <w:top w:w="72" w:type="dxa"/>
              <w:left w:w="144" w:type="dxa"/>
              <w:bottom w:w="72" w:type="dxa"/>
              <w:right w:w="144" w:type="dxa"/>
            </w:tcMar>
            <w:vAlign w:val="center"/>
          </w:tcPr>
          <w:p w14:paraId="13B61706" w14:textId="51F11AF1" w:rsidR="0023295B" w:rsidRPr="00095675" w:rsidRDefault="001E201E">
            <w:pPr>
              <w:pStyle w:val="Choice"/>
              <w:rPr>
                <w:rFonts w:ascii="Nunito Sans Light" w:hAnsi="Nunito Sans Light"/>
              </w:rPr>
            </w:pPr>
            <w:sdt>
              <w:sdtPr>
                <w:rPr>
                  <w:rFonts w:ascii="Nunito Sans Light" w:hAnsi="Nunito Sans Light"/>
                </w:rPr>
                <w:id w:val="-16163367"/>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Disability Reference Group</w:t>
            </w:r>
          </w:p>
        </w:tc>
      </w:tr>
      <w:tr w:rsidR="0023295B" w:rsidRPr="00095675" w14:paraId="591D8C37" w14:textId="77777777">
        <w:trPr>
          <w:cantSplit/>
        </w:trPr>
        <w:tc>
          <w:tcPr>
            <w:tcW w:w="0" w:type="auto"/>
            <w:tcMar>
              <w:top w:w="72" w:type="dxa"/>
              <w:left w:w="144" w:type="dxa"/>
              <w:bottom w:w="72" w:type="dxa"/>
              <w:right w:w="144" w:type="dxa"/>
            </w:tcMar>
            <w:vAlign w:val="center"/>
          </w:tcPr>
          <w:p w14:paraId="04FC2B80" w14:textId="13361833" w:rsidR="0023295B" w:rsidRPr="00095675" w:rsidRDefault="001E201E">
            <w:pPr>
              <w:pStyle w:val="Choice"/>
              <w:rPr>
                <w:rFonts w:ascii="Nunito Sans Light" w:hAnsi="Nunito Sans Light"/>
              </w:rPr>
            </w:pPr>
            <w:sdt>
              <w:sdtPr>
                <w:rPr>
                  <w:rFonts w:ascii="Nunito Sans Light" w:hAnsi="Nunito Sans Light"/>
                </w:rPr>
                <w:id w:val="1261186060"/>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Older Persons Reference Group</w:t>
            </w:r>
          </w:p>
        </w:tc>
      </w:tr>
      <w:tr w:rsidR="0023295B" w:rsidRPr="00095675" w14:paraId="4FFF6EC3" w14:textId="77777777">
        <w:trPr>
          <w:cantSplit/>
        </w:trPr>
        <w:tc>
          <w:tcPr>
            <w:tcW w:w="0" w:type="auto"/>
            <w:tcMar>
              <w:top w:w="72" w:type="dxa"/>
              <w:left w:w="144" w:type="dxa"/>
              <w:bottom w:w="72" w:type="dxa"/>
              <w:right w:w="144" w:type="dxa"/>
            </w:tcMar>
            <w:vAlign w:val="center"/>
          </w:tcPr>
          <w:p w14:paraId="5D98F517" w14:textId="6888A75F" w:rsidR="0023295B" w:rsidRPr="00095675" w:rsidRDefault="001E201E">
            <w:pPr>
              <w:pStyle w:val="Choice"/>
              <w:rPr>
                <w:rFonts w:ascii="Nunito Sans Light" w:hAnsi="Nunito Sans Light"/>
              </w:rPr>
            </w:pPr>
            <w:sdt>
              <w:sdtPr>
                <w:rPr>
                  <w:rFonts w:ascii="Nunito Sans Light" w:hAnsi="Nunito Sans Light"/>
                </w:rPr>
                <w:id w:val="54213089"/>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Sustainable Transport Reference Group</w:t>
            </w:r>
          </w:p>
        </w:tc>
      </w:tr>
    </w:tbl>
    <w:p w14:paraId="2196BACF" w14:textId="77777777" w:rsidR="0023295B" w:rsidRDefault="0023295B" w:rsidP="0023295B">
      <w:pPr>
        <w:pStyle w:val="QuestionTitle"/>
        <w:numPr>
          <w:ilvl w:val="0"/>
          <w:numId w:val="1"/>
        </w:numPr>
        <w:rPr>
          <w:rFonts w:ascii="Nunito Sans Light" w:hAnsi="Nunito Sans Light"/>
        </w:rPr>
        <w:sectPr w:rsidR="0023295B" w:rsidSect="00DC3D90">
          <w:headerReference w:type="default" r:id="rId18"/>
          <w:footerReference w:type="default" r:id="rId19"/>
          <w:pgSz w:w="11906" w:h="16838"/>
          <w:pgMar w:top="851" w:right="1440" w:bottom="1440" w:left="1440" w:header="708" w:footer="708" w:gutter="0"/>
          <w:pgNumType w:start="1"/>
          <w:cols w:space="720"/>
          <w:docGrid w:linePitch="360"/>
        </w:sectPr>
      </w:pPr>
    </w:p>
    <w:p w14:paraId="15490EE7"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lastRenderedPageBreak/>
        <w:t xml:space="preserve">  What is your work, volunteer, or personal experience in relation to the group you are seeking to join?</w:t>
      </w:r>
      <w:r w:rsidRPr="00095675">
        <w:rPr>
          <w:rFonts w:ascii="Nunito Sans Light" w:hAnsi="Nunito Sans Light"/>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183B286B" w14:textId="77777777">
        <w:trPr>
          <w:trHeight w:hRule="exact" w:val="2000"/>
        </w:trPr>
        <w:tc>
          <w:tcPr>
            <w:tcW w:w="0" w:type="auto"/>
          </w:tcPr>
          <w:p w14:paraId="175C9523" w14:textId="77777777" w:rsidR="0023295B" w:rsidRDefault="0023295B">
            <w:pPr>
              <w:rPr>
                <w:rFonts w:ascii="Nunito Sans Light" w:hAnsi="Nunito Sans Light"/>
              </w:rPr>
            </w:pPr>
          </w:p>
          <w:p w14:paraId="2ECD6226" w14:textId="77777777" w:rsidR="00777194" w:rsidRPr="00095675" w:rsidRDefault="00777194">
            <w:pPr>
              <w:rPr>
                <w:rFonts w:ascii="Nunito Sans Light" w:hAnsi="Nunito Sans Light"/>
              </w:rPr>
            </w:pPr>
          </w:p>
        </w:tc>
      </w:tr>
    </w:tbl>
    <w:p w14:paraId="308A57D4"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What local community and/or organisational networks are you a part of, please provide a short summary of your role(s)?</w:t>
      </w:r>
      <w:r w:rsidRPr="00095675">
        <w:rPr>
          <w:rFonts w:ascii="Nunito Sans Light" w:hAnsi="Nunito Sans Light"/>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41C47753" w14:textId="77777777">
        <w:trPr>
          <w:trHeight w:hRule="exact" w:val="2000"/>
        </w:trPr>
        <w:tc>
          <w:tcPr>
            <w:tcW w:w="0" w:type="auto"/>
          </w:tcPr>
          <w:p w14:paraId="46583A61" w14:textId="136C0F64" w:rsidR="0023295B" w:rsidRPr="00095675" w:rsidRDefault="0023295B">
            <w:pPr>
              <w:rPr>
                <w:rFonts w:ascii="Nunito Sans Light" w:hAnsi="Nunito Sans Light"/>
              </w:rPr>
            </w:pPr>
          </w:p>
        </w:tc>
      </w:tr>
    </w:tbl>
    <w:p w14:paraId="29228E0F"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Are there any skills and/or personal attributes that you have that would contribute to the effectiveness of the group you are seeking to join?</w:t>
      </w:r>
      <w:r w:rsidRPr="00095675">
        <w:rPr>
          <w:rFonts w:ascii="Nunito Sans Light" w:hAnsi="Nunito Sans Light"/>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6CE88B12" w14:textId="77777777">
        <w:trPr>
          <w:trHeight w:hRule="exact" w:val="2000"/>
        </w:trPr>
        <w:tc>
          <w:tcPr>
            <w:tcW w:w="0" w:type="auto"/>
          </w:tcPr>
          <w:p w14:paraId="2DB0A64C" w14:textId="77777777" w:rsidR="0023295B" w:rsidRPr="00095675" w:rsidRDefault="0023295B">
            <w:pPr>
              <w:rPr>
                <w:rFonts w:ascii="Nunito Sans Light" w:hAnsi="Nunito Sans Light"/>
              </w:rPr>
            </w:pPr>
          </w:p>
        </w:tc>
      </w:tr>
    </w:tbl>
    <w:p w14:paraId="302C2D19"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What other Advisory Committees or Reference Groups would you be open to joining?</w:t>
      </w:r>
      <w:r w:rsidRPr="00095675">
        <w:rPr>
          <w:rFonts w:ascii="Nunito Sans Light" w:hAnsi="Nunito Sans Light"/>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66F81BB3" w14:textId="77777777">
        <w:trPr>
          <w:trHeight w:hRule="exact" w:val="2000"/>
        </w:trPr>
        <w:tc>
          <w:tcPr>
            <w:tcW w:w="0" w:type="auto"/>
          </w:tcPr>
          <w:p w14:paraId="29CADFCA" w14:textId="77777777" w:rsidR="0023295B" w:rsidRPr="00095675" w:rsidRDefault="0023295B">
            <w:pPr>
              <w:rPr>
                <w:rFonts w:ascii="Nunito Sans Light" w:hAnsi="Nunito Sans Light"/>
              </w:rPr>
            </w:pPr>
          </w:p>
        </w:tc>
      </w:tr>
    </w:tbl>
    <w:p w14:paraId="0C6C12F2" w14:textId="77777777" w:rsidR="0023295B" w:rsidRDefault="0023295B" w:rsidP="0023295B">
      <w:pPr>
        <w:pStyle w:val="Heading2"/>
        <w:rPr>
          <w:rFonts w:ascii="Galano Grotesque ExtraBold" w:hAnsi="Galano Grotesque ExtraBold"/>
          <w:color w:val="auto"/>
        </w:rPr>
        <w:sectPr w:rsidR="0023295B" w:rsidSect="0023295B">
          <w:pgSz w:w="11906" w:h="16838"/>
          <w:pgMar w:top="1440" w:right="1440" w:bottom="1440" w:left="1440" w:header="708" w:footer="708" w:gutter="0"/>
          <w:pgNumType w:start="1"/>
          <w:cols w:space="720"/>
          <w:docGrid w:linePitch="360"/>
        </w:sectPr>
      </w:pPr>
    </w:p>
    <w:p w14:paraId="574BA1A1" w14:textId="77777777" w:rsidR="0023295B" w:rsidRPr="0023295B" w:rsidRDefault="0023295B" w:rsidP="0023295B">
      <w:pPr>
        <w:pStyle w:val="Heading2"/>
        <w:rPr>
          <w:rFonts w:ascii="Galano Grotesque ExtraBold" w:hAnsi="Galano Grotesque ExtraBold"/>
          <w:color w:val="auto"/>
        </w:rPr>
      </w:pPr>
      <w:r w:rsidRPr="0023295B">
        <w:rPr>
          <w:rFonts w:ascii="Galano Grotesque ExtraBold" w:hAnsi="Galano Grotesque ExtraBold"/>
          <w:color w:val="auto"/>
        </w:rPr>
        <w:lastRenderedPageBreak/>
        <w:t>All about you</w:t>
      </w:r>
    </w:p>
    <w:p w14:paraId="0B848425" w14:textId="77777777" w:rsidR="0023295B" w:rsidRPr="00095675" w:rsidRDefault="0023295B" w:rsidP="0023295B">
      <w:pPr>
        <w:pStyle w:val="SmallText"/>
        <w:pBdr>
          <w:bottom w:val="single" w:sz="16" w:space="10" w:color="CECECE"/>
        </w:pBdr>
        <w:rPr>
          <w:rFonts w:ascii="Nunito Sans Light" w:hAnsi="Nunito Sans Light"/>
        </w:rPr>
      </w:pPr>
    </w:p>
    <w:p w14:paraId="75CE2D12" w14:textId="77777777" w:rsidR="0023295B" w:rsidRPr="00095675" w:rsidRDefault="0023295B" w:rsidP="0023295B">
      <w:pPr>
        <w:pStyle w:val="SmallText"/>
        <w:rPr>
          <w:rFonts w:ascii="Nunito Sans Light" w:hAnsi="Nunito Sans Light"/>
        </w:rPr>
      </w:pPr>
    </w:p>
    <w:p w14:paraId="01A3FD22"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Full Name</w:t>
      </w:r>
      <w:r w:rsidRPr="00095675">
        <w:rPr>
          <w:rFonts w:ascii="Nunito Sans Light" w:hAnsi="Nunito Sans Light"/>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356C6260" w14:textId="77777777">
        <w:trPr>
          <w:cantSplit/>
          <w:trHeight w:hRule="exact" w:val="500"/>
        </w:trPr>
        <w:tc>
          <w:tcPr>
            <w:tcW w:w="0" w:type="auto"/>
          </w:tcPr>
          <w:p w14:paraId="0B32C2EB" w14:textId="5A865AC9" w:rsidR="0023295B" w:rsidRPr="00095675" w:rsidRDefault="0023295B">
            <w:pPr>
              <w:rPr>
                <w:rFonts w:ascii="Nunito Sans Light" w:hAnsi="Nunito Sans Light"/>
              </w:rPr>
            </w:pPr>
          </w:p>
        </w:tc>
      </w:tr>
    </w:tbl>
    <w:p w14:paraId="1A06DA47"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Residential Address</w:t>
      </w:r>
      <w:r w:rsidRPr="00095675">
        <w:rPr>
          <w:rFonts w:ascii="Nunito Sans Light" w:hAnsi="Nunito Sans Light"/>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0D53534D" w14:textId="77777777">
        <w:trPr>
          <w:cantSplit/>
          <w:trHeight w:hRule="exact" w:val="500"/>
        </w:trPr>
        <w:tc>
          <w:tcPr>
            <w:tcW w:w="0" w:type="auto"/>
          </w:tcPr>
          <w:p w14:paraId="13F0860D" w14:textId="6F55B9EB" w:rsidR="0023295B" w:rsidRPr="00095675" w:rsidRDefault="0023295B" w:rsidP="00777194">
            <w:pPr>
              <w:tabs>
                <w:tab w:val="left" w:pos="1230"/>
              </w:tabs>
              <w:rPr>
                <w:rFonts w:ascii="Nunito Sans Light" w:hAnsi="Nunito Sans Light"/>
              </w:rPr>
            </w:pPr>
          </w:p>
        </w:tc>
      </w:tr>
    </w:tbl>
    <w:p w14:paraId="50AF7BC0"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Phone</w:t>
      </w:r>
      <w:r w:rsidRPr="00095675">
        <w:rPr>
          <w:rFonts w:ascii="Nunito Sans Light" w:hAnsi="Nunito Sans Light"/>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550AF629" w14:textId="77777777">
        <w:trPr>
          <w:cantSplit/>
          <w:trHeight w:hRule="exact" w:val="500"/>
        </w:trPr>
        <w:tc>
          <w:tcPr>
            <w:tcW w:w="0" w:type="auto"/>
          </w:tcPr>
          <w:p w14:paraId="772B593A" w14:textId="46CA689A" w:rsidR="0023295B" w:rsidRPr="00095675" w:rsidRDefault="0023295B">
            <w:pPr>
              <w:rPr>
                <w:rFonts w:ascii="Nunito Sans Light" w:hAnsi="Nunito Sans Light"/>
              </w:rPr>
            </w:pPr>
          </w:p>
        </w:tc>
      </w:tr>
    </w:tbl>
    <w:p w14:paraId="209278E9"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Email address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4AE5AF5F" w14:textId="77777777">
        <w:trPr>
          <w:cantSplit/>
          <w:trHeight w:hRule="exact" w:val="500"/>
        </w:trPr>
        <w:tc>
          <w:tcPr>
            <w:tcW w:w="0" w:type="auto"/>
          </w:tcPr>
          <w:p w14:paraId="2E353958" w14:textId="5E1BBC14" w:rsidR="0023295B" w:rsidRPr="00095675" w:rsidRDefault="0023295B">
            <w:pPr>
              <w:rPr>
                <w:rFonts w:ascii="Nunito Sans Light" w:hAnsi="Nunito Sans Light"/>
              </w:rPr>
            </w:pPr>
          </w:p>
        </w:tc>
      </w:tr>
    </w:tbl>
    <w:p w14:paraId="6885B783"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How old are you?</w:t>
      </w:r>
      <w:r w:rsidRPr="00095675">
        <w:rPr>
          <w:rFonts w:ascii="Nunito Sans Light" w:hAnsi="Nunito Sans Light"/>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1AF023E0" w14:textId="77777777">
        <w:trPr>
          <w:cantSplit/>
        </w:trPr>
        <w:tc>
          <w:tcPr>
            <w:tcW w:w="0" w:type="auto"/>
            <w:shd w:val="solid" w:color="CECECE" w:fill="auto"/>
            <w:tcMar>
              <w:top w:w="72" w:type="dxa"/>
              <w:left w:w="72" w:type="dxa"/>
              <w:bottom w:w="0" w:type="dxa"/>
              <w:right w:w="72" w:type="dxa"/>
            </w:tcMar>
          </w:tcPr>
          <w:p w14:paraId="6CDDFAEC" w14:textId="77777777" w:rsidR="0023295B" w:rsidRPr="00095675" w:rsidRDefault="0023295B">
            <w:pPr>
              <w:pStyle w:val="SupportingText"/>
              <w:rPr>
                <w:rFonts w:ascii="Nunito Sans Light" w:hAnsi="Nunito Sans Light"/>
              </w:rPr>
            </w:pPr>
            <w:r w:rsidRPr="00095675">
              <w:rPr>
                <w:rFonts w:ascii="Nunito Sans Light" w:hAnsi="Nunito Sans Light"/>
              </w:rPr>
              <w:t>Select one answer only</w:t>
            </w:r>
          </w:p>
        </w:tc>
      </w:tr>
      <w:tr w:rsidR="0023295B" w:rsidRPr="00095675" w14:paraId="699B87A7" w14:textId="77777777">
        <w:trPr>
          <w:cantSplit/>
        </w:trPr>
        <w:tc>
          <w:tcPr>
            <w:tcW w:w="0" w:type="auto"/>
            <w:tcMar>
              <w:top w:w="72" w:type="dxa"/>
              <w:left w:w="144" w:type="dxa"/>
              <w:bottom w:w="72" w:type="dxa"/>
              <w:right w:w="144" w:type="dxa"/>
            </w:tcMar>
            <w:vAlign w:val="center"/>
          </w:tcPr>
          <w:p w14:paraId="099D10D6" w14:textId="5FFDA948" w:rsidR="0023295B" w:rsidRPr="00095675" w:rsidRDefault="001E201E">
            <w:pPr>
              <w:pStyle w:val="Choice"/>
              <w:rPr>
                <w:rFonts w:ascii="Nunito Sans Light" w:hAnsi="Nunito Sans Light"/>
              </w:rPr>
            </w:pPr>
            <w:sdt>
              <w:sdtPr>
                <w:rPr>
                  <w:rFonts w:ascii="Nunito Sans Light" w:hAnsi="Nunito Sans Light"/>
                </w:rPr>
                <w:id w:val="-1157296771"/>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Under 18</w:t>
            </w:r>
          </w:p>
        </w:tc>
      </w:tr>
      <w:tr w:rsidR="0023295B" w:rsidRPr="00095675" w14:paraId="13262FA3" w14:textId="77777777">
        <w:trPr>
          <w:cantSplit/>
        </w:trPr>
        <w:tc>
          <w:tcPr>
            <w:tcW w:w="0" w:type="auto"/>
            <w:tcMar>
              <w:top w:w="72" w:type="dxa"/>
              <w:left w:w="144" w:type="dxa"/>
              <w:bottom w:w="72" w:type="dxa"/>
              <w:right w:w="144" w:type="dxa"/>
            </w:tcMar>
            <w:vAlign w:val="center"/>
          </w:tcPr>
          <w:p w14:paraId="0EB00E6D" w14:textId="04B2F78D" w:rsidR="0023295B" w:rsidRPr="00095675" w:rsidRDefault="001E201E">
            <w:pPr>
              <w:pStyle w:val="Choice"/>
              <w:rPr>
                <w:rFonts w:ascii="Nunito Sans Light" w:hAnsi="Nunito Sans Light"/>
              </w:rPr>
            </w:pPr>
            <w:sdt>
              <w:sdtPr>
                <w:rPr>
                  <w:rFonts w:ascii="Nunito Sans Light" w:hAnsi="Nunito Sans Light"/>
                </w:rPr>
                <w:id w:val="-1336064191"/>
                <w14:checkbox>
                  <w14:checked w14:val="0"/>
                  <w14:checkedState w14:val="2612" w14:font="MS Gothic"/>
                  <w14:uncheckedState w14:val="2610" w14:font="MS Gothic"/>
                </w14:checkbox>
              </w:sdtPr>
              <w:sdtEndPr/>
              <w:sdtContent>
                <w:r w:rsidR="007B0218">
                  <w:rPr>
                    <w:rFonts w:ascii="MS Gothic" w:eastAsia="MS Gothic" w:hAnsi="MS Gothic" w:hint="eastAsia"/>
                  </w:rPr>
                  <w:t>☐</w:t>
                </w:r>
              </w:sdtContent>
            </w:sdt>
            <w:r w:rsidR="0023295B" w:rsidRPr="00095675">
              <w:rPr>
                <w:rFonts w:ascii="Nunito Sans Light" w:hAnsi="Nunito Sans Light"/>
              </w:rPr>
              <w:t>18-24</w:t>
            </w:r>
          </w:p>
        </w:tc>
      </w:tr>
      <w:tr w:rsidR="0023295B" w:rsidRPr="00095675" w14:paraId="44AA63A1" w14:textId="77777777">
        <w:trPr>
          <w:cantSplit/>
        </w:trPr>
        <w:tc>
          <w:tcPr>
            <w:tcW w:w="0" w:type="auto"/>
            <w:tcMar>
              <w:top w:w="72" w:type="dxa"/>
              <w:left w:w="144" w:type="dxa"/>
              <w:bottom w:w="72" w:type="dxa"/>
              <w:right w:w="144" w:type="dxa"/>
            </w:tcMar>
            <w:vAlign w:val="center"/>
          </w:tcPr>
          <w:p w14:paraId="3AFE30FE" w14:textId="393F0D4B" w:rsidR="0023295B" w:rsidRPr="00095675" w:rsidRDefault="001E201E">
            <w:pPr>
              <w:pStyle w:val="Choice"/>
              <w:rPr>
                <w:rFonts w:ascii="Nunito Sans Light" w:hAnsi="Nunito Sans Light"/>
              </w:rPr>
            </w:pPr>
            <w:sdt>
              <w:sdtPr>
                <w:rPr>
                  <w:rFonts w:ascii="Nunito Sans Light" w:hAnsi="Nunito Sans Light"/>
                </w:rPr>
                <w:id w:val="-660550089"/>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25-34</w:t>
            </w:r>
          </w:p>
        </w:tc>
      </w:tr>
      <w:tr w:rsidR="0023295B" w:rsidRPr="00095675" w14:paraId="05AE3EC3" w14:textId="77777777">
        <w:trPr>
          <w:cantSplit/>
        </w:trPr>
        <w:tc>
          <w:tcPr>
            <w:tcW w:w="0" w:type="auto"/>
            <w:tcMar>
              <w:top w:w="72" w:type="dxa"/>
              <w:left w:w="144" w:type="dxa"/>
              <w:bottom w:w="72" w:type="dxa"/>
              <w:right w:w="144" w:type="dxa"/>
            </w:tcMar>
            <w:vAlign w:val="center"/>
          </w:tcPr>
          <w:p w14:paraId="57BCEBC8" w14:textId="0A53334B" w:rsidR="0023295B" w:rsidRPr="00095675" w:rsidRDefault="001E201E">
            <w:pPr>
              <w:pStyle w:val="Choice"/>
              <w:rPr>
                <w:rFonts w:ascii="Nunito Sans Light" w:hAnsi="Nunito Sans Light"/>
              </w:rPr>
            </w:pPr>
            <w:sdt>
              <w:sdtPr>
                <w:rPr>
                  <w:rFonts w:ascii="Nunito Sans Light" w:hAnsi="Nunito Sans Light"/>
                </w:rPr>
                <w:id w:val="1788996721"/>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35-44</w:t>
            </w:r>
          </w:p>
        </w:tc>
      </w:tr>
      <w:tr w:rsidR="0023295B" w:rsidRPr="00095675" w14:paraId="0D94633D" w14:textId="77777777">
        <w:trPr>
          <w:cantSplit/>
        </w:trPr>
        <w:tc>
          <w:tcPr>
            <w:tcW w:w="0" w:type="auto"/>
            <w:tcMar>
              <w:top w:w="72" w:type="dxa"/>
              <w:left w:w="144" w:type="dxa"/>
              <w:bottom w:w="72" w:type="dxa"/>
              <w:right w:w="144" w:type="dxa"/>
            </w:tcMar>
            <w:vAlign w:val="center"/>
          </w:tcPr>
          <w:p w14:paraId="08AA6FEC" w14:textId="3C862C0C" w:rsidR="0023295B" w:rsidRPr="00095675" w:rsidRDefault="001E201E">
            <w:pPr>
              <w:pStyle w:val="Choice"/>
              <w:rPr>
                <w:rFonts w:ascii="Nunito Sans Light" w:hAnsi="Nunito Sans Light"/>
              </w:rPr>
            </w:pPr>
            <w:sdt>
              <w:sdtPr>
                <w:rPr>
                  <w:rFonts w:ascii="Nunito Sans Light" w:hAnsi="Nunito Sans Light"/>
                </w:rPr>
                <w:id w:val="-402922341"/>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45-54</w:t>
            </w:r>
          </w:p>
        </w:tc>
      </w:tr>
      <w:tr w:rsidR="0023295B" w:rsidRPr="00095675" w14:paraId="4609B8B2" w14:textId="77777777">
        <w:trPr>
          <w:cantSplit/>
        </w:trPr>
        <w:tc>
          <w:tcPr>
            <w:tcW w:w="0" w:type="auto"/>
            <w:tcMar>
              <w:top w:w="72" w:type="dxa"/>
              <w:left w:w="144" w:type="dxa"/>
              <w:bottom w:w="72" w:type="dxa"/>
              <w:right w:w="144" w:type="dxa"/>
            </w:tcMar>
            <w:vAlign w:val="center"/>
          </w:tcPr>
          <w:p w14:paraId="10AFDEF9" w14:textId="38321711" w:rsidR="0023295B" w:rsidRPr="00095675" w:rsidRDefault="001E201E">
            <w:pPr>
              <w:pStyle w:val="Choice"/>
              <w:rPr>
                <w:rFonts w:ascii="Nunito Sans Light" w:hAnsi="Nunito Sans Light"/>
              </w:rPr>
            </w:pPr>
            <w:sdt>
              <w:sdtPr>
                <w:rPr>
                  <w:rFonts w:ascii="Nunito Sans Light" w:hAnsi="Nunito Sans Light"/>
                </w:rPr>
                <w:id w:val="-1008755442"/>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55-64</w:t>
            </w:r>
          </w:p>
        </w:tc>
      </w:tr>
      <w:tr w:rsidR="0023295B" w:rsidRPr="00095675" w14:paraId="4660E8FD" w14:textId="77777777">
        <w:trPr>
          <w:cantSplit/>
        </w:trPr>
        <w:tc>
          <w:tcPr>
            <w:tcW w:w="0" w:type="auto"/>
            <w:tcMar>
              <w:top w:w="72" w:type="dxa"/>
              <w:left w:w="144" w:type="dxa"/>
              <w:bottom w:w="72" w:type="dxa"/>
              <w:right w:w="144" w:type="dxa"/>
            </w:tcMar>
            <w:vAlign w:val="center"/>
          </w:tcPr>
          <w:p w14:paraId="7DFF4E04" w14:textId="7C27093E" w:rsidR="0023295B" w:rsidRPr="00095675" w:rsidRDefault="001E201E">
            <w:pPr>
              <w:pStyle w:val="Choice"/>
              <w:rPr>
                <w:rFonts w:ascii="Nunito Sans Light" w:hAnsi="Nunito Sans Light"/>
              </w:rPr>
            </w:pPr>
            <w:sdt>
              <w:sdtPr>
                <w:rPr>
                  <w:rFonts w:ascii="Nunito Sans Light" w:hAnsi="Nunito Sans Light"/>
                </w:rPr>
                <w:id w:val="-1326887629"/>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65-74</w:t>
            </w:r>
          </w:p>
        </w:tc>
      </w:tr>
      <w:tr w:rsidR="0023295B" w:rsidRPr="00095675" w14:paraId="68C2AF40" w14:textId="77777777">
        <w:trPr>
          <w:cantSplit/>
        </w:trPr>
        <w:tc>
          <w:tcPr>
            <w:tcW w:w="0" w:type="auto"/>
            <w:tcMar>
              <w:top w:w="72" w:type="dxa"/>
              <w:left w:w="144" w:type="dxa"/>
              <w:bottom w:w="72" w:type="dxa"/>
              <w:right w:w="144" w:type="dxa"/>
            </w:tcMar>
            <w:vAlign w:val="center"/>
          </w:tcPr>
          <w:p w14:paraId="0ED6FD5E" w14:textId="539000AB" w:rsidR="0023295B" w:rsidRPr="00095675" w:rsidRDefault="001E201E">
            <w:pPr>
              <w:pStyle w:val="Choice"/>
              <w:rPr>
                <w:rFonts w:ascii="Nunito Sans Light" w:hAnsi="Nunito Sans Light"/>
              </w:rPr>
            </w:pPr>
            <w:sdt>
              <w:sdtPr>
                <w:rPr>
                  <w:rFonts w:ascii="Nunito Sans Light" w:hAnsi="Nunito Sans Light"/>
                </w:rPr>
                <w:id w:val="352858071"/>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75-84</w:t>
            </w:r>
          </w:p>
        </w:tc>
      </w:tr>
      <w:tr w:rsidR="0023295B" w:rsidRPr="00095675" w14:paraId="57924F6B" w14:textId="77777777">
        <w:trPr>
          <w:cantSplit/>
        </w:trPr>
        <w:tc>
          <w:tcPr>
            <w:tcW w:w="0" w:type="auto"/>
            <w:tcMar>
              <w:top w:w="72" w:type="dxa"/>
              <w:left w:w="144" w:type="dxa"/>
              <w:bottom w:w="72" w:type="dxa"/>
              <w:right w:w="144" w:type="dxa"/>
            </w:tcMar>
            <w:vAlign w:val="center"/>
          </w:tcPr>
          <w:p w14:paraId="0FCA1B9F" w14:textId="62728A15" w:rsidR="0023295B" w:rsidRPr="00095675" w:rsidRDefault="001E201E">
            <w:pPr>
              <w:pStyle w:val="Choice"/>
              <w:rPr>
                <w:rFonts w:ascii="Nunito Sans Light" w:hAnsi="Nunito Sans Light"/>
              </w:rPr>
            </w:pPr>
            <w:sdt>
              <w:sdtPr>
                <w:rPr>
                  <w:rFonts w:ascii="Nunito Sans Light" w:hAnsi="Nunito Sans Light"/>
                </w:rPr>
                <w:id w:val="-21091699"/>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85+</w:t>
            </w:r>
          </w:p>
        </w:tc>
      </w:tr>
    </w:tbl>
    <w:p w14:paraId="291F8789" w14:textId="77777777" w:rsidR="0023295B" w:rsidRDefault="0023295B" w:rsidP="0023295B">
      <w:pPr>
        <w:pStyle w:val="QuestionTitle"/>
        <w:numPr>
          <w:ilvl w:val="0"/>
          <w:numId w:val="1"/>
        </w:numPr>
        <w:rPr>
          <w:rFonts w:ascii="Nunito Sans Light" w:hAnsi="Nunito Sans Light"/>
        </w:rPr>
        <w:sectPr w:rsidR="0023295B" w:rsidSect="0023295B">
          <w:pgSz w:w="11906" w:h="16838"/>
          <w:pgMar w:top="1440" w:right="1440" w:bottom="1440" w:left="1440" w:header="708" w:footer="708" w:gutter="0"/>
          <w:pgNumType w:start="1"/>
          <w:cols w:space="720"/>
          <w:docGrid w:linePitch="360"/>
        </w:sectPr>
      </w:pPr>
    </w:p>
    <w:p w14:paraId="22FD9F9A"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lastRenderedPageBreak/>
        <w:t xml:space="preserve">  Gender</w:t>
      </w:r>
      <w:r w:rsidRPr="00095675">
        <w:rPr>
          <w:rFonts w:ascii="Nunito Sans Light" w:hAnsi="Nunito Sans Light"/>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238F1058" w14:textId="77777777">
        <w:trPr>
          <w:cantSplit/>
        </w:trPr>
        <w:tc>
          <w:tcPr>
            <w:tcW w:w="0" w:type="auto"/>
            <w:shd w:val="solid" w:color="CECECE" w:fill="auto"/>
            <w:tcMar>
              <w:top w:w="72" w:type="dxa"/>
              <w:left w:w="72" w:type="dxa"/>
              <w:bottom w:w="0" w:type="dxa"/>
              <w:right w:w="72" w:type="dxa"/>
            </w:tcMar>
          </w:tcPr>
          <w:p w14:paraId="76E0A7B7" w14:textId="77777777" w:rsidR="0023295B" w:rsidRPr="00095675" w:rsidRDefault="0023295B">
            <w:pPr>
              <w:pStyle w:val="SupportingText"/>
              <w:rPr>
                <w:rFonts w:ascii="Nunito Sans Light" w:hAnsi="Nunito Sans Light"/>
              </w:rPr>
            </w:pPr>
            <w:r w:rsidRPr="00095675">
              <w:rPr>
                <w:rFonts w:ascii="Nunito Sans Light" w:hAnsi="Nunito Sans Light"/>
              </w:rPr>
              <w:t>Select all that apply</w:t>
            </w:r>
          </w:p>
        </w:tc>
      </w:tr>
      <w:tr w:rsidR="0023295B" w:rsidRPr="00095675" w14:paraId="4549AEDD" w14:textId="77777777">
        <w:trPr>
          <w:cantSplit/>
        </w:trPr>
        <w:tc>
          <w:tcPr>
            <w:tcW w:w="0" w:type="auto"/>
            <w:tcMar>
              <w:top w:w="72" w:type="dxa"/>
              <w:left w:w="144" w:type="dxa"/>
              <w:bottom w:w="72" w:type="dxa"/>
              <w:right w:w="144" w:type="dxa"/>
            </w:tcMar>
            <w:vAlign w:val="center"/>
          </w:tcPr>
          <w:p w14:paraId="4272B2FF" w14:textId="34FAA540" w:rsidR="0023295B" w:rsidRPr="00095675" w:rsidRDefault="001E201E">
            <w:pPr>
              <w:pStyle w:val="Choice"/>
              <w:rPr>
                <w:rFonts w:ascii="Nunito Sans Light" w:hAnsi="Nunito Sans Light"/>
              </w:rPr>
            </w:pPr>
            <w:sdt>
              <w:sdtPr>
                <w:rPr>
                  <w:rFonts w:ascii="Nunito Sans Light" w:hAnsi="Nunito Sans Light"/>
                </w:rPr>
                <w:id w:val="-1769067779"/>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Woman</w:t>
            </w:r>
            <w:r w:rsidR="0044334F">
              <w:rPr>
                <w:rFonts w:ascii="Nunito Sans Light" w:hAnsi="Nunito Sans Light"/>
              </w:rPr>
              <w:t>/girl</w:t>
            </w:r>
          </w:p>
        </w:tc>
      </w:tr>
      <w:tr w:rsidR="0023295B" w:rsidRPr="00095675" w14:paraId="69C7EB9C" w14:textId="77777777">
        <w:trPr>
          <w:cantSplit/>
        </w:trPr>
        <w:tc>
          <w:tcPr>
            <w:tcW w:w="0" w:type="auto"/>
            <w:tcMar>
              <w:top w:w="72" w:type="dxa"/>
              <w:left w:w="144" w:type="dxa"/>
              <w:bottom w:w="72" w:type="dxa"/>
              <w:right w:w="144" w:type="dxa"/>
            </w:tcMar>
            <w:vAlign w:val="center"/>
          </w:tcPr>
          <w:p w14:paraId="36C6200A" w14:textId="51ECC123" w:rsidR="0023295B" w:rsidRPr="00095675" w:rsidRDefault="001E201E">
            <w:pPr>
              <w:pStyle w:val="Choice"/>
              <w:rPr>
                <w:rFonts w:ascii="Nunito Sans Light" w:hAnsi="Nunito Sans Light"/>
              </w:rPr>
            </w:pPr>
            <w:sdt>
              <w:sdtPr>
                <w:rPr>
                  <w:rFonts w:ascii="Nunito Sans Light" w:hAnsi="Nunito Sans Light"/>
                </w:rPr>
                <w:id w:val="-291749053"/>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Man</w:t>
            </w:r>
            <w:r w:rsidR="0044334F">
              <w:rPr>
                <w:rFonts w:ascii="Nunito Sans Light" w:hAnsi="Nunito Sans Light"/>
              </w:rPr>
              <w:t>/boy</w:t>
            </w:r>
          </w:p>
        </w:tc>
      </w:tr>
      <w:tr w:rsidR="0023295B" w:rsidRPr="00095675" w14:paraId="546A3C1B" w14:textId="77777777">
        <w:trPr>
          <w:cantSplit/>
        </w:trPr>
        <w:tc>
          <w:tcPr>
            <w:tcW w:w="0" w:type="auto"/>
            <w:tcMar>
              <w:top w:w="72" w:type="dxa"/>
              <w:left w:w="144" w:type="dxa"/>
              <w:bottom w:w="72" w:type="dxa"/>
              <w:right w:w="144" w:type="dxa"/>
            </w:tcMar>
            <w:vAlign w:val="center"/>
          </w:tcPr>
          <w:p w14:paraId="35A6A08E" w14:textId="006A14D5" w:rsidR="0023295B" w:rsidRPr="00095675" w:rsidRDefault="001E201E">
            <w:pPr>
              <w:pStyle w:val="Choice"/>
              <w:rPr>
                <w:rFonts w:ascii="Nunito Sans Light" w:hAnsi="Nunito Sans Light"/>
              </w:rPr>
            </w:pPr>
            <w:sdt>
              <w:sdtPr>
                <w:rPr>
                  <w:rFonts w:ascii="Nunito Sans Light" w:hAnsi="Nunito Sans Light"/>
                </w:rPr>
                <w:id w:val="-1628850051"/>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Gender diverse</w:t>
            </w:r>
          </w:p>
        </w:tc>
      </w:tr>
      <w:tr w:rsidR="0023295B" w:rsidRPr="00095675" w14:paraId="6B5B0637" w14:textId="77777777">
        <w:trPr>
          <w:cantSplit/>
        </w:trPr>
        <w:tc>
          <w:tcPr>
            <w:tcW w:w="0" w:type="auto"/>
            <w:tcMar>
              <w:top w:w="72" w:type="dxa"/>
              <w:left w:w="144" w:type="dxa"/>
              <w:bottom w:w="72" w:type="dxa"/>
              <w:right w:w="144" w:type="dxa"/>
            </w:tcMar>
            <w:vAlign w:val="center"/>
          </w:tcPr>
          <w:p w14:paraId="0A90AD75" w14:textId="11837CCC" w:rsidR="0023295B" w:rsidRPr="00095675" w:rsidRDefault="001E201E">
            <w:pPr>
              <w:pStyle w:val="Choice"/>
              <w:rPr>
                <w:rFonts w:ascii="Nunito Sans Light" w:hAnsi="Nunito Sans Light"/>
              </w:rPr>
            </w:pPr>
            <w:sdt>
              <w:sdtPr>
                <w:rPr>
                  <w:rFonts w:ascii="Nunito Sans Light" w:hAnsi="Nunito Sans Light"/>
                </w:rPr>
                <w:id w:val="1348759146"/>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 xml:space="preserve">Prefer </w:t>
            </w:r>
            <w:r w:rsidR="004277B6">
              <w:rPr>
                <w:rFonts w:ascii="Nunito Sans Light" w:hAnsi="Nunito Sans Light"/>
              </w:rPr>
              <w:t xml:space="preserve">not to say </w:t>
            </w:r>
          </w:p>
        </w:tc>
      </w:tr>
      <w:tr w:rsidR="0023295B" w:rsidRPr="00095675" w14:paraId="10EAD891" w14:textId="77777777">
        <w:trPr>
          <w:cantSplit/>
        </w:trPr>
        <w:tc>
          <w:tcPr>
            <w:tcW w:w="0" w:type="auto"/>
            <w:tcMar>
              <w:top w:w="72" w:type="dxa"/>
              <w:left w:w="144" w:type="dxa"/>
              <w:bottom w:w="72" w:type="dxa"/>
              <w:right w:w="144" w:type="dxa"/>
            </w:tcMar>
            <w:vAlign w:val="center"/>
          </w:tcPr>
          <w:p w14:paraId="1E0A6C56" w14:textId="7141136A" w:rsidR="0023295B" w:rsidRPr="00095675" w:rsidRDefault="001E201E">
            <w:pPr>
              <w:pStyle w:val="Choice"/>
              <w:rPr>
                <w:rFonts w:ascii="Nunito Sans Light" w:hAnsi="Nunito Sans Light"/>
              </w:rPr>
            </w:pPr>
            <w:sdt>
              <w:sdtPr>
                <w:rPr>
                  <w:rFonts w:ascii="Nunito Sans Light" w:hAnsi="Nunito Sans Light"/>
                </w:rPr>
                <w:id w:val="-296305603"/>
                <w14:checkbox>
                  <w14:checked w14:val="0"/>
                  <w14:checkedState w14:val="2612" w14:font="MS Gothic"/>
                  <w14:uncheckedState w14:val="2610" w14:font="MS Gothic"/>
                </w14:checkbox>
              </w:sdtPr>
              <w:sdtEndPr/>
              <w:sdtContent>
                <w:r w:rsidR="00812D5B">
                  <w:rPr>
                    <w:rFonts w:ascii="MS Gothic" w:eastAsia="MS Gothic" w:hAnsi="MS Gothic" w:hint="eastAsia"/>
                  </w:rPr>
                  <w:t>☐</w:t>
                </w:r>
              </w:sdtContent>
            </w:sdt>
            <w:r w:rsidR="0023295B" w:rsidRPr="00095675">
              <w:rPr>
                <w:rFonts w:ascii="Nunito Sans Light" w:hAnsi="Nunito Sans Light"/>
              </w:rPr>
              <w:t xml:space="preserve">Prefer </w:t>
            </w:r>
            <w:r w:rsidR="004277B6">
              <w:rPr>
                <w:rFonts w:ascii="Nunito Sans Light" w:hAnsi="Nunito Sans Light"/>
              </w:rPr>
              <w:t>t</w:t>
            </w:r>
            <w:r w:rsidR="004277B6" w:rsidRPr="00095675">
              <w:rPr>
                <w:rFonts w:ascii="Nunito Sans Light" w:hAnsi="Nunito Sans Light"/>
              </w:rPr>
              <w:t>o self-identify</w:t>
            </w:r>
            <w:r w:rsidR="0044334F">
              <w:rPr>
                <w:rFonts w:ascii="Nunito Sans Light" w:hAnsi="Nunito Sans Light"/>
              </w:rPr>
              <w:t>. I identify as:</w:t>
            </w:r>
          </w:p>
        </w:tc>
      </w:tr>
    </w:tbl>
    <w:p w14:paraId="62D3FDB2" w14:textId="77777777" w:rsidR="0023295B" w:rsidRDefault="0023295B" w:rsidP="0023295B">
      <w:pPr>
        <w:pStyle w:val="QuestionTitle"/>
        <w:numPr>
          <w:ilvl w:val="0"/>
          <w:numId w:val="1"/>
        </w:numPr>
        <w:rPr>
          <w:rFonts w:ascii="Nunito Sans Light" w:hAnsi="Nunito Sans Light"/>
          <w:b/>
          <w:bCs/>
          <w:color w:val="B34646"/>
          <w:vertAlign w:val="superscript"/>
        </w:rPr>
      </w:pPr>
      <w:r w:rsidRPr="00095675">
        <w:rPr>
          <w:rFonts w:ascii="Nunito Sans Light" w:hAnsi="Nunito Sans Light"/>
        </w:rPr>
        <w:t xml:space="preserve">  What suburb do you live in?</w:t>
      </w:r>
      <w:r w:rsidRPr="00095675">
        <w:rPr>
          <w:rFonts w:ascii="Nunito Sans Light" w:hAnsi="Nunito Sans Light"/>
          <w:b/>
          <w:bCs/>
          <w:color w:val="B34646"/>
          <w:vertAlign w:val="superscript"/>
        </w:rPr>
        <w:t xml:space="preserve"> Required</w:t>
      </w:r>
    </w:p>
    <w:p w14:paraId="57F65CD1" w14:textId="7FE17826" w:rsidR="00777194" w:rsidRPr="00777194" w:rsidRDefault="00777194" w:rsidP="0077719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37E48822" w14:textId="77777777">
        <w:trPr>
          <w:cantSplit/>
        </w:trPr>
        <w:tc>
          <w:tcPr>
            <w:tcW w:w="0" w:type="auto"/>
            <w:shd w:val="solid" w:color="CECECE" w:fill="auto"/>
            <w:tcMar>
              <w:top w:w="72" w:type="dxa"/>
              <w:left w:w="72" w:type="dxa"/>
              <w:bottom w:w="0" w:type="dxa"/>
              <w:right w:w="72" w:type="dxa"/>
            </w:tcMar>
          </w:tcPr>
          <w:p w14:paraId="79B88C1F" w14:textId="77777777" w:rsidR="0023295B" w:rsidRPr="00095675" w:rsidRDefault="0023295B">
            <w:pPr>
              <w:pStyle w:val="SupportingText"/>
              <w:rPr>
                <w:rFonts w:ascii="Nunito Sans Light" w:hAnsi="Nunito Sans Light"/>
              </w:rPr>
            </w:pPr>
            <w:r w:rsidRPr="00095675">
              <w:rPr>
                <w:rFonts w:ascii="Nunito Sans Light" w:hAnsi="Nunito Sans Light"/>
              </w:rPr>
              <w:t>Select all that apply</w:t>
            </w:r>
          </w:p>
        </w:tc>
      </w:tr>
      <w:tr w:rsidR="0023295B" w:rsidRPr="00095675" w14:paraId="2D16DE94" w14:textId="77777777">
        <w:trPr>
          <w:cantSplit/>
        </w:trPr>
        <w:tc>
          <w:tcPr>
            <w:tcW w:w="0" w:type="auto"/>
            <w:tcMar>
              <w:top w:w="72" w:type="dxa"/>
              <w:left w:w="144" w:type="dxa"/>
              <w:bottom w:w="72" w:type="dxa"/>
              <w:right w:w="144" w:type="dxa"/>
            </w:tcMar>
            <w:vAlign w:val="center"/>
          </w:tcPr>
          <w:p w14:paraId="55475864" w14:textId="05C87D03" w:rsidR="0023295B" w:rsidRPr="00095675" w:rsidRDefault="001E201E">
            <w:pPr>
              <w:pStyle w:val="Choice"/>
              <w:rPr>
                <w:rFonts w:ascii="Nunito Sans Light" w:hAnsi="Nunito Sans Light"/>
              </w:rPr>
            </w:pPr>
            <w:sdt>
              <w:sdtPr>
                <w:rPr>
                  <w:rFonts w:ascii="Nunito Sans Light" w:hAnsi="Nunito Sans Light"/>
                </w:rPr>
                <w:id w:val="-1751954765"/>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Brunswick</w:t>
            </w:r>
          </w:p>
        </w:tc>
      </w:tr>
      <w:tr w:rsidR="0023295B" w:rsidRPr="00095675" w14:paraId="1243C1B2" w14:textId="77777777">
        <w:trPr>
          <w:cantSplit/>
        </w:trPr>
        <w:tc>
          <w:tcPr>
            <w:tcW w:w="0" w:type="auto"/>
            <w:tcMar>
              <w:top w:w="72" w:type="dxa"/>
              <w:left w:w="144" w:type="dxa"/>
              <w:bottom w:w="72" w:type="dxa"/>
              <w:right w:w="144" w:type="dxa"/>
            </w:tcMar>
            <w:vAlign w:val="center"/>
          </w:tcPr>
          <w:p w14:paraId="61659CF8" w14:textId="1CDE84B9" w:rsidR="0023295B" w:rsidRPr="00095675" w:rsidRDefault="001E201E">
            <w:pPr>
              <w:pStyle w:val="Choice"/>
              <w:rPr>
                <w:rFonts w:ascii="Nunito Sans Light" w:hAnsi="Nunito Sans Light"/>
              </w:rPr>
            </w:pPr>
            <w:sdt>
              <w:sdtPr>
                <w:rPr>
                  <w:rFonts w:ascii="Nunito Sans Light" w:hAnsi="Nunito Sans Light"/>
                </w:rPr>
                <w:id w:val="-1858106421"/>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Brunswick East</w:t>
            </w:r>
          </w:p>
        </w:tc>
      </w:tr>
      <w:tr w:rsidR="0023295B" w:rsidRPr="00095675" w14:paraId="2B5E2A9D" w14:textId="77777777">
        <w:trPr>
          <w:cantSplit/>
        </w:trPr>
        <w:tc>
          <w:tcPr>
            <w:tcW w:w="0" w:type="auto"/>
            <w:tcMar>
              <w:top w:w="72" w:type="dxa"/>
              <w:left w:w="144" w:type="dxa"/>
              <w:bottom w:w="72" w:type="dxa"/>
              <w:right w:w="144" w:type="dxa"/>
            </w:tcMar>
            <w:vAlign w:val="center"/>
          </w:tcPr>
          <w:p w14:paraId="4C6A76D8" w14:textId="07F37DFF" w:rsidR="0023295B" w:rsidRPr="00095675" w:rsidRDefault="001E201E">
            <w:pPr>
              <w:pStyle w:val="Choice"/>
              <w:rPr>
                <w:rFonts w:ascii="Nunito Sans Light" w:hAnsi="Nunito Sans Light"/>
              </w:rPr>
            </w:pPr>
            <w:sdt>
              <w:sdtPr>
                <w:rPr>
                  <w:rFonts w:ascii="Nunito Sans Light" w:hAnsi="Nunito Sans Light"/>
                </w:rPr>
                <w:id w:val="-128245766"/>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Brunswick West</w:t>
            </w:r>
          </w:p>
        </w:tc>
      </w:tr>
      <w:tr w:rsidR="0023295B" w:rsidRPr="00095675" w14:paraId="45A77C45" w14:textId="77777777">
        <w:trPr>
          <w:cantSplit/>
        </w:trPr>
        <w:tc>
          <w:tcPr>
            <w:tcW w:w="0" w:type="auto"/>
            <w:tcMar>
              <w:top w:w="72" w:type="dxa"/>
              <w:left w:w="144" w:type="dxa"/>
              <w:bottom w:w="72" w:type="dxa"/>
              <w:right w:w="144" w:type="dxa"/>
            </w:tcMar>
            <w:vAlign w:val="center"/>
          </w:tcPr>
          <w:p w14:paraId="5695A353" w14:textId="126C4EED" w:rsidR="0023295B" w:rsidRPr="00095675" w:rsidRDefault="001E201E">
            <w:pPr>
              <w:pStyle w:val="Choice"/>
              <w:rPr>
                <w:rFonts w:ascii="Nunito Sans Light" w:hAnsi="Nunito Sans Light"/>
              </w:rPr>
            </w:pPr>
            <w:sdt>
              <w:sdtPr>
                <w:rPr>
                  <w:rFonts w:ascii="Nunito Sans Light" w:hAnsi="Nunito Sans Light"/>
                </w:rPr>
                <w:id w:val="-751273716"/>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Coburg</w:t>
            </w:r>
          </w:p>
        </w:tc>
      </w:tr>
      <w:tr w:rsidR="0023295B" w:rsidRPr="00095675" w14:paraId="40C24B31" w14:textId="77777777">
        <w:trPr>
          <w:cantSplit/>
        </w:trPr>
        <w:tc>
          <w:tcPr>
            <w:tcW w:w="0" w:type="auto"/>
            <w:tcMar>
              <w:top w:w="72" w:type="dxa"/>
              <w:left w:w="144" w:type="dxa"/>
              <w:bottom w:w="72" w:type="dxa"/>
              <w:right w:w="144" w:type="dxa"/>
            </w:tcMar>
            <w:vAlign w:val="center"/>
          </w:tcPr>
          <w:p w14:paraId="45574A18" w14:textId="0E5EA983" w:rsidR="0023295B" w:rsidRPr="00095675" w:rsidRDefault="001E201E">
            <w:pPr>
              <w:pStyle w:val="Choice"/>
              <w:rPr>
                <w:rFonts w:ascii="Nunito Sans Light" w:hAnsi="Nunito Sans Light"/>
              </w:rPr>
            </w:pPr>
            <w:sdt>
              <w:sdtPr>
                <w:rPr>
                  <w:rFonts w:ascii="Nunito Sans Light" w:hAnsi="Nunito Sans Light"/>
                </w:rPr>
                <w:id w:val="-1550526142"/>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Coburg North</w:t>
            </w:r>
          </w:p>
        </w:tc>
      </w:tr>
      <w:tr w:rsidR="0023295B" w:rsidRPr="00095675" w14:paraId="3025CFD2" w14:textId="77777777">
        <w:trPr>
          <w:cantSplit/>
        </w:trPr>
        <w:tc>
          <w:tcPr>
            <w:tcW w:w="0" w:type="auto"/>
            <w:tcMar>
              <w:top w:w="72" w:type="dxa"/>
              <w:left w:w="144" w:type="dxa"/>
              <w:bottom w:w="72" w:type="dxa"/>
              <w:right w:w="144" w:type="dxa"/>
            </w:tcMar>
            <w:vAlign w:val="center"/>
          </w:tcPr>
          <w:p w14:paraId="78CB73C9" w14:textId="109F7947" w:rsidR="0023295B" w:rsidRPr="00095675" w:rsidRDefault="001E201E">
            <w:pPr>
              <w:pStyle w:val="Choice"/>
              <w:rPr>
                <w:rFonts w:ascii="Nunito Sans Light" w:hAnsi="Nunito Sans Light"/>
              </w:rPr>
            </w:pPr>
            <w:sdt>
              <w:sdtPr>
                <w:rPr>
                  <w:rFonts w:ascii="Nunito Sans Light" w:hAnsi="Nunito Sans Light"/>
                </w:rPr>
                <w:id w:val="366495088"/>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Fawkner</w:t>
            </w:r>
          </w:p>
        </w:tc>
      </w:tr>
      <w:tr w:rsidR="0023295B" w:rsidRPr="00095675" w14:paraId="33D7B752" w14:textId="77777777">
        <w:trPr>
          <w:cantSplit/>
        </w:trPr>
        <w:tc>
          <w:tcPr>
            <w:tcW w:w="0" w:type="auto"/>
            <w:tcMar>
              <w:top w:w="72" w:type="dxa"/>
              <w:left w:w="144" w:type="dxa"/>
              <w:bottom w:w="72" w:type="dxa"/>
              <w:right w:w="144" w:type="dxa"/>
            </w:tcMar>
            <w:vAlign w:val="center"/>
          </w:tcPr>
          <w:p w14:paraId="35A2710C" w14:textId="499DD86D" w:rsidR="0023295B" w:rsidRPr="00095675" w:rsidRDefault="001E201E">
            <w:pPr>
              <w:pStyle w:val="Choice"/>
              <w:rPr>
                <w:rFonts w:ascii="Nunito Sans Light" w:hAnsi="Nunito Sans Light"/>
              </w:rPr>
            </w:pPr>
            <w:sdt>
              <w:sdtPr>
                <w:rPr>
                  <w:rFonts w:ascii="Nunito Sans Light" w:hAnsi="Nunito Sans Light"/>
                </w:rPr>
                <w:id w:val="1866015932"/>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Fitzroy North</w:t>
            </w:r>
          </w:p>
        </w:tc>
      </w:tr>
      <w:tr w:rsidR="0023295B" w:rsidRPr="00095675" w14:paraId="2CAAA6E8" w14:textId="77777777">
        <w:trPr>
          <w:cantSplit/>
        </w:trPr>
        <w:tc>
          <w:tcPr>
            <w:tcW w:w="0" w:type="auto"/>
            <w:tcMar>
              <w:top w:w="72" w:type="dxa"/>
              <w:left w:w="144" w:type="dxa"/>
              <w:bottom w:w="72" w:type="dxa"/>
              <w:right w:w="144" w:type="dxa"/>
            </w:tcMar>
            <w:vAlign w:val="center"/>
          </w:tcPr>
          <w:p w14:paraId="75A09615" w14:textId="4A25BFA9" w:rsidR="0023295B" w:rsidRPr="00095675" w:rsidRDefault="001E201E">
            <w:pPr>
              <w:pStyle w:val="Choice"/>
              <w:rPr>
                <w:rFonts w:ascii="Nunito Sans Light" w:hAnsi="Nunito Sans Light"/>
              </w:rPr>
            </w:pPr>
            <w:sdt>
              <w:sdtPr>
                <w:rPr>
                  <w:rFonts w:ascii="Nunito Sans Light" w:hAnsi="Nunito Sans Light"/>
                </w:rPr>
                <w:id w:val="-1940820638"/>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Glenroy</w:t>
            </w:r>
          </w:p>
        </w:tc>
      </w:tr>
      <w:tr w:rsidR="0023295B" w:rsidRPr="00095675" w14:paraId="70F565A0" w14:textId="77777777">
        <w:trPr>
          <w:cantSplit/>
        </w:trPr>
        <w:tc>
          <w:tcPr>
            <w:tcW w:w="0" w:type="auto"/>
            <w:tcMar>
              <w:top w:w="72" w:type="dxa"/>
              <w:left w:w="144" w:type="dxa"/>
              <w:bottom w:w="72" w:type="dxa"/>
              <w:right w:w="144" w:type="dxa"/>
            </w:tcMar>
            <w:vAlign w:val="center"/>
          </w:tcPr>
          <w:p w14:paraId="29D1CEC0" w14:textId="01F49A60" w:rsidR="0023295B" w:rsidRPr="00095675" w:rsidRDefault="001E201E">
            <w:pPr>
              <w:pStyle w:val="Choice"/>
              <w:rPr>
                <w:rFonts w:ascii="Nunito Sans Light" w:hAnsi="Nunito Sans Light"/>
              </w:rPr>
            </w:pPr>
            <w:sdt>
              <w:sdtPr>
                <w:rPr>
                  <w:rFonts w:ascii="Nunito Sans Light" w:hAnsi="Nunito Sans Light"/>
                </w:rPr>
                <w:id w:val="1416364617"/>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Gowanbrae</w:t>
            </w:r>
          </w:p>
        </w:tc>
      </w:tr>
      <w:tr w:rsidR="0023295B" w:rsidRPr="00095675" w14:paraId="2C7140CC" w14:textId="77777777">
        <w:trPr>
          <w:cantSplit/>
        </w:trPr>
        <w:tc>
          <w:tcPr>
            <w:tcW w:w="0" w:type="auto"/>
            <w:tcMar>
              <w:top w:w="72" w:type="dxa"/>
              <w:left w:w="144" w:type="dxa"/>
              <w:bottom w:w="72" w:type="dxa"/>
              <w:right w:w="144" w:type="dxa"/>
            </w:tcMar>
            <w:vAlign w:val="center"/>
          </w:tcPr>
          <w:p w14:paraId="1148AF14" w14:textId="7D7D3B31" w:rsidR="0023295B" w:rsidRPr="00095675" w:rsidRDefault="001E201E">
            <w:pPr>
              <w:pStyle w:val="Choice"/>
              <w:rPr>
                <w:rFonts w:ascii="Nunito Sans Light" w:hAnsi="Nunito Sans Light"/>
              </w:rPr>
            </w:pPr>
            <w:sdt>
              <w:sdtPr>
                <w:rPr>
                  <w:rFonts w:ascii="Nunito Sans Light" w:hAnsi="Nunito Sans Light"/>
                </w:rPr>
                <w:id w:val="-1728840003"/>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Hadfield</w:t>
            </w:r>
          </w:p>
        </w:tc>
      </w:tr>
      <w:tr w:rsidR="0023295B" w:rsidRPr="00095675" w14:paraId="2BDC4845" w14:textId="77777777">
        <w:trPr>
          <w:cantSplit/>
        </w:trPr>
        <w:tc>
          <w:tcPr>
            <w:tcW w:w="0" w:type="auto"/>
            <w:tcMar>
              <w:top w:w="72" w:type="dxa"/>
              <w:left w:w="144" w:type="dxa"/>
              <w:bottom w:w="72" w:type="dxa"/>
              <w:right w:w="144" w:type="dxa"/>
            </w:tcMar>
            <w:vAlign w:val="center"/>
          </w:tcPr>
          <w:p w14:paraId="0FCFA43C" w14:textId="44081A10" w:rsidR="0023295B" w:rsidRPr="00095675" w:rsidRDefault="001E201E">
            <w:pPr>
              <w:pStyle w:val="Choice"/>
              <w:rPr>
                <w:rFonts w:ascii="Nunito Sans Light" w:hAnsi="Nunito Sans Light"/>
              </w:rPr>
            </w:pPr>
            <w:sdt>
              <w:sdtPr>
                <w:rPr>
                  <w:rFonts w:ascii="Nunito Sans Light" w:hAnsi="Nunito Sans Light"/>
                </w:rPr>
                <w:id w:val="-437752125"/>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Oak Park</w:t>
            </w:r>
          </w:p>
        </w:tc>
      </w:tr>
      <w:tr w:rsidR="0023295B" w:rsidRPr="00095675" w14:paraId="2D262A76" w14:textId="77777777">
        <w:trPr>
          <w:cantSplit/>
        </w:trPr>
        <w:tc>
          <w:tcPr>
            <w:tcW w:w="0" w:type="auto"/>
            <w:tcMar>
              <w:top w:w="72" w:type="dxa"/>
              <w:left w:w="144" w:type="dxa"/>
              <w:bottom w:w="72" w:type="dxa"/>
              <w:right w:w="144" w:type="dxa"/>
            </w:tcMar>
            <w:vAlign w:val="center"/>
          </w:tcPr>
          <w:p w14:paraId="3CCD5AEE" w14:textId="2A958D86" w:rsidR="0023295B" w:rsidRPr="00095675" w:rsidRDefault="001E201E">
            <w:pPr>
              <w:pStyle w:val="Choice"/>
              <w:rPr>
                <w:rFonts w:ascii="Nunito Sans Light" w:hAnsi="Nunito Sans Light"/>
              </w:rPr>
            </w:pPr>
            <w:sdt>
              <w:sdtPr>
                <w:rPr>
                  <w:rFonts w:ascii="Nunito Sans Light" w:hAnsi="Nunito Sans Light"/>
                </w:rPr>
                <w:id w:val="-1969815646"/>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Parkville</w:t>
            </w:r>
          </w:p>
        </w:tc>
      </w:tr>
      <w:tr w:rsidR="0023295B" w:rsidRPr="00095675" w14:paraId="73E9AD9A" w14:textId="77777777">
        <w:trPr>
          <w:cantSplit/>
        </w:trPr>
        <w:tc>
          <w:tcPr>
            <w:tcW w:w="0" w:type="auto"/>
            <w:tcMar>
              <w:top w:w="72" w:type="dxa"/>
              <w:left w:w="144" w:type="dxa"/>
              <w:bottom w:w="72" w:type="dxa"/>
              <w:right w:w="144" w:type="dxa"/>
            </w:tcMar>
            <w:vAlign w:val="center"/>
          </w:tcPr>
          <w:p w14:paraId="2C37CE14" w14:textId="2CE960D4" w:rsidR="0023295B" w:rsidRPr="00095675" w:rsidRDefault="001E201E">
            <w:pPr>
              <w:pStyle w:val="Choice"/>
              <w:rPr>
                <w:rFonts w:ascii="Nunito Sans Light" w:hAnsi="Nunito Sans Light"/>
              </w:rPr>
            </w:pPr>
            <w:sdt>
              <w:sdtPr>
                <w:rPr>
                  <w:rFonts w:ascii="Nunito Sans Light" w:hAnsi="Nunito Sans Light"/>
                </w:rPr>
                <w:id w:val="2095975022"/>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Pascoe Vale</w:t>
            </w:r>
          </w:p>
        </w:tc>
      </w:tr>
      <w:tr w:rsidR="0023295B" w:rsidRPr="00095675" w14:paraId="6D3AB268" w14:textId="77777777">
        <w:trPr>
          <w:cantSplit/>
        </w:trPr>
        <w:tc>
          <w:tcPr>
            <w:tcW w:w="0" w:type="auto"/>
            <w:tcMar>
              <w:top w:w="72" w:type="dxa"/>
              <w:left w:w="144" w:type="dxa"/>
              <w:bottom w:w="72" w:type="dxa"/>
              <w:right w:w="144" w:type="dxa"/>
            </w:tcMar>
            <w:vAlign w:val="center"/>
          </w:tcPr>
          <w:p w14:paraId="66B5F311" w14:textId="7B6BEF1D" w:rsidR="0023295B" w:rsidRPr="00095675" w:rsidRDefault="001E201E">
            <w:pPr>
              <w:pStyle w:val="Choice"/>
              <w:rPr>
                <w:rFonts w:ascii="Nunito Sans Light" w:hAnsi="Nunito Sans Light"/>
              </w:rPr>
            </w:pPr>
            <w:sdt>
              <w:sdtPr>
                <w:rPr>
                  <w:rFonts w:ascii="Nunito Sans Light" w:hAnsi="Nunito Sans Light"/>
                </w:rPr>
                <w:id w:val="-308562883"/>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Pascoe Vale South</w:t>
            </w:r>
          </w:p>
        </w:tc>
      </w:tr>
      <w:tr w:rsidR="0023295B" w:rsidRPr="00095675" w14:paraId="186C214B" w14:textId="77777777">
        <w:trPr>
          <w:cantSplit/>
        </w:trPr>
        <w:tc>
          <w:tcPr>
            <w:tcW w:w="0" w:type="auto"/>
            <w:tcMar>
              <w:top w:w="72" w:type="dxa"/>
              <w:left w:w="144" w:type="dxa"/>
              <w:bottom w:w="72" w:type="dxa"/>
              <w:right w:w="144" w:type="dxa"/>
            </w:tcMar>
            <w:vAlign w:val="center"/>
          </w:tcPr>
          <w:p w14:paraId="7FDB3ACF" w14:textId="64681613" w:rsidR="0023295B" w:rsidRPr="00095675" w:rsidRDefault="001E201E">
            <w:pPr>
              <w:pStyle w:val="Choice"/>
              <w:rPr>
                <w:rFonts w:ascii="Nunito Sans Light" w:hAnsi="Nunito Sans Light"/>
              </w:rPr>
            </w:pPr>
            <w:sdt>
              <w:sdtPr>
                <w:rPr>
                  <w:rFonts w:ascii="Nunito Sans Light" w:hAnsi="Nunito Sans Light"/>
                </w:rPr>
                <w:id w:val="-1927495716"/>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Tullamarine</w:t>
            </w:r>
          </w:p>
        </w:tc>
      </w:tr>
      <w:tr w:rsidR="0023295B" w:rsidRPr="00095675" w14:paraId="2524712F" w14:textId="77777777">
        <w:trPr>
          <w:cantSplit/>
        </w:trPr>
        <w:tc>
          <w:tcPr>
            <w:tcW w:w="0" w:type="auto"/>
            <w:tcMar>
              <w:top w:w="72" w:type="dxa"/>
              <w:left w:w="144" w:type="dxa"/>
              <w:bottom w:w="72" w:type="dxa"/>
              <w:right w:w="144" w:type="dxa"/>
            </w:tcMar>
            <w:vAlign w:val="center"/>
          </w:tcPr>
          <w:p w14:paraId="07460B19" w14:textId="14AAA2BC" w:rsidR="0023295B" w:rsidRPr="00095675" w:rsidRDefault="001E201E">
            <w:pPr>
              <w:pStyle w:val="Choice"/>
              <w:rPr>
                <w:rFonts w:ascii="Nunito Sans Light" w:hAnsi="Nunito Sans Light"/>
              </w:rPr>
            </w:pPr>
            <w:sdt>
              <w:sdtPr>
                <w:rPr>
                  <w:rFonts w:ascii="Nunito Sans Light" w:hAnsi="Nunito Sans Light"/>
                </w:rPr>
                <w:id w:val="42253785"/>
                <w14:checkbox>
                  <w14:checked w14:val="0"/>
                  <w14:checkedState w14:val="2612" w14:font="MS Gothic"/>
                  <w14:uncheckedState w14:val="2610" w14:font="MS Gothic"/>
                </w14:checkbox>
              </w:sdtPr>
              <w:sdtEndPr/>
              <w:sdtContent>
                <w:r w:rsidR="003C3BEF">
                  <w:rPr>
                    <w:rFonts w:ascii="MS Gothic" w:eastAsia="MS Gothic" w:hAnsi="MS Gothic" w:hint="eastAsia"/>
                  </w:rPr>
                  <w:t>☐</w:t>
                </w:r>
              </w:sdtContent>
            </w:sdt>
            <w:r w:rsidR="0023295B" w:rsidRPr="00095675">
              <w:rPr>
                <w:rFonts w:ascii="Nunito Sans Light" w:hAnsi="Nunito Sans Light"/>
              </w:rPr>
              <w:t>Other</w:t>
            </w:r>
            <w:r w:rsidR="003C3BEF">
              <w:rPr>
                <w:rFonts w:ascii="Nunito Sans Light" w:hAnsi="Nunito Sans Light"/>
              </w:rPr>
              <w:t xml:space="preserve"> </w:t>
            </w:r>
            <w:r w:rsidR="00A2282C">
              <w:rPr>
                <w:rFonts w:ascii="Nunito Sans Light" w:hAnsi="Nunito Sans Light"/>
              </w:rPr>
              <w:t xml:space="preserve">   </w:t>
            </w:r>
          </w:p>
        </w:tc>
      </w:tr>
    </w:tbl>
    <w:p w14:paraId="0216ED46" w14:textId="10BC7193"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w:t>
      </w:r>
      <w:r w:rsidR="00A2282C">
        <w:rPr>
          <w:rFonts w:ascii="Nunito Sans Light" w:hAnsi="Nunito Sans Light"/>
        </w:rPr>
        <w:t>If other, w</w:t>
      </w:r>
      <w:r w:rsidRPr="00095675">
        <w:rPr>
          <w:rFonts w:ascii="Nunito Sans Light" w:hAnsi="Nunito Sans Light"/>
        </w:rPr>
        <w:t>here do you live?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44FA9A62" w14:textId="77777777">
        <w:trPr>
          <w:cantSplit/>
          <w:trHeight w:hRule="exact" w:val="500"/>
        </w:trPr>
        <w:tc>
          <w:tcPr>
            <w:tcW w:w="0" w:type="auto"/>
          </w:tcPr>
          <w:p w14:paraId="449937B3" w14:textId="77777777" w:rsidR="0023295B" w:rsidRPr="00095675" w:rsidRDefault="0023295B">
            <w:pPr>
              <w:rPr>
                <w:rFonts w:ascii="Nunito Sans Light" w:hAnsi="Nunito Sans Light"/>
              </w:rPr>
            </w:pPr>
          </w:p>
        </w:tc>
      </w:tr>
    </w:tbl>
    <w:p w14:paraId="5D016F9A"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Were you born overseas? If yes, which country </w:t>
      </w:r>
      <w:proofErr w:type="gramStart"/>
      <w:r w:rsidRPr="00095675">
        <w:rPr>
          <w:rFonts w:ascii="Nunito Sans Light" w:hAnsi="Nunito Sans Light"/>
        </w:rPr>
        <w:t>were</w:t>
      </w:r>
      <w:proofErr w:type="gramEnd"/>
      <w:r w:rsidRPr="00095675">
        <w:rPr>
          <w:rFonts w:ascii="Nunito Sans Light" w:hAnsi="Nunito Sans Light"/>
        </w:rPr>
        <w:t xml:space="preserve"> you born 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32FA8ADF" w14:textId="77777777">
        <w:trPr>
          <w:cantSplit/>
          <w:trHeight w:hRule="exact" w:val="500"/>
        </w:trPr>
        <w:tc>
          <w:tcPr>
            <w:tcW w:w="0" w:type="auto"/>
          </w:tcPr>
          <w:p w14:paraId="1B234429" w14:textId="77777777" w:rsidR="0023295B" w:rsidRPr="00095675" w:rsidRDefault="0023295B">
            <w:pPr>
              <w:rPr>
                <w:rFonts w:ascii="Nunito Sans Light" w:hAnsi="Nunito Sans Light"/>
              </w:rPr>
            </w:pPr>
          </w:p>
        </w:tc>
      </w:tr>
    </w:tbl>
    <w:p w14:paraId="50AE6CC5"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What language(s) do you speak at home?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7712ED66" w14:textId="77777777">
        <w:trPr>
          <w:cantSplit/>
          <w:trHeight w:hRule="exact" w:val="500"/>
        </w:trPr>
        <w:tc>
          <w:tcPr>
            <w:tcW w:w="0" w:type="auto"/>
          </w:tcPr>
          <w:p w14:paraId="4E8FA0A6" w14:textId="77777777" w:rsidR="0023295B" w:rsidRPr="00095675" w:rsidRDefault="0023295B">
            <w:pPr>
              <w:rPr>
                <w:rFonts w:ascii="Nunito Sans Light" w:hAnsi="Nunito Sans Light"/>
              </w:rPr>
            </w:pPr>
          </w:p>
        </w:tc>
      </w:tr>
    </w:tbl>
    <w:p w14:paraId="2C2A4DE1"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What is your cultural background?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3C16CA4E" w14:textId="77777777">
        <w:trPr>
          <w:cantSplit/>
          <w:trHeight w:hRule="exact" w:val="500"/>
        </w:trPr>
        <w:tc>
          <w:tcPr>
            <w:tcW w:w="0" w:type="auto"/>
          </w:tcPr>
          <w:p w14:paraId="6DFA72E6" w14:textId="77777777" w:rsidR="0023295B" w:rsidRPr="00095675" w:rsidRDefault="0023295B">
            <w:pPr>
              <w:rPr>
                <w:rFonts w:ascii="Nunito Sans Light" w:hAnsi="Nunito Sans Light"/>
              </w:rPr>
            </w:pPr>
          </w:p>
        </w:tc>
      </w:tr>
    </w:tbl>
    <w:p w14:paraId="515BE9C7"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Which of the following applies to you? (Select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6223F8B4" w14:textId="77777777">
        <w:trPr>
          <w:cantSplit/>
        </w:trPr>
        <w:tc>
          <w:tcPr>
            <w:tcW w:w="0" w:type="auto"/>
            <w:shd w:val="solid" w:color="CECECE" w:fill="auto"/>
            <w:tcMar>
              <w:top w:w="72" w:type="dxa"/>
              <w:left w:w="72" w:type="dxa"/>
              <w:bottom w:w="0" w:type="dxa"/>
              <w:right w:w="72" w:type="dxa"/>
            </w:tcMar>
          </w:tcPr>
          <w:p w14:paraId="4E245028" w14:textId="77777777" w:rsidR="0023295B" w:rsidRPr="00095675" w:rsidRDefault="0023295B">
            <w:pPr>
              <w:pStyle w:val="SupportingText"/>
              <w:rPr>
                <w:rFonts w:ascii="Nunito Sans Light" w:hAnsi="Nunito Sans Light"/>
              </w:rPr>
            </w:pPr>
            <w:r w:rsidRPr="00095675">
              <w:rPr>
                <w:rFonts w:ascii="Nunito Sans Light" w:hAnsi="Nunito Sans Light"/>
              </w:rPr>
              <w:t>Select all that apply</w:t>
            </w:r>
          </w:p>
        </w:tc>
      </w:tr>
      <w:tr w:rsidR="0023295B" w:rsidRPr="00095675" w14:paraId="086B4EA2" w14:textId="77777777">
        <w:trPr>
          <w:cantSplit/>
        </w:trPr>
        <w:tc>
          <w:tcPr>
            <w:tcW w:w="0" w:type="auto"/>
            <w:tcMar>
              <w:top w:w="72" w:type="dxa"/>
              <w:left w:w="144" w:type="dxa"/>
              <w:bottom w:w="72" w:type="dxa"/>
              <w:right w:w="144" w:type="dxa"/>
            </w:tcMar>
            <w:vAlign w:val="center"/>
          </w:tcPr>
          <w:p w14:paraId="1908F9FE" w14:textId="545166E8" w:rsidR="0023295B" w:rsidRPr="00095675" w:rsidRDefault="001E201E">
            <w:pPr>
              <w:pStyle w:val="Choice"/>
              <w:rPr>
                <w:rFonts w:ascii="Nunito Sans Light" w:hAnsi="Nunito Sans Light"/>
              </w:rPr>
            </w:pPr>
            <w:sdt>
              <w:sdtPr>
                <w:rPr>
                  <w:rFonts w:ascii="Nunito Sans Light" w:hAnsi="Nunito Sans Light"/>
                </w:rPr>
                <w:id w:val="-1888942357"/>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A person living with a disability</w:t>
            </w:r>
          </w:p>
        </w:tc>
      </w:tr>
      <w:tr w:rsidR="0023295B" w:rsidRPr="00095675" w14:paraId="7A7AA3B2" w14:textId="77777777">
        <w:trPr>
          <w:cantSplit/>
        </w:trPr>
        <w:tc>
          <w:tcPr>
            <w:tcW w:w="0" w:type="auto"/>
            <w:tcMar>
              <w:top w:w="72" w:type="dxa"/>
              <w:left w:w="144" w:type="dxa"/>
              <w:bottom w:w="72" w:type="dxa"/>
              <w:right w:w="144" w:type="dxa"/>
            </w:tcMar>
            <w:vAlign w:val="center"/>
          </w:tcPr>
          <w:p w14:paraId="17B449A9" w14:textId="7A41C870" w:rsidR="0023295B" w:rsidRPr="00095675" w:rsidRDefault="001E201E">
            <w:pPr>
              <w:pStyle w:val="Choice"/>
              <w:rPr>
                <w:rFonts w:ascii="Nunito Sans Light" w:hAnsi="Nunito Sans Light"/>
              </w:rPr>
            </w:pPr>
            <w:sdt>
              <w:sdtPr>
                <w:rPr>
                  <w:rFonts w:ascii="Nunito Sans Light" w:hAnsi="Nunito Sans Light"/>
                </w:rPr>
                <w:id w:val="722957008"/>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Carer of a person living with a disability</w:t>
            </w:r>
          </w:p>
        </w:tc>
      </w:tr>
      <w:tr w:rsidR="0023295B" w:rsidRPr="00095675" w14:paraId="2B288B32" w14:textId="77777777">
        <w:trPr>
          <w:cantSplit/>
        </w:trPr>
        <w:tc>
          <w:tcPr>
            <w:tcW w:w="0" w:type="auto"/>
            <w:tcMar>
              <w:top w:w="72" w:type="dxa"/>
              <w:left w:w="144" w:type="dxa"/>
              <w:bottom w:w="72" w:type="dxa"/>
              <w:right w:w="144" w:type="dxa"/>
            </w:tcMar>
            <w:vAlign w:val="center"/>
          </w:tcPr>
          <w:p w14:paraId="4DE6D28F" w14:textId="7EA4F1FA" w:rsidR="0023295B" w:rsidRPr="00095675" w:rsidRDefault="001E201E">
            <w:pPr>
              <w:pStyle w:val="Choice"/>
              <w:rPr>
                <w:rFonts w:ascii="Nunito Sans Light" w:hAnsi="Nunito Sans Light"/>
              </w:rPr>
            </w:pPr>
            <w:sdt>
              <w:sdtPr>
                <w:rPr>
                  <w:rFonts w:ascii="Nunito Sans Light" w:hAnsi="Nunito Sans Light"/>
                </w:rPr>
                <w:id w:val="-1854792167"/>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Parent/guardian of children</w:t>
            </w:r>
          </w:p>
        </w:tc>
      </w:tr>
      <w:tr w:rsidR="0023295B" w:rsidRPr="00095675" w14:paraId="7BD2C018" w14:textId="77777777">
        <w:trPr>
          <w:cantSplit/>
        </w:trPr>
        <w:tc>
          <w:tcPr>
            <w:tcW w:w="0" w:type="auto"/>
            <w:tcMar>
              <w:top w:w="72" w:type="dxa"/>
              <w:left w:w="144" w:type="dxa"/>
              <w:bottom w:w="72" w:type="dxa"/>
              <w:right w:w="144" w:type="dxa"/>
            </w:tcMar>
            <w:vAlign w:val="center"/>
          </w:tcPr>
          <w:p w14:paraId="4D70CF6F" w14:textId="3762BC43" w:rsidR="0023295B" w:rsidRPr="00095675" w:rsidRDefault="001E201E">
            <w:pPr>
              <w:pStyle w:val="Choice"/>
              <w:rPr>
                <w:rFonts w:ascii="Nunito Sans Light" w:hAnsi="Nunito Sans Light"/>
              </w:rPr>
            </w:pPr>
            <w:sdt>
              <w:sdtPr>
                <w:rPr>
                  <w:rFonts w:ascii="Nunito Sans Light" w:hAnsi="Nunito Sans Light"/>
                </w:rPr>
                <w:id w:val="-484705838"/>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Aboriginal and/or Torres Strait Islander</w:t>
            </w:r>
          </w:p>
        </w:tc>
      </w:tr>
      <w:tr w:rsidR="0023295B" w:rsidRPr="00095675" w14:paraId="76119223" w14:textId="77777777">
        <w:trPr>
          <w:cantSplit/>
        </w:trPr>
        <w:tc>
          <w:tcPr>
            <w:tcW w:w="0" w:type="auto"/>
            <w:tcMar>
              <w:top w:w="72" w:type="dxa"/>
              <w:left w:w="144" w:type="dxa"/>
              <w:bottom w:w="72" w:type="dxa"/>
              <w:right w:w="144" w:type="dxa"/>
            </w:tcMar>
            <w:vAlign w:val="center"/>
          </w:tcPr>
          <w:p w14:paraId="5F2052B3" w14:textId="33566FD0" w:rsidR="0023295B" w:rsidRPr="00095675" w:rsidRDefault="001E201E">
            <w:pPr>
              <w:pStyle w:val="Choice"/>
              <w:rPr>
                <w:rFonts w:ascii="Nunito Sans Light" w:hAnsi="Nunito Sans Light"/>
              </w:rPr>
            </w:pPr>
            <w:sdt>
              <w:sdtPr>
                <w:rPr>
                  <w:rFonts w:ascii="Nunito Sans Light" w:hAnsi="Nunito Sans Light"/>
                </w:rPr>
                <w:id w:val="1078335504"/>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A member of the LGBTQIA+ community</w:t>
            </w:r>
          </w:p>
        </w:tc>
      </w:tr>
    </w:tbl>
    <w:p w14:paraId="1B204540" w14:textId="77777777" w:rsidR="0023295B" w:rsidRPr="00095675" w:rsidRDefault="0023295B" w:rsidP="0023295B">
      <w:pPr>
        <w:pStyle w:val="QuestionTitle"/>
        <w:numPr>
          <w:ilvl w:val="0"/>
          <w:numId w:val="1"/>
        </w:numPr>
        <w:rPr>
          <w:rFonts w:ascii="Nunito Sans Light" w:hAnsi="Nunito Sans Light"/>
        </w:rPr>
      </w:pPr>
      <w:r w:rsidRPr="00095675">
        <w:rPr>
          <w:rFonts w:ascii="Nunito Sans Light" w:hAnsi="Nunito Sans Light"/>
        </w:rPr>
        <w:t xml:space="preserve">  Do you live, work volunteer or study in Merri-bek? (Select all the apply)</w:t>
      </w:r>
      <w:r w:rsidRPr="00095675">
        <w:rPr>
          <w:rFonts w:ascii="Nunito Sans Light" w:hAnsi="Nunito Sans Light"/>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23295B" w:rsidRPr="00095675" w14:paraId="5AE3C77C" w14:textId="77777777">
        <w:trPr>
          <w:cantSplit/>
        </w:trPr>
        <w:tc>
          <w:tcPr>
            <w:tcW w:w="0" w:type="auto"/>
            <w:shd w:val="solid" w:color="CECECE" w:fill="auto"/>
            <w:tcMar>
              <w:top w:w="72" w:type="dxa"/>
              <w:left w:w="72" w:type="dxa"/>
              <w:bottom w:w="0" w:type="dxa"/>
              <w:right w:w="72" w:type="dxa"/>
            </w:tcMar>
          </w:tcPr>
          <w:p w14:paraId="400D5788" w14:textId="77777777" w:rsidR="0023295B" w:rsidRPr="00095675" w:rsidRDefault="0023295B">
            <w:pPr>
              <w:pStyle w:val="SupportingText"/>
              <w:rPr>
                <w:rFonts w:ascii="Nunito Sans Light" w:hAnsi="Nunito Sans Light"/>
              </w:rPr>
            </w:pPr>
            <w:r w:rsidRPr="00095675">
              <w:rPr>
                <w:rFonts w:ascii="Nunito Sans Light" w:hAnsi="Nunito Sans Light"/>
              </w:rPr>
              <w:t>Select all that apply</w:t>
            </w:r>
          </w:p>
        </w:tc>
      </w:tr>
      <w:tr w:rsidR="0023295B" w:rsidRPr="00095675" w14:paraId="1FB5CAE1" w14:textId="77777777">
        <w:trPr>
          <w:cantSplit/>
        </w:trPr>
        <w:tc>
          <w:tcPr>
            <w:tcW w:w="0" w:type="auto"/>
            <w:tcMar>
              <w:top w:w="72" w:type="dxa"/>
              <w:left w:w="144" w:type="dxa"/>
              <w:bottom w:w="72" w:type="dxa"/>
              <w:right w:w="144" w:type="dxa"/>
            </w:tcMar>
            <w:vAlign w:val="center"/>
          </w:tcPr>
          <w:p w14:paraId="6F68BA08" w14:textId="015C2389" w:rsidR="0023295B" w:rsidRPr="00095675" w:rsidRDefault="001E201E">
            <w:pPr>
              <w:pStyle w:val="Choice"/>
              <w:rPr>
                <w:rFonts w:ascii="Nunito Sans Light" w:hAnsi="Nunito Sans Light"/>
              </w:rPr>
            </w:pPr>
            <w:sdt>
              <w:sdtPr>
                <w:rPr>
                  <w:rFonts w:ascii="Nunito Sans Light" w:hAnsi="Nunito Sans Light"/>
                </w:rPr>
                <w:id w:val="-1734379326"/>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Live</w:t>
            </w:r>
          </w:p>
        </w:tc>
      </w:tr>
      <w:tr w:rsidR="0023295B" w:rsidRPr="00095675" w14:paraId="3523D571" w14:textId="77777777">
        <w:trPr>
          <w:cantSplit/>
        </w:trPr>
        <w:tc>
          <w:tcPr>
            <w:tcW w:w="0" w:type="auto"/>
            <w:tcMar>
              <w:top w:w="72" w:type="dxa"/>
              <w:left w:w="144" w:type="dxa"/>
              <w:bottom w:w="72" w:type="dxa"/>
              <w:right w:w="144" w:type="dxa"/>
            </w:tcMar>
            <w:vAlign w:val="center"/>
          </w:tcPr>
          <w:p w14:paraId="1C34EAE3" w14:textId="00F96CA1" w:rsidR="0023295B" w:rsidRPr="00095675" w:rsidRDefault="001E201E">
            <w:pPr>
              <w:pStyle w:val="Choice"/>
              <w:rPr>
                <w:rFonts w:ascii="Nunito Sans Light" w:hAnsi="Nunito Sans Light"/>
              </w:rPr>
            </w:pPr>
            <w:sdt>
              <w:sdtPr>
                <w:rPr>
                  <w:rFonts w:ascii="Nunito Sans Light" w:hAnsi="Nunito Sans Light"/>
                </w:rPr>
                <w:id w:val="1518349704"/>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Work</w:t>
            </w:r>
          </w:p>
        </w:tc>
      </w:tr>
      <w:tr w:rsidR="0023295B" w:rsidRPr="00095675" w14:paraId="75E945F8" w14:textId="77777777">
        <w:trPr>
          <w:cantSplit/>
        </w:trPr>
        <w:tc>
          <w:tcPr>
            <w:tcW w:w="0" w:type="auto"/>
            <w:tcMar>
              <w:top w:w="72" w:type="dxa"/>
              <w:left w:w="144" w:type="dxa"/>
              <w:bottom w:w="72" w:type="dxa"/>
              <w:right w:w="144" w:type="dxa"/>
            </w:tcMar>
            <w:vAlign w:val="center"/>
          </w:tcPr>
          <w:p w14:paraId="3AC014C3" w14:textId="78238CAF" w:rsidR="0023295B" w:rsidRPr="00095675" w:rsidRDefault="001E201E">
            <w:pPr>
              <w:pStyle w:val="Choice"/>
              <w:rPr>
                <w:rFonts w:ascii="Nunito Sans Light" w:hAnsi="Nunito Sans Light"/>
              </w:rPr>
            </w:pPr>
            <w:sdt>
              <w:sdtPr>
                <w:rPr>
                  <w:rFonts w:ascii="Nunito Sans Light" w:hAnsi="Nunito Sans Light"/>
                </w:rPr>
                <w:id w:val="675155940"/>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Volunteer</w:t>
            </w:r>
          </w:p>
        </w:tc>
      </w:tr>
      <w:tr w:rsidR="0023295B" w:rsidRPr="00095675" w14:paraId="3183D3F3" w14:textId="77777777">
        <w:trPr>
          <w:cantSplit/>
        </w:trPr>
        <w:tc>
          <w:tcPr>
            <w:tcW w:w="0" w:type="auto"/>
            <w:tcMar>
              <w:top w:w="72" w:type="dxa"/>
              <w:left w:w="144" w:type="dxa"/>
              <w:bottom w:w="72" w:type="dxa"/>
              <w:right w:w="144" w:type="dxa"/>
            </w:tcMar>
            <w:vAlign w:val="center"/>
          </w:tcPr>
          <w:p w14:paraId="112E1FBA" w14:textId="2BFAF9FA" w:rsidR="0023295B" w:rsidRPr="00095675" w:rsidRDefault="001E201E">
            <w:pPr>
              <w:pStyle w:val="Choice"/>
              <w:rPr>
                <w:rFonts w:ascii="Nunito Sans Light" w:hAnsi="Nunito Sans Light"/>
              </w:rPr>
            </w:pPr>
            <w:sdt>
              <w:sdtPr>
                <w:rPr>
                  <w:rFonts w:ascii="Nunito Sans Light" w:hAnsi="Nunito Sans Light"/>
                </w:rPr>
                <w:id w:val="-1122607697"/>
                <w14:checkbox>
                  <w14:checked w14:val="0"/>
                  <w14:checkedState w14:val="2612" w14:font="MS Gothic"/>
                  <w14:uncheckedState w14:val="2610" w14:font="MS Gothic"/>
                </w14:checkbox>
              </w:sdtPr>
              <w:sdtEndPr/>
              <w:sdtContent>
                <w:r w:rsidR="00777194">
                  <w:rPr>
                    <w:rFonts w:ascii="MS Gothic" w:eastAsia="MS Gothic" w:hAnsi="MS Gothic" w:hint="eastAsia"/>
                  </w:rPr>
                  <w:t>☐</w:t>
                </w:r>
              </w:sdtContent>
            </w:sdt>
            <w:r w:rsidR="0023295B" w:rsidRPr="00095675">
              <w:rPr>
                <w:rFonts w:ascii="Nunito Sans Light" w:hAnsi="Nunito Sans Light"/>
              </w:rPr>
              <w:t>Study</w:t>
            </w:r>
          </w:p>
        </w:tc>
      </w:tr>
      <w:bookmarkEnd w:id="0"/>
    </w:tbl>
    <w:p w14:paraId="2966DFA7" w14:textId="77777777" w:rsidR="0023295B" w:rsidRPr="00095675" w:rsidRDefault="0023295B" w:rsidP="0023295B">
      <w:pPr>
        <w:rPr>
          <w:rFonts w:ascii="Nunito Sans Light" w:hAnsi="Nunito Sans Light"/>
        </w:rPr>
      </w:pPr>
    </w:p>
    <w:p w14:paraId="0C10292C" w14:textId="77777777" w:rsidR="00577CCD" w:rsidRPr="00577CCD" w:rsidRDefault="00577CCD" w:rsidP="00577CCD">
      <w:pPr>
        <w:rPr>
          <w:rFonts w:ascii="Nunito Sans Light" w:hAnsi="Nunito Sans Light"/>
          <w:sz w:val="22"/>
          <w:szCs w:val="22"/>
        </w:rPr>
      </w:pPr>
      <w:r w:rsidRPr="00577CCD">
        <w:rPr>
          <w:rFonts w:ascii="Nunito Sans Light" w:hAnsi="Nunito Sans Light"/>
          <w:b/>
          <w:bCs/>
          <w:sz w:val="22"/>
          <w:szCs w:val="22"/>
        </w:rPr>
        <w:t>Privacy Collection Notice</w:t>
      </w:r>
    </w:p>
    <w:p w14:paraId="63082944" w14:textId="77777777" w:rsidR="00577CCD" w:rsidRPr="00577CCD" w:rsidRDefault="00577CCD" w:rsidP="00577CCD">
      <w:pPr>
        <w:rPr>
          <w:rFonts w:ascii="Nunito Sans Light" w:hAnsi="Nunito Sans Light"/>
          <w:sz w:val="22"/>
          <w:szCs w:val="22"/>
        </w:rPr>
      </w:pPr>
      <w:r w:rsidRPr="00577CCD">
        <w:rPr>
          <w:rFonts w:ascii="Nunito Sans Light" w:hAnsi="Nunito Sans Light"/>
          <w:sz w:val="22"/>
          <w:szCs w:val="22"/>
        </w:rPr>
        <w:t>Merri-bek City Council is committed to protecting your privacy in accordance with the Privacy and Data Protection Act 2014 (Vic) and the Health Records Act 2001 (Vic).</w:t>
      </w:r>
    </w:p>
    <w:p w14:paraId="4B23FCF4" w14:textId="77777777" w:rsidR="00577CCD" w:rsidRPr="00577CCD" w:rsidRDefault="00577CCD" w:rsidP="00577CCD">
      <w:pPr>
        <w:rPr>
          <w:rFonts w:ascii="Nunito Sans Light" w:hAnsi="Nunito Sans Light"/>
          <w:sz w:val="22"/>
          <w:szCs w:val="22"/>
        </w:rPr>
      </w:pPr>
      <w:r w:rsidRPr="00577CCD">
        <w:rPr>
          <w:rFonts w:ascii="Nunito Sans Light" w:hAnsi="Nunito Sans Light"/>
          <w:sz w:val="22"/>
          <w:szCs w:val="22"/>
        </w:rPr>
        <w:t xml:space="preserve">This Collection Notice applies to information collected through this survey. The personal information requested on the hardcopy form and on Council’s Conversations Merri-bek </w:t>
      </w:r>
      <w:r w:rsidRPr="00577CCD">
        <w:rPr>
          <w:rFonts w:ascii="Nunito Sans Light" w:hAnsi="Nunito Sans Light"/>
          <w:sz w:val="22"/>
          <w:szCs w:val="22"/>
        </w:rPr>
        <w:lastRenderedPageBreak/>
        <w:t xml:space="preserve">website is being collected by Merri-bek City Council for the purpose of seeking expressions of interest to join our Advisory Committees and Reference Groups. </w:t>
      </w:r>
      <w:proofErr w:type="gramStart"/>
      <w:r w:rsidRPr="00577CCD">
        <w:rPr>
          <w:rFonts w:ascii="Nunito Sans Light" w:hAnsi="Nunito Sans Light"/>
          <w:sz w:val="22"/>
          <w:szCs w:val="22"/>
        </w:rPr>
        <w:t>All of</w:t>
      </w:r>
      <w:proofErr w:type="gramEnd"/>
      <w:r w:rsidRPr="00577CCD">
        <w:rPr>
          <w:rFonts w:ascii="Nunito Sans Light" w:hAnsi="Nunito Sans Light"/>
          <w:sz w:val="22"/>
          <w:szCs w:val="22"/>
        </w:rPr>
        <w:t xml:space="preserve"> the information that you provide will be treated as confidential and will only be used for this purpose.</w:t>
      </w:r>
    </w:p>
    <w:p w14:paraId="3EAC0205" w14:textId="77777777" w:rsidR="00577CCD" w:rsidRPr="00577CCD" w:rsidRDefault="00577CCD" w:rsidP="00577CCD">
      <w:pPr>
        <w:rPr>
          <w:rFonts w:ascii="Nunito Sans Light" w:hAnsi="Nunito Sans Light"/>
          <w:sz w:val="22"/>
          <w:szCs w:val="22"/>
        </w:rPr>
      </w:pPr>
      <w:r w:rsidRPr="00577CCD">
        <w:rPr>
          <w:rFonts w:ascii="Nunito Sans Light" w:hAnsi="Nunito Sans Light"/>
          <w:sz w:val="22"/>
          <w:szCs w:val="22"/>
        </w:rPr>
        <w:t>Your private information will not be disclosed to any external party without your consent, unless required or authorised by law. The information provided will only be handled by the Advisory Committee and Reference Group conveners and members of the Community Engagement team.</w:t>
      </w:r>
    </w:p>
    <w:p w14:paraId="67D64A70" w14:textId="77777777" w:rsidR="00577CCD" w:rsidRPr="00577CCD" w:rsidRDefault="00577CCD" w:rsidP="00577CCD">
      <w:pPr>
        <w:rPr>
          <w:rFonts w:ascii="Nunito Sans Light" w:hAnsi="Nunito Sans Light"/>
          <w:sz w:val="22"/>
          <w:szCs w:val="22"/>
        </w:rPr>
      </w:pPr>
      <w:r w:rsidRPr="00577CCD">
        <w:rPr>
          <w:rFonts w:ascii="Nunito Sans Light" w:hAnsi="Nunito Sans Light"/>
          <w:sz w:val="22"/>
          <w:szCs w:val="22"/>
        </w:rPr>
        <w:t>We are asking for your personal information to help with our recruitment to the Advisory Committees and Reference Groups.</w:t>
      </w:r>
    </w:p>
    <w:p w14:paraId="22F2959D" w14:textId="77777777" w:rsidR="00577CCD" w:rsidRPr="00577CCD" w:rsidRDefault="00577CCD" w:rsidP="00577CCD">
      <w:pPr>
        <w:rPr>
          <w:rFonts w:ascii="Nunito Sans Light" w:hAnsi="Nunito Sans Light"/>
          <w:sz w:val="22"/>
          <w:szCs w:val="22"/>
        </w:rPr>
      </w:pPr>
      <w:r w:rsidRPr="00577CCD">
        <w:rPr>
          <w:rFonts w:ascii="Nunito Sans Light" w:hAnsi="Nunito Sans Light"/>
          <w:sz w:val="22"/>
          <w:szCs w:val="22"/>
        </w:rPr>
        <w:t>Submission will be summarised for the purposes of a report to Council and will not include personal information relating to the submitter.</w:t>
      </w:r>
    </w:p>
    <w:p w14:paraId="4F62633A" w14:textId="77777777" w:rsidR="00577CCD" w:rsidRPr="00577CCD" w:rsidRDefault="00577CCD" w:rsidP="00577CCD">
      <w:pPr>
        <w:rPr>
          <w:rFonts w:ascii="Nunito Sans Light" w:hAnsi="Nunito Sans Light"/>
          <w:sz w:val="22"/>
          <w:szCs w:val="22"/>
        </w:rPr>
      </w:pPr>
      <w:r w:rsidRPr="00577CCD">
        <w:rPr>
          <w:rFonts w:ascii="Nunito Sans Light" w:hAnsi="Nunito Sans Light"/>
          <w:sz w:val="22"/>
          <w:szCs w:val="22"/>
        </w:rPr>
        <w:t>You can gain access to your personal information you have provided to Merri-bek City Council and if you wish to alter it, please contact Council’s Privacy Officer via telephone on 9240 1111 or e-mail at </w:t>
      </w:r>
      <w:hyperlink r:id="rId20" w:history="1">
        <w:r w:rsidRPr="00577CCD">
          <w:rPr>
            <w:rStyle w:val="Hyperlink"/>
            <w:rFonts w:ascii="Nunito Sans Light" w:hAnsi="Nunito Sans Light"/>
            <w:sz w:val="22"/>
            <w:szCs w:val="22"/>
          </w:rPr>
          <w:t>Privacyofficer@merri-bek.vic.gov.au</w:t>
        </w:r>
      </w:hyperlink>
      <w:r w:rsidRPr="00577CCD">
        <w:rPr>
          <w:rFonts w:ascii="Nunito Sans Light" w:hAnsi="Nunito Sans Light"/>
          <w:sz w:val="22"/>
          <w:szCs w:val="22"/>
        </w:rPr>
        <w:t>.</w:t>
      </w:r>
    </w:p>
    <w:p w14:paraId="3201109B" w14:textId="77777777" w:rsidR="00A8276A" w:rsidRDefault="00A8276A" w:rsidP="00423A3D">
      <w:pPr>
        <w:rPr>
          <w:rFonts w:ascii="Nunito Sans Light" w:hAnsi="Nunito Sans Light"/>
          <w:sz w:val="22"/>
          <w:szCs w:val="22"/>
        </w:rPr>
      </w:pPr>
    </w:p>
    <w:p w14:paraId="3F1DF587" w14:textId="3CADD83C" w:rsidR="0033615D" w:rsidRPr="0033615D" w:rsidRDefault="0033615D" w:rsidP="00423A3D">
      <w:pPr>
        <w:rPr>
          <w:rFonts w:ascii="Galano Grotesque ExtraBold" w:hAnsi="Galano Grotesque ExtraBold"/>
          <w:sz w:val="32"/>
          <w:szCs w:val="32"/>
        </w:rPr>
      </w:pPr>
      <w:r w:rsidRPr="0033615D">
        <w:rPr>
          <w:rFonts w:ascii="Galano Grotesque ExtraBold" w:hAnsi="Galano Grotesque ExtraBold"/>
          <w:sz w:val="32"/>
          <w:szCs w:val="32"/>
        </w:rPr>
        <w:t>Returning the form</w:t>
      </w:r>
    </w:p>
    <w:p w14:paraId="6ABE717D" w14:textId="77777777" w:rsidR="00073CD5" w:rsidRPr="00073CD5" w:rsidRDefault="00073CD5" w:rsidP="00073CD5">
      <w:pPr>
        <w:rPr>
          <w:rFonts w:ascii="Nunito Sans Light" w:hAnsi="Nunito Sans Light"/>
          <w:sz w:val="22"/>
          <w:szCs w:val="22"/>
        </w:rPr>
      </w:pPr>
      <w:r w:rsidRPr="00073CD5">
        <w:rPr>
          <w:rFonts w:ascii="Nunito Sans Light" w:hAnsi="Nunito Sans Light"/>
          <w:sz w:val="22"/>
          <w:szCs w:val="22"/>
        </w:rPr>
        <w:t>You can return the form by:</w:t>
      </w:r>
    </w:p>
    <w:p w14:paraId="7F10DCBD" w14:textId="353FBA7F" w:rsidR="00073CD5" w:rsidRDefault="00073CD5" w:rsidP="00073CD5">
      <w:pPr>
        <w:numPr>
          <w:ilvl w:val="0"/>
          <w:numId w:val="2"/>
        </w:numPr>
        <w:rPr>
          <w:rFonts w:ascii="Nunito Sans Light" w:hAnsi="Nunito Sans Light"/>
          <w:sz w:val="22"/>
          <w:szCs w:val="22"/>
        </w:rPr>
      </w:pPr>
      <w:r>
        <w:rPr>
          <w:rFonts w:ascii="Nunito Sans Light" w:hAnsi="Nunito Sans Light"/>
          <w:sz w:val="22"/>
          <w:szCs w:val="22"/>
        </w:rPr>
        <w:t xml:space="preserve">Emailing it to </w:t>
      </w:r>
      <w:hyperlink r:id="rId21" w:history="1">
        <w:r w:rsidRPr="00073CD5">
          <w:rPr>
            <w:rStyle w:val="Hyperlink"/>
            <w:rFonts w:ascii="Nunito Sans Light" w:hAnsi="Nunito Sans Light"/>
            <w:b/>
            <w:bCs/>
            <w:sz w:val="22"/>
            <w:szCs w:val="22"/>
          </w:rPr>
          <w:t>communityconnections@merri-bek.vic.gov.au</w:t>
        </w:r>
      </w:hyperlink>
      <w:r w:rsidRPr="00073CD5">
        <w:rPr>
          <w:rFonts w:ascii="Nunito Sans Light" w:hAnsi="Nunito Sans Light"/>
          <w:sz w:val="22"/>
          <w:szCs w:val="22"/>
        </w:rPr>
        <w:t>.</w:t>
      </w:r>
    </w:p>
    <w:p w14:paraId="2714C28C" w14:textId="383BFA7C" w:rsidR="00073CD5" w:rsidRPr="00073CD5" w:rsidRDefault="00073CD5" w:rsidP="00073CD5">
      <w:pPr>
        <w:numPr>
          <w:ilvl w:val="0"/>
          <w:numId w:val="2"/>
        </w:numPr>
        <w:rPr>
          <w:rFonts w:ascii="Nunito Sans Light" w:hAnsi="Nunito Sans Light"/>
          <w:sz w:val="22"/>
          <w:szCs w:val="22"/>
        </w:rPr>
      </w:pPr>
      <w:r w:rsidRPr="00073CD5">
        <w:rPr>
          <w:rFonts w:ascii="Nunito Sans Light" w:hAnsi="Nunito Sans Light"/>
          <w:sz w:val="22"/>
          <w:szCs w:val="22"/>
        </w:rPr>
        <w:t>Dropping it into the submission box provided</w:t>
      </w:r>
      <w:r w:rsidR="0064290F">
        <w:rPr>
          <w:rFonts w:ascii="Nunito Sans Light" w:hAnsi="Nunito Sans Light"/>
          <w:sz w:val="22"/>
          <w:szCs w:val="22"/>
        </w:rPr>
        <w:t xml:space="preserve"> </w:t>
      </w:r>
      <w:r w:rsidR="0064290F" w:rsidRPr="0064290F">
        <w:rPr>
          <w:rFonts w:ascii="Nunito Sans Light" w:hAnsi="Nunito Sans Light"/>
          <w:sz w:val="22"/>
          <w:szCs w:val="22"/>
        </w:rPr>
        <w:t> at Council's customer service centres and libraries</w:t>
      </w:r>
    </w:p>
    <w:p w14:paraId="62782B2E" w14:textId="77777777" w:rsidR="00073CD5" w:rsidRPr="00073CD5" w:rsidRDefault="00073CD5" w:rsidP="00073CD5">
      <w:pPr>
        <w:numPr>
          <w:ilvl w:val="0"/>
          <w:numId w:val="2"/>
        </w:numPr>
        <w:rPr>
          <w:rFonts w:ascii="Nunito Sans Light" w:hAnsi="Nunito Sans Light"/>
          <w:sz w:val="22"/>
          <w:szCs w:val="22"/>
        </w:rPr>
      </w:pPr>
      <w:r w:rsidRPr="00073CD5">
        <w:rPr>
          <w:rFonts w:ascii="Nunito Sans Light" w:hAnsi="Nunito Sans Light"/>
          <w:sz w:val="22"/>
          <w:szCs w:val="22"/>
        </w:rPr>
        <w:t>Mailing it to:</w:t>
      </w:r>
      <w:r w:rsidRPr="00073CD5">
        <w:rPr>
          <w:rFonts w:ascii="Nunito Sans Light" w:hAnsi="Nunito Sans Light"/>
          <w:sz w:val="22"/>
          <w:szCs w:val="22"/>
        </w:rPr>
        <w:br/>
        <w:t>Locked Bag 10, Brunswick 3056</w:t>
      </w:r>
    </w:p>
    <w:p w14:paraId="371D7800" w14:textId="77777777" w:rsidR="00073CD5" w:rsidRPr="00073CD5" w:rsidRDefault="00073CD5" w:rsidP="00073CD5">
      <w:pPr>
        <w:rPr>
          <w:rFonts w:ascii="Nunito Sans Light" w:hAnsi="Nunito Sans Light"/>
          <w:sz w:val="22"/>
          <w:szCs w:val="22"/>
        </w:rPr>
      </w:pPr>
      <w:r w:rsidRPr="00073CD5">
        <w:rPr>
          <w:rFonts w:ascii="Nunito Sans Light" w:hAnsi="Nunito Sans Light"/>
          <w:sz w:val="22"/>
          <w:szCs w:val="22"/>
        </w:rPr>
        <w:t>If you need help completing the form, please contact us on 03 9240 1111 or via email </w:t>
      </w:r>
      <w:hyperlink r:id="rId22" w:history="1">
        <w:r w:rsidRPr="00073CD5">
          <w:rPr>
            <w:rStyle w:val="Hyperlink"/>
            <w:rFonts w:ascii="Nunito Sans Light" w:hAnsi="Nunito Sans Light"/>
            <w:b/>
            <w:bCs/>
            <w:sz w:val="22"/>
            <w:szCs w:val="22"/>
          </w:rPr>
          <w:t>communityconnections@merri-bek.vic.gov.au</w:t>
        </w:r>
      </w:hyperlink>
      <w:r w:rsidRPr="00073CD5">
        <w:rPr>
          <w:rFonts w:ascii="Nunito Sans Light" w:hAnsi="Nunito Sans Light"/>
          <w:sz w:val="22"/>
          <w:szCs w:val="22"/>
        </w:rPr>
        <w:t>.</w:t>
      </w:r>
    </w:p>
    <w:p w14:paraId="00916E3F" w14:textId="77777777" w:rsidR="00073CD5" w:rsidRPr="00073CD5" w:rsidRDefault="00073CD5" w:rsidP="00073CD5">
      <w:pPr>
        <w:rPr>
          <w:rFonts w:ascii="Nunito Sans Light" w:hAnsi="Nunito Sans Light"/>
          <w:sz w:val="22"/>
          <w:szCs w:val="22"/>
        </w:rPr>
      </w:pPr>
      <w:r w:rsidRPr="00073CD5">
        <w:rPr>
          <w:rFonts w:ascii="Nunito Sans Light" w:hAnsi="Nunito Sans Light"/>
          <w:sz w:val="22"/>
          <w:szCs w:val="22"/>
        </w:rPr>
        <w:t>Translated versions of the form is available on request.</w:t>
      </w:r>
    </w:p>
    <w:p w14:paraId="57B0B5F5" w14:textId="77777777" w:rsidR="0033615D" w:rsidRPr="004F003B" w:rsidRDefault="0033615D" w:rsidP="00423A3D">
      <w:pPr>
        <w:rPr>
          <w:rFonts w:ascii="Nunito Sans Light" w:hAnsi="Nunito Sans Light"/>
          <w:sz w:val="22"/>
          <w:szCs w:val="22"/>
        </w:rPr>
      </w:pPr>
    </w:p>
    <w:sectPr w:rsidR="0033615D" w:rsidRPr="004F003B" w:rsidSect="0023295B">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0B594" w14:textId="77777777" w:rsidR="00C546CE" w:rsidRDefault="00C546CE" w:rsidP="00482A99">
      <w:r>
        <w:separator/>
      </w:r>
    </w:p>
  </w:endnote>
  <w:endnote w:type="continuationSeparator" w:id="0">
    <w:p w14:paraId="0998DD50" w14:textId="77777777" w:rsidR="00C546CE" w:rsidRDefault="00C546CE" w:rsidP="00482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alano Grotesque ExtraBold">
    <w:panose1 w:val="00000900000000000000"/>
    <w:charset w:val="00"/>
    <w:family w:val="modern"/>
    <w:notTrueType/>
    <w:pitch w:val="variable"/>
    <w:sig w:usb0="00000007" w:usb1="00000000" w:usb2="00000000" w:usb3="00000000" w:csb0="00000093" w:csb1="00000000"/>
  </w:font>
  <w:font w:name="Nunito Sans Light">
    <w:altName w:val="Cambria"/>
    <w:panose1 w:val="00000400000000000000"/>
    <w:charset w:val="00"/>
    <w:family w:val="auto"/>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8DFB" w14:textId="77777777" w:rsidR="00DC3D90" w:rsidRDefault="00DC3D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0FEFB" w14:textId="77777777" w:rsidR="00DC3D90" w:rsidRDefault="00DC3D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95BDF" w14:textId="77777777" w:rsidR="00DC3D90" w:rsidRDefault="00DC3D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7FBC" w14:textId="77777777" w:rsidR="0033073B" w:rsidRDefault="000B0B4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E687E" w14:textId="77777777" w:rsidR="00C546CE" w:rsidRDefault="00C546CE" w:rsidP="00482A99">
      <w:r>
        <w:separator/>
      </w:r>
    </w:p>
  </w:footnote>
  <w:footnote w:type="continuationSeparator" w:id="0">
    <w:p w14:paraId="115582CB" w14:textId="77777777" w:rsidR="00C546CE" w:rsidRDefault="00C546CE" w:rsidP="00482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3A3BB" w14:textId="77777777" w:rsidR="00DC3D90" w:rsidRDefault="00DC3D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8AE4D" w14:textId="77777777" w:rsidR="00DC3D90" w:rsidRDefault="00DC3D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3D8EC" w14:textId="77777777" w:rsidR="00EC373D" w:rsidRDefault="00EC373D">
    <w:pPr>
      <w:pStyle w:val="Header"/>
    </w:pPr>
    <w:r>
      <w:rPr>
        <w:noProof/>
      </w:rPr>
      <mc:AlternateContent>
        <mc:Choice Requires="wps">
          <w:drawing>
            <wp:anchor distT="0" distB="0" distL="114300" distR="114300" simplePos="0" relativeHeight="251658240" behindDoc="0" locked="0" layoutInCell="1" allowOverlap="1" wp14:anchorId="443EA615" wp14:editId="327655C9">
              <wp:simplePos x="0" y="0"/>
              <wp:positionH relativeFrom="column">
                <wp:posOffset>-533185</wp:posOffset>
              </wp:positionH>
              <wp:positionV relativeFrom="paragraph">
                <wp:posOffset>-493415</wp:posOffset>
              </wp:positionV>
              <wp:extent cx="7541895" cy="10742530"/>
              <wp:effectExtent l="0" t="0" r="0" b="0"/>
              <wp:wrapNone/>
              <wp:docPr id="1" name="Text Box 1"/>
              <wp:cNvGraphicFramePr/>
              <a:graphic xmlns:a="http://schemas.openxmlformats.org/drawingml/2006/main">
                <a:graphicData uri="http://schemas.microsoft.com/office/word/2010/wordprocessingShape">
                  <wps:wsp>
                    <wps:cNvSpPr txBox="1"/>
                    <wps:spPr>
                      <a:xfrm>
                        <a:off x="0" y="0"/>
                        <a:ext cx="7541895" cy="10742530"/>
                      </a:xfrm>
                      <a:prstGeom prst="rect">
                        <a:avLst/>
                      </a:prstGeom>
                      <a:noFill/>
                      <a:ln w="6350">
                        <a:noFill/>
                      </a:ln>
                    </wps:spPr>
                    <wps:txbx>
                      <w:txbxContent>
                        <w:p w14:paraId="00C5D7EA" w14:textId="77777777" w:rsidR="00EC373D" w:rsidRDefault="00A7550E" w:rsidP="00EC373D">
                          <w:pPr>
                            <w:ind w:left="-170"/>
                          </w:pPr>
                          <w:r>
                            <w:rPr>
                              <w:noProof/>
                            </w:rPr>
                            <w:drawing>
                              <wp:inline distT="0" distB="0" distL="0" distR="0" wp14:anchorId="76D24316" wp14:editId="7B649BEC">
                                <wp:extent cx="7564494" cy="10692000"/>
                                <wp:effectExtent l="0" t="0" r="0" b="0"/>
                                <wp:docPr id="580609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7345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4494" cy="10692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EA615" id="_x0000_t202" coordsize="21600,21600" o:spt="202" path="m,l,21600r21600,l21600,xe">
              <v:stroke joinstyle="miter"/>
              <v:path gradientshapeok="t" o:connecttype="rect"/>
            </v:shapetype>
            <v:shape id="Text Box 1" o:spid="_x0000_s1026" type="#_x0000_t202" style="position:absolute;margin-left:-42pt;margin-top:-38.85pt;width:593.85pt;height:84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1f5GgIAAC4EAAAOAAAAZHJzL2Uyb0RvYy54bWysU11v2yAUfZ+0/4B4X2ynS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" filled="f" stroked="f" strokeweight=".5pt">
              <v:textbox>
                <w:txbxContent>
                  <w:p w14:paraId="00C5D7EA" w14:textId="77777777" w:rsidR="00EC373D" w:rsidRDefault="00A7550E" w:rsidP="00EC373D">
                    <w:pPr>
                      <w:ind w:left="-170"/>
                    </w:pPr>
                    <w:r>
                      <w:rPr>
                        <w:noProof/>
                      </w:rPr>
                      <w:drawing>
                        <wp:inline distT="0" distB="0" distL="0" distR="0" wp14:anchorId="76D24316" wp14:editId="7B649BEC">
                          <wp:extent cx="7564494" cy="10692000"/>
                          <wp:effectExtent l="0" t="0" r="0" b="0"/>
                          <wp:docPr id="580609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7345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4494" cy="10692000"/>
                                  </a:xfrm>
                                  <a:prstGeom prst="rect">
                                    <a:avLst/>
                                  </a:prstGeom>
                                </pic:spPr>
                              </pic:pic>
                            </a:graphicData>
                          </a:graphic>
                        </wp:inline>
                      </w:drawing>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8F59" w14:textId="77777777" w:rsidR="00604EB9" w:rsidRDefault="00604E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B109F"/>
    <w:multiLevelType w:val="hybridMultilevel"/>
    <w:tmpl w:val="B440A5F0"/>
    <w:lvl w:ilvl="0" w:tplc="8DFA2500">
      <w:start w:val="1"/>
      <w:numFmt w:val="decimalZero"/>
      <w:suff w:val="nothing"/>
      <w:lvlText w:val="%1."/>
      <w:lvlJc w:val="left"/>
      <w:pPr>
        <w:spacing w:after="150"/>
        <w:ind w:right="720"/>
      </w:pPr>
    </w:lvl>
    <w:lvl w:ilvl="1" w:tplc="DFDA3C84">
      <w:numFmt w:val="decimal"/>
      <w:lvlText w:val=""/>
      <w:lvlJc w:val="left"/>
    </w:lvl>
    <w:lvl w:ilvl="2" w:tplc="203AD2C6">
      <w:numFmt w:val="decimal"/>
      <w:lvlText w:val=""/>
      <w:lvlJc w:val="left"/>
    </w:lvl>
    <w:lvl w:ilvl="3" w:tplc="73AABD6A">
      <w:numFmt w:val="decimal"/>
      <w:lvlText w:val=""/>
      <w:lvlJc w:val="left"/>
    </w:lvl>
    <w:lvl w:ilvl="4" w:tplc="04B4DE28">
      <w:numFmt w:val="decimal"/>
      <w:lvlText w:val=""/>
      <w:lvlJc w:val="left"/>
    </w:lvl>
    <w:lvl w:ilvl="5" w:tplc="5CB0539C">
      <w:numFmt w:val="decimal"/>
      <w:lvlText w:val=""/>
      <w:lvlJc w:val="left"/>
    </w:lvl>
    <w:lvl w:ilvl="6" w:tplc="1BA6160A">
      <w:numFmt w:val="decimal"/>
      <w:lvlText w:val=""/>
      <w:lvlJc w:val="left"/>
    </w:lvl>
    <w:lvl w:ilvl="7" w:tplc="F3B6515A">
      <w:numFmt w:val="decimal"/>
      <w:lvlText w:val=""/>
      <w:lvlJc w:val="left"/>
    </w:lvl>
    <w:lvl w:ilvl="8" w:tplc="62247574">
      <w:numFmt w:val="decimal"/>
      <w:lvlText w:val=""/>
      <w:lvlJc w:val="left"/>
    </w:lvl>
  </w:abstractNum>
  <w:abstractNum w:abstractNumId="1" w15:restartNumberingAfterBreak="0">
    <w:nsid w:val="3F392899"/>
    <w:multiLevelType w:val="multilevel"/>
    <w:tmpl w:val="5D0C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1738330">
    <w:abstractNumId w:val="0"/>
    <w:lvlOverride w:ilvl="0">
      <w:startOverride w:val="1"/>
    </w:lvlOverride>
  </w:num>
  <w:num w:numId="2" w16cid:durableId="1670599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5B"/>
    <w:rsid w:val="00012AD3"/>
    <w:rsid w:val="000305A2"/>
    <w:rsid w:val="0004170B"/>
    <w:rsid w:val="000713F5"/>
    <w:rsid w:val="00073CD5"/>
    <w:rsid w:val="0008334B"/>
    <w:rsid w:val="000A326D"/>
    <w:rsid w:val="000A4FA5"/>
    <w:rsid w:val="000B0B48"/>
    <w:rsid w:val="000B3CB9"/>
    <w:rsid w:val="000B56E9"/>
    <w:rsid w:val="000D2FCF"/>
    <w:rsid w:val="000E0A56"/>
    <w:rsid w:val="000E1276"/>
    <w:rsid w:val="000E5412"/>
    <w:rsid w:val="000F0B1D"/>
    <w:rsid w:val="000F142F"/>
    <w:rsid w:val="00101660"/>
    <w:rsid w:val="00113AF5"/>
    <w:rsid w:val="001178FF"/>
    <w:rsid w:val="001617F7"/>
    <w:rsid w:val="00175A41"/>
    <w:rsid w:val="00190440"/>
    <w:rsid w:val="001F6583"/>
    <w:rsid w:val="00224ECA"/>
    <w:rsid w:val="00230C60"/>
    <w:rsid w:val="0023295B"/>
    <w:rsid w:val="0023446F"/>
    <w:rsid w:val="00235FFF"/>
    <w:rsid w:val="002416FF"/>
    <w:rsid w:val="00282D92"/>
    <w:rsid w:val="002B364F"/>
    <w:rsid w:val="002B7961"/>
    <w:rsid w:val="002E5F42"/>
    <w:rsid w:val="002F72C5"/>
    <w:rsid w:val="00303F0A"/>
    <w:rsid w:val="00305A05"/>
    <w:rsid w:val="0031153A"/>
    <w:rsid w:val="0033073B"/>
    <w:rsid w:val="0033615D"/>
    <w:rsid w:val="00344079"/>
    <w:rsid w:val="003526D8"/>
    <w:rsid w:val="00361C01"/>
    <w:rsid w:val="00363F23"/>
    <w:rsid w:val="0038025E"/>
    <w:rsid w:val="00392692"/>
    <w:rsid w:val="003C3BEF"/>
    <w:rsid w:val="003E4FD8"/>
    <w:rsid w:val="00414178"/>
    <w:rsid w:val="00423A3D"/>
    <w:rsid w:val="004277B6"/>
    <w:rsid w:val="0043485D"/>
    <w:rsid w:val="00434C43"/>
    <w:rsid w:val="0044334F"/>
    <w:rsid w:val="00452AE0"/>
    <w:rsid w:val="00482A99"/>
    <w:rsid w:val="004939CC"/>
    <w:rsid w:val="004B69AB"/>
    <w:rsid w:val="004F003B"/>
    <w:rsid w:val="004F65B7"/>
    <w:rsid w:val="004F66E3"/>
    <w:rsid w:val="005040F5"/>
    <w:rsid w:val="00516A91"/>
    <w:rsid w:val="00525A02"/>
    <w:rsid w:val="0055339E"/>
    <w:rsid w:val="005534C1"/>
    <w:rsid w:val="005556F9"/>
    <w:rsid w:val="00577CCD"/>
    <w:rsid w:val="00580B3F"/>
    <w:rsid w:val="005838CC"/>
    <w:rsid w:val="00585E30"/>
    <w:rsid w:val="005E144C"/>
    <w:rsid w:val="005E33F4"/>
    <w:rsid w:val="005F21BE"/>
    <w:rsid w:val="00604EB9"/>
    <w:rsid w:val="00615D43"/>
    <w:rsid w:val="00616C84"/>
    <w:rsid w:val="00621F40"/>
    <w:rsid w:val="006335BB"/>
    <w:rsid w:val="0063469A"/>
    <w:rsid w:val="00642739"/>
    <w:rsid w:val="0064290F"/>
    <w:rsid w:val="00643BB8"/>
    <w:rsid w:val="00650E1C"/>
    <w:rsid w:val="00671EC0"/>
    <w:rsid w:val="00675D4B"/>
    <w:rsid w:val="0067654C"/>
    <w:rsid w:val="00684741"/>
    <w:rsid w:val="0069526D"/>
    <w:rsid w:val="006D5F31"/>
    <w:rsid w:val="006E3DB9"/>
    <w:rsid w:val="006F7E9C"/>
    <w:rsid w:val="0070755D"/>
    <w:rsid w:val="0072661E"/>
    <w:rsid w:val="007278CB"/>
    <w:rsid w:val="00743E90"/>
    <w:rsid w:val="0076264D"/>
    <w:rsid w:val="00777194"/>
    <w:rsid w:val="00797FD5"/>
    <w:rsid w:val="007A1AEC"/>
    <w:rsid w:val="007B0218"/>
    <w:rsid w:val="007B613B"/>
    <w:rsid w:val="007F51B8"/>
    <w:rsid w:val="00801862"/>
    <w:rsid w:val="00812D5B"/>
    <w:rsid w:val="00820B89"/>
    <w:rsid w:val="00845D7F"/>
    <w:rsid w:val="0084715B"/>
    <w:rsid w:val="00863886"/>
    <w:rsid w:val="00892781"/>
    <w:rsid w:val="0089458D"/>
    <w:rsid w:val="008A6A33"/>
    <w:rsid w:val="008C5B75"/>
    <w:rsid w:val="008D1F14"/>
    <w:rsid w:val="008E603F"/>
    <w:rsid w:val="00930118"/>
    <w:rsid w:val="0093046C"/>
    <w:rsid w:val="00930499"/>
    <w:rsid w:val="00940116"/>
    <w:rsid w:val="00944091"/>
    <w:rsid w:val="009877A7"/>
    <w:rsid w:val="009B1E53"/>
    <w:rsid w:val="009D0691"/>
    <w:rsid w:val="009D0D0A"/>
    <w:rsid w:val="009D2AD2"/>
    <w:rsid w:val="009D4F03"/>
    <w:rsid w:val="009E5C7D"/>
    <w:rsid w:val="00A0389B"/>
    <w:rsid w:val="00A03F85"/>
    <w:rsid w:val="00A1740A"/>
    <w:rsid w:val="00A2282C"/>
    <w:rsid w:val="00A66A9D"/>
    <w:rsid w:val="00A7550E"/>
    <w:rsid w:val="00A8276A"/>
    <w:rsid w:val="00AD787A"/>
    <w:rsid w:val="00AE4EB2"/>
    <w:rsid w:val="00AF6CA9"/>
    <w:rsid w:val="00B04463"/>
    <w:rsid w:val="00B12F86"/>
    <w:rsid w:val="00B17ED0"/>
    <w:rsid w:val="00B30616"/>
    <w:rsid w:val="00B310E3"/>
    <w:rsid w:val="00B473F4"/>
    <w:rsid w:val="00B6695E"/>
    <w:rsid w:val="00B87806"/>
    <w:rsid w:val="00BA0609"/>
    <w:rsid w:val="00BB1904"/>
    <w:rsid w:val="00BF58E0"/>
    <w:rsid w:val="00C152EA"/>
    <w:rsid w:val="00C21CDA"/>
    <w:rsid w:val="00C26668"/>
    <w:rsid w:val="00C546CE"/>
    <w:rsid w:val="00C96AE3"/>
    <w:rsid w:val="00CB5361"/>
    <w:rsid w:val="00CC1F18"/>
    <w:rsid w:val="00CD03C4"/>
    <w:rsid w:val="00CD1EA0"/>
    <w:rsid w:val="00D27332"/>
    <w:rsid w:val="00D72151"/>
    <w:rsid w:val="00D816BD"/>
    <w:rsid w:val="00D9161C"/>
    <w:rsid w:val="00D93173"/>
    <w:rsid w:val="00D9600E"/>
    <w:rsid w:val="00DB3676"/>
    <w:rsid w:val="00DC3D90"/>
    <w:rsid w:val="00DD5751"/>
    <w:rsid w:val="00DE5241"/>
    <w:rsid w:val="00DE6C1F"/>
    <w:rsid w:val="00DF46FF"/>
    <w:rsid w:val="00E03A17"/>
    <w:rsid w:val="00E315D3"/>
    <w:rsid w:val="00E679D0"/>
    <w:rsid w:val="00E913BF"/>
    <w:rsid w:val="00EB5992"/>
    <w:rsid w:val="00EB5DC1"/>
    <w:rsid w:val="00EC0167"/>
    <w:rsid w:val="00EC373D"/>
    <w:rsid w:val="00ED5282"/>
    <w:rsid w:val="00F1640E"/>
    <w:rsid w:val="00F24B7D"/>
    <w:rsid w:val="00F3311B"/>
    <w:rsid w:val="00F5131F"/>
    <w:rsid w:val="00F52F4B"/>
    <w:rsid w:val="00F655CC"/>
    <w:rsid w:val="00F70E4D"/>
    <w:rsid w:val="00F81CF7"/>
    <w:rsid w:val="00FA0350"/>
    <w:rsid w:val="00FA6A79"/>
    <w:rsid w:val="00FB01A0"/>
    <w:rsid w:val="00FD56AC"/>
    <w:rsid w:val="00FD64CA"/>
    <w:rsid w:val="00FE7FF9"/>
    <w:rsid w:val="141C6C78"/>
    <w:rsid w:val="6EB9DBE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A398D"/>
  <w15:chartTrackingRefBased/>
  <w15:docId w15:val="{25CB0B94-C9DF-459B-940F-53D0CF033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95B"/>
    <w:rPr>
      <w:rFonts w:ascii="Helvetica" w:eastAsia="Helvetica" w:hAnsi="Helvetica" w:cs="Helvetica"/>
      <w:color w:val="000000"/>
      <w:lang w:eastAsia="en-AU"/>
    </w:rPr>
  </w:style>
  <w:style w:type="paragraph" w:styleId="Heading1">
    <w:name w:val="heading 1"/>
    <w:basedOn w:val="Normal"/>
    <w:next w:val="Normal"/>
    <w:link w:val="Heading1Char"/>
    <w:uiPriority w:val="9"/>
    <w:qFormat/>
    <w:rsid w:val="0023295B"/>
    <w:pPr>
      <w:spacing w:after="160"/>
      <w:outlineLvl w:val="0"/>
    </w:pPr>
    <w:rPr>
      <w:b/>
      <w:bCs/>
      <w:color w:val="006893"/>
      <w:sz w:val="48"/>
      <w:szCs w:val="48"/>
    </w:rPr>
  </w:style>
  <w:style w:type="paragraph" w:styleId="Heading2">
    <w:name w:val="heading 2"/>
    <w:basedOn w:val="Normal"/>
    <w:next w:val="Normal"/>
    <w:link w:val="Heading2Char"/>
    <w:uiPriority w:val="9"/>
    <w:unhideWhenUsed/>
    <w:qFormat/>
    <w:rsid w:val="0023295B"/>
    <w:pPr>
      <w:spacing w:before="250" w:after="120"/>
      <w:outlineLvl w:val="1"/>
    </w:pPr>
    <w:rPr>
      <w:b/>
      <w:bCs/>
      <w:color w:val="006893"/>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A99"/>
    <w:pPr>
      <w:tabs>
        <w:tab w:val="center" w:pos="4680"/>
        <w:tab w:val="right" w:pos="9360"/>
      </w:tabs>
    </w:pPr>
  </w:style>
  <w:style w:type="character" w:customStyle="1" w:styleId="HeaderChar">
    <w:name w:val="Header Char"/>
    <w:basedOn w:val="DefaultParagraphFont"/>
    <w:link w:val="Header"/>
    <w:uiPriority w:val="99"/>
    <w:rsid w:val="00482A99"/>
  </w:style>
  <w:style w:type="paragraph" w:styleId="Footer">
    <w:name w:val="footer"/>
    <w:basedOn w:val="Normal"/>
    <w:link w:val="FooterChar"/>
    <w:uiPriority w:val="99"/>
    <w:unhideWhenUsed/>
    <w:rsid w:val="00482A99"/>
    <w:pPr>
      <w:tabs>
        <w:tab w:val="center" w:pos="4680"/>
        <w:tab w:val="right" w:pos="9360"/>
      </w:tabs>
    </w:pPr>
  </w:style>
  <w:style w:type="character" w:customStyle="1" w:styleId="FooterChar">
    <w:name w:val="Footer Char"/>
    <w:basedOn w:val="DefaultParagraphFont"/>
    <w:link w:val="Footer"/>
    <w:uiPriority w:val="99"/>
    <w:rsid w:val="00482A99"/>
  </w:style>
  <w:style w:type="character" w:customStyle="1" w:styleId="Heading1Char">
    <w:name w:val="Heading 1 Char"/>
    <w:basedOn w:val="DefaultParagraphFont"/>
    <w:link w:val="Heading1"/>
    <w:uiPriority w:val="9"/>
    <w:rsid w:val="0023295B"/>
    <w:rPr>
      <w:rFonts w:ascii="Helvetica" w:eastAsia="Helvetica" w:hAnsi="Helvetica" w:cs="Helvetica"/>
      <w:b/>
      <w:bCs/>
      <w:color w:val="006893"/>
      <w:sz w:val="48"/>
      <w:szCs w:val="48"/>
      <w:lang w:eastAsia="en-AU"/>
    </w:rPr>
  </w:style>
  <w:style w:type="character" w:customStyle="1" w:styleId="Heading2Char">
    <w:name w:val="Heading 2 Char"/>
    <w:basedOn w:val="DefaultParagraphFont"/>
    <w:link w:val="Heading2"/>
    <w:uiPriority w:val="9"/>
    <w:rsid w:val="0023295B"/>
    <w:rPr>
      <w:rFonts w:ascii="Helvetica" w:eastAsia="Helvetica" w:hAnsi="Helvetica" w:cs="Helvetica"/>
      <w:b/>
      <w:bCs/>
      <w:color w:val="006893"/>
      <w:sz w:val="32"/>
      <w:szCs w:val="32"/>
      <w:lang w:eastAsia="en-AU"/>
    </w:rPr>
  </w:style>
  <w:style w:type="paragraph" w:customStyle="1" w:styleId="SmallText">
    <w:name w:val="Small Text"/>
    <w:next w:val="Normal"/>
    <w:qFormat/>
    <w:rsid w:val="0023295B"/>
    <w:rPr>
      <w:rFonts w:ascii="Times New Roman" w:eastAsia="Times New Roman" w:hAnsi="Times New Roman" w:cs="Times New Roman"/>
      <w:sz w:val="2"/>
      <w:szCs w:val="2"/>
      <w:lang w:eastAsia="en-AU"/>
    </w:rPr>
  </w:style>
  <w:style w:type="paragraph" w:customStyle="1" w:styleId="Choice">
    <w:name w:val="Choice"/>
    <w:basedOn w:val="Normal"/>
    <w:qFormat/>
    <w:rsid w:val="0023295B"/>
    <w:rPr>
      <w:color w:val="1A1A1A"/>
    </w:rPr>
  </w:style>
  <w:style w:type="paragraph" w:customStyle="1" w:styleId="QuestionTitle">
    <w:name w:val="Question Title"/>
    <w:basedOn w:val="Normal"/>
    <w:next w:val="Normal"/>
    <w:qFormat/>
    <w:rsid w:val="0023295B"/>
    <w:pPr>
      <w:spacing w:before="360"/>
    </w:pPr>
    <w:rPr>
      <w:color w:val="1A1A1A"/>
    </w:rPr>
  </w:style>
  <w:style w:type="paragraph" w:customStyle="1" w:styleId="SupportingText">
    <w:name w:val="Supporting Text"/>
    <w:basedOn w:val="Normal"/>
    <w:qFormat/>
    <w:rsid w:val="0023295B"/>
    <w:pPr>
      <w:spacing w:after="120"/>
    </w:pPr>
    <w:rPr>
      <w:b/>
      <w:bCs/>
      <w:color w:val="1A1A1A"/>
      <w:sz w:val="20"/>
      <w:szCs w:val="20"/>
    </w:rPr>
  </w:style>
  <w:style w:type="character" w:styleId="PlaceholderText">
    <w:name w:val="Placeholder Text"/>
    <w:basedOn w:val="DefaultParagraphFont"/>
    <w:uiPriority w:val="99"/>
    <w:semiHidden/>
    <w:rsid w:val="007B0218"/>
    <w:rPr>
      <w:color w:val="666666"/>
    </w:rPr>
  </w:style>
  <w:style w:type="character" w:styleId="Hyperlink">
    <w:name w:val="Hyperlink"/>
    <w:basedOn w:val="DefaultParagraphFont"/>
    <w:uiPriority w:val="99"/>
    <w:unhideWhenUsed/>
    <w:rsid w:val="00577CCD"/>
    <w:rPr>
      <w:color w:val="0563C1" w:themeColor="hyperlink"/>
      <w:u w:val="single"/>
    </w:rPr>
  </w:style>
  <w:style w:type="character" w:styleId="UnresolvedMention">
    <w:name w:val="Unresolved Mention"/>
    <w:basedOn w:val="DefaultParagraphFont"/>
    <w:uiPriority w:val="99"/>
    <w:semiHidden/>
    <w:unhideWhenUsed/>
    <w:rsid w:val="00577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325158">
      <w:bodyDiv w:val="1"/>
      <w:marLeft w:val="0"/>
      <w:marRight w:val="0"/>
      <w:marTop w:val="0"/>
      <w:marBottom w:val="0"/>
      <w:divBdr>
        <w:top w:val="none" w:sz="0" w:space="0" w:color="auto"/>
        <w:left w:val="none" w:sz="0" w:space="0" w:color="auto"/>
        <w:bottom w:val="none" w:sz="0" w:space="0" w:color="auto"/>
        <w:right w:val="none" w:sz="0" w:space="0" w:color="auto"/>
      </w:divBdr>
    </w:div>
    <w:div w:id="423960226">
      <w:bodyDiv w:val="1"/>
      <w:marLeft w:val="0"/>
      <w:marRight w:val="0"/>
      <w:marTop w:val="0"/>
      <w:marBottom w:val="0"/>
      <w:divBdr>
        <w:top w:val="none" w:sz="0" w:space="0" w:color="auto"/>
        <w:left w:val="none" w:sz="0" w:space="0" w:color="auto"/>
        <w:bottom w:val="none" w:sz="0" w:space="0" w:color="auto"/>
        <w:right w:val="none" w:sz="0" w:space="0" w:color="auto"/>
      </w:divBdr>
    </w:div>
    <w:div w:id="535656807">
      <w:bodyDiv w:val="1"/>
      <w:marLeft w:val="0"/>
      <w:marRight w:val="0"/>
      <w:marTop w:val="0"/>
      <w:marBottom w:val="0"/>
      <w:divBdr>
        <w:top w:val="none" w:sz="0" w:space="0" w:color="auto"/>
        <w:left w:val="none" w:sz="0" w:space="0" w:color="auto"/>
        <w:bottom w:val="none" w:sz="0" w:space="0" w:color="auto"/>
        <w:right w:val="none" w:sz="0" w:space="0" w:color="auto"/>
      </w:divBdr>
    </w:div>
    <w:div w:id="672342241">
      <w:bodyDiv w:val="1"/>
      <w:marLeft w:val="0"/>
      <w:marRight w:val="0"/>
      <w:marTop w:val="0"/>
      <w:marBottom w:val="0"/>
      <w:divBdr>
        <w:top w:val="none" w:sz="0" w:space="0" w:color="auto"/>
        <w:left w:val="none" w:sz="0" w:space="0" w:color="auto"/>
        <w:bottom w:val="none" w:sz="0" w:space="0" w:color="auto"/>
        <w:right w:val="none" w:sz="0" w:space="0" w:color="auto"/>
      </w:divBdr>
    </w:div>
    <w:div w:id="1120417324">
      <w:bodyDiv w:val="1"/>
      <w:marLeft w:val="0"/>
      <w:marRight w:val="0"/>
      <w:marTop w:val="0"/>
      <w:marBottom w:val="0"/>
      <w:divBdr>
        <w:top w:val="none" w:sz="0" w:space="0" w:color="auto"/>
        <w:left w:val="none" w:sz="0" w:space="0" w:color="auto"/>
        <w:bottom w:val="none" w:sz="0" w:space="0" w:color="auto"/>
        <w:right w:val="none" w:sz="0" w:space="0" w:color="auto"/>
      </w:divBdr>
    </w:div>
    <w:div w:id="198377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communityconnections@merri-bek.vic.gov.au"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Privacyofficer@merri-bek.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communityconnections@merri-bek.vic.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orath\Downloads\mcc-letterhead-w-language-link-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62f48cd-84a1-44f5-be51-f0c13ae22116"/>
    <lcf76f155ced4ddcb4097134ff3c332f xmlns="602d96d6-2325-44fc-8e87-34bcd387769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704FD64F8E2F429B453D9F4FBC26B3" ma:contentTypeVersion="12" ma:contentTypeDescription="Create a new document." ma:contentTypeScope="" ma:versionID="76ac5817c546ee19f1a196765dc84284">
  <xsd:schema xmlns:xsd="http://www.w3.org/2001/XMLSchema" xmlns:xs="http://www.w3.org/2001/XMLSchema" xmlns:p="http://schemas.microsoft.com/office/2006/metadata/properties" xmlns:ns2="602d96d6-2325-44fc-8e87-34bcd3877696" xmlns:ns3="762f48cd-84a1-44f5-be51-f0c13ae22116" targetNamespace="http://schemas.microsoft.com/office/2006/metadata/properties" ma:root="true" ma:fieldsID="1babaacf016e9af422d00a8d8dd09e88" ns2:_="" ns3:_="">
    <xsd:import namespace="602d96d6-2325-44fc-8e87-34bcd3877696"/>
    <xsd:import namespace="762f48cd-84a1-44f5-be51-f0c13ae221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2d96d6-2325-44fc-8e87-34bcd38776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e220b-3468-4ab7-af9d-c37628b031e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2f48cd-84a1-44f5-be51-f0c13ae221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e9602a-e7e9-4dfd-a202-d251db0682ca}" ma:internalName="TaxCatchAll" ma:showField="CatchAllData" ma:web="762f48cd-84a1-44f5-be51-f0c13ae2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Props1.xml><?xml version="1.0" encoding="utf-8"?>
<ds:datastoreItem xmlns:ds="http://schemas.openxmlformats.org/officeDocument/2006/customXml" ds:itemID="{38868BA7-0734-446B-A177-4DCE4A23F78C}">
  <ds:schemaRefs>
    <ds:schemaRef ds:uri="http://schemas.microsoft.com/sharepoint/v3/contenttype/forms"/>
  </ds:schemaRefs>
</ds:datastoreItem>
</file>

<file path=customXml/itemProps2.xml><?xml version="1.0" encoding="utf-8"?>
<ds:datastoreItem xmlns:ds="http://schemas.openxmlformats.org/officeDocument/2006/customXml" ds:itemID="{BA252A2A-BE60-4185-ADF4-7488FE529062}">
  <ds:schemaRefs>
    <ds:schemaRef ds:uri="http://purl.org/dc/term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602d96d6-2325-44fc-8e87-34bcd3877696"/>
    <ds:schemaRef ds:uri="http://www.w3.org/XML/1998/namespace"/>
    <ds:schemaRef ds:uri="http://schemas.microsoft.com/office/infopath/2007/PartnerControls"/>
    <ds:schemaRef ds:uri="762f48cd-84a1-44f5-be51-f0c13ae22116"/>
    <ds:schemaRef ds:uri="http://purl.org/dc/dcmitype/"/>
  </ds:schemaRefs>
</ds:datastoreItem>
</file>

<file path=customXml/itemProps3.xml><?xml version="1.0" encoding="utf-8"?>
<ds:datastoreItem xmlns:ds="http://schemas.openxmlformats.org/officeDocument/2006/customXml" ds:itemID="{D31F8A58-FAAF-4012-971C-AB5596284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2d96d6-2325-44fc-8e87-34bcd3877696"/>
    <ds:schemaRef ds:uri="762f48cd-84a1-44f5-be51-f0c13ae2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13AD0F-1AD4-4827-B604-3309F1BB56B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mcc-letterhead-w-language-link-2024</Template>
  <TotalTime>0</TotalTime>
  <Pages>7</Pages>
  <Words>883</Words>
  <Characters>4548</Characters>
  <Application>Microsoft Office Word</Application>
  <DocSecurity>0</DocSecurity>
  <Lines>216</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Morath</dc:creator>
  <cp:keywords/>
  <dc:description/>
  <cp:lastModifiedBy>Claire Gee</cp:lastModifiedBy>
  <cp:revision>2</cp:revision>
  <cp:lastPrinted>2025-08-14T15:19:00Z</cp:lastPrinted>
  <dcterms:created xsi:type="dcterms:W3CDTF">2025-08-27T04:52:00Z</dcterms:created>
  <dcterms:modified xsi:type="dcterms:W3CDTF">2025-08-27T04:52:00Z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0x01010073704FD64F8E2F429B453D9F4FBC26B3</vt:lpwstr>
  </property>
  <property fmtid="{D5CDD505-2E9C-101B-9397-08002B2CF9AE}" pid="3" name="MediaServiceImageTags">
    <vt:lpwstr/>
  </property>
</Properties>
</file>