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4F1BC" w14:textId="4C37EE3A" w:rsidR="0023295B" w:rsidRPr="00824CF6" w:rsidRDefault="005A589A" w:rsidP="0023295B">
      <w:pPr>
        <w:pStyle w:val="Heading1"/>
        <w:rPr>
          <w:rFonts w:ascii="Galano Grotesque ExtraBold" w:hAnsi="Galano Grotesque ExtraBold"/>
          <w:color w:val="000000" w:themeColor="text1"/>
          <w:sz w:val="36"/>
          <w:szCs w:val="36"/>
        </w:rPr>
      </w:pPr>
      <w:r w:rsidRPr="00824CF6">
        <w:rPr>
          <w:rFonts w:ascii="Galano Grotesque ExtraBold" w:hAnsi="Galano Grotesque ExtraBold"/>
          <w:color w:val="000000" w:themeColor="text1"/>
          <w:sz w:val="36"/>
          <w:szCs w:val="36"/>
        </w:rPr>
        <w:t>Make a submission about the proposed 4-year Budget</w:t>
      </w:r>
    </w:p>
    <w:p w14:paraId="6218F52A" w14:textId="3BC71604" w:rsidR="00CB3A33" w:rsidRPr="00A4659D" w:rsidRDefault="00CB3A33" w:rsidP="00CB3A33">
      <w:pPr>
        <w:rPr>
          <w:rFonts w:ascii="Nunito Sans" w:hAnsi="Nunito Sans"/>
          <w:color w:val="000000" w:themeColor="text1"/>
        </w:rPr>
      </w:pPr>
      <w:r w:rsidRPr="00A4659D">
        <w:rPr>
          <w:rFonts w:ascii="Nunito Sans" w:hAnsi="Nunito Sans"/>
          <w:color w:val="000000" w:themeColor="text1"/>
          <w:sz w:val="22"/>
          <w:szCs w:val="22"/>
        </w:rPr>
        <w:t>Council met on 15 April 2026, to endorse the proposed 4-year Budget 2026-2030 for public exhibition.</w:t>
      </w:r>
      <w:r w:rsidR="00727D92" w:rsidRPr="00A4659D">
        <w:rPr>
          <w:rFonts w:ascii="Nunito Sans" w:hAnsi="Nunito Sans"/>
          <w:color w:val="000000" w:themeColor="text1"/>
          <w:sz w:val="22"/>
          <w:szCs w:val="22"/>
        </w:rPr>
        <w:t xml:space="preserve"> </w:t>
      </w:r>
      <w:r w:rsidRPr="00A4659D">
        <w:rPr>
          <w:rFonts w:ascii="Nunito Sans" w:hAnsi="Nunito Sans"/>
          <w:color w:val="000000" w:themeColor="text1"/>
          <w:sz w:val="22"/>
          <w:szCs w:val="22"/>
        </w:rPr>
        <w:t>This year's total budget is $##### million and continues Council's focus on core services and infrastructure, while improving our services and innovating where possible.</w:t>
      </w:r>
      <w:r w:rsidRPr="00A4659D">
        <w:rPr>
          <w:rFonts w:ascii="Nunito Sans" w:hAnsi="Nunito Sans"/>
          <w:color w:val="000000" w:themeColor="text1"/>
        </w:rPr>
        <w:br/>
      </w:r>
    </w:p>
    <w:p w14:paraId="7282365A" w14:textId="77777777" w:rsidR="00CB3A33" w:rsidRPr="00CB3A33" w:rsidRDefault="00CB3A33" w:rsidP="00CB3A33">
      <w:pPr>
        <w:rPr>
          <w:rFonts w:ascii="Galano Grotesque ExtraBold" w:hAnsi="Galano Grotesque ExtraBold"/>
          <w:color w:val="000000" w:themeColor="text1"/>
        </w:rPr>
      </w:pPr>
      <w:r w:rsidRPr="00CB3A33">
        <w:rPr>
          <w:rFonts w:ascii="Galano Grotesque ExtraBold" w:hAnsi="Galano Grotesque ExtraBold"/>
          <w:color w:val="000000" w:themeColor="text1"/>
        </w:rPr>
        <w:t>Some of the highlights of the budget are:</w:t>
      </w:r>
    </w:p>
    <w:p w14:paraId="7E94FAA2" w14:textId="77777777" w:rsidR="00824CF6" w:rsidRPr="00824CF6" w:rsidRDefault="00824CF6" w:rsidP="00824CF6">
      <w:pPr>
        <w:numPr>
          <w:ilvl w:val="0"/>
          <w:numId w:val="24"/>
        </w:numPr>
        <w:rPr>
          <w:rFonts w:ascii="Nunito Sans" w:hAnsi="Nunito Sans"/>
          <w:color w:val="000000" w:themeColor="text1"/>
          <w:sz w:val="22"/>
          <w:szCs w:val="22"/>
        </w:rPr>
      </w:pPr>
      <w:r w:rsidRPr="00824CF6">
        <w:rPr>
          <w:rFonts w:ascii="Nunito Sans" w:hAnsi="Nunito Sans"/>
          <w:color w:val="000000" w:themeColor="text1"/>
          <w:sz w:val="22"/>
          <w:szCs w:val="22"/>
        </w:rPr>
        <w:t>A capital works program in 2026-2027 of $91.5 million, to improve community infrastructure and maintain community assets</w:t>
      </w:r>
    </w:p>
    <w:p w14:paraId="34602199" w14:textId="77777777" w:rsidR="00824CF6" w:rsidRPr="00824CF6" w:rsidRDefault="00824CF6" w:rsidP="00824CF6">
      <w:pPr>
        <w:numPr>
          <w:ilvl w:val="0"/>
          <w:numId w:val="24"/>
        </w:numPr>
        <w:rPr>
          <w:rFonts w:ascii="Nunito Sans" w:hAnsi="Nunito Sans"/>
          <w:color w:val="000000" w:themeColor="text1"/>
          <w:sz w:val="22"/>
          <w:szCs w:val="22"/>
        </w:rPr>
      </w:pPr>
      <w:r w:rsidRPr="00824CF6">
        <w:rPr>
          <w:rFonts w:ascii="Nunito Sans" w:hAnsi="Nunito Sans"/>
          <w:color w:val="000000" w:themeColor="text1"/>
          <w:sz w:val="22"/>
          <w:szCs w:val="22"/>
        </w:rPr>
        <w:t>Commencing construction of the $12.5 million Brunswick Early Years Hub</w:t>
      </w:r>
    </w:p>
    <w:p w14:paraId="66F5B116" w14:textId="77777777" w:rsidR="00824CF6" w:rsidRPr="00824CF6" w:rsidRDefault="00824CF6" w:rsidP="00824CF6">
      <w:pPr>
        <w:numPr>
          <w:ilvl w:val="0"/>
          <w:numId w:val="24"/>
        </w:numPr>
        <w:rPr>
          <w:rFonts w:ascii="Nunito Sans" w:hAnsi="Nunito Sans"/>
          <w:color w:val="000000" w:themeColor="text1"/>
          <w:sz w:val="22"/>
          <w:szCs w:val="22"/>
        </w:rPr>
      </w:pPr>
      <w:r w:rsidRPr="00824CF6">
        <w:rPr>
          <w:rFonts w:ascii="Nunito Sans" w:hAnsi="Nunito Sans"/>
          <w:color w:val="000000" w:themeColor="text1"/>
          <w:sz w:val="22"/>
          <w:szCs w:val="22"/>
        </w:rPr>
        <w:t>Complete detailed design for the $60 million Coburg library and piazza, working towards construction commencing in mid-2028</w:t>
      </w:r>
    </w:p>
    <w:p w14:paraId="7A979645" w14:textId="77777777" w:rsidR="00824CF6" w:rsidRPr="00824CF6" w:rsidRDefault="00824CF6" w:rsidP="00824CF6">
      <w:pPr>
        <w:numPr>
          <w:ilvl w:val="0"/>
          <w:numId w:val="24"/>
        </w:numPr>
        <w:rPr>
          <w:rFonts w:ascii="Nunito Sans" w:hAnsi="Nunito Sans"/>
          <w:color w:val="000000" w:themeColor="text1"/>
          <w:sz w:val="22"/>
          <w:szCs w:val="22"/>
        </w:rPr>
      </w:pPr>
      <w:r w:rsidRPr="00824CF6">
        <w:rPr>
          <w:rFonts w:ascii="Nunito Sans" w:hAnsi="Nunito Sans"/>
          <w:color w:val="000000" w:themeColor="text1"/>
          <w:sz w:val="22"/>
          <w:szCs w:val="22"/>
        </w:rPr>
        <w:t>Improvement to parks, open space and streetscapes ($11.0 million)</w:t>
      </w:r>
    </w:p>
    <w:p w14:paraId="246CC9E2" w14:textId="77777777" w:rsidR="00824CF6" w:rsidRPr="00824CF6" w:rsidRDefault="00824CF6" w:rsidP="00824CF6">
      <w:pPr>
        <w:numPr>
          <w:ilvl w:val="0"/>
          <w:numId w:val="24"/>
        </w:numPr>
        <w:rPr>
          <w:rFonts w:ascii="Nunito Sans" w:hAnsi="Nunito Sans"/>
          <w:color w:val="000000" w:themeColor="text1"/>
          <w:sz w:val="22"/>
          <w:szCs w:val="22"/>
        </w:rPr>
      </w:pPr>
      <w:r w:rsidRPr="00824CF6">
        <w:rPr>
          <w:rFonts w:ascii="Nunito Sans" w:hAnsi="Nunito Sans"/>
          <w:color w:val="000000" w:themeColor="text1"/>
          <w:sz w:val="22"/>
          <w:szCs w:val="22"/>
        </w:rPr>
        <w:t>Roads and carparks renewal and maintenance ($10.6 million)</w:t>
      </w:r>
    </w:p>
    <w:p w14:paraId="7C899D78" w14:textId="77777777" w:rsidR="00824CF6" w:rsidRPr="00824CF6" w:rsidRDefault="00824CF6" w:rsidP="00824CF6">
      <w:pPr>
        <w:numPr>
          <w:ilvl w:val="0"/>
          <w:numId w:val="24"/>
        </w:numPr>
        <w:rPr>
          <w:rFonts w:ascii="Nunito Sans" w:hAnsi="Nunito Sans"/>
          <w:color w:val="000000" w:themeColor="text1"/>
          <w:sz w:val="22"/>
          <w:szCs w:val="22"/>
        </w:rPr>
      </w:pPr>
      <w:r w:rsidRPr="00824CF6">
        <w:rPr>
          <w:rFonts w:ascii="Nunito Sans" w:hAnsi="Nunito Sans"/>
          <w:color w:val="000000" w:themeColor="text1"/>
          <w:sz w:val="22"/>
          <w:szCs w:val="22"/>
        </w:rPr>
        <w:t>Footpaths, bicycle paths and transport infrastructure ($5.8 million)</w:t>
      </w:r>
    </w:p>
    <w:p w14:paraId="0B89F420" w14:textId="77777777" w:rsidR="00824CF6" w:rsidRDefault="00824CF6" w:rsidP="00CB3A33">
      <w:pPr>
        <w:rPr>
          <w:rFonts w:ascii="Galano Grotesque ExtraBold" w:hAnsi="Galano Grotesque ExtraBold"/>
          <w:color w:val="000000" w:themeColor="text1"/>
        </w:rPr>
      </w:pPr>
    </w:p>
    <w:p w14:paraId="298E5C6F" w14:textId="6049D554" w:rsidR="00CB3A33" w:rsidRPr="00CB3A33" w:rsidRDefault="00CB3A33" w:rsidP="00CB3A33">
      <w:pPr>
        <w:rPr>
          <w:rFonts w:ascii="Galano Grotesque ExtraBold" w:hAnsi="Galano Grotesque ExtraBold"/>
          <w:color w:val="000000" w:themeColor="text1"/>
        </w:rPr>
      </w:pPr>
      <w:r w:rsidRPr="00CB3A33">
        <w:rPr>
          <w:rFonts w:ascii="Galano Grotesque ExtraBold" w:hAnsi="Galano Grotesque ExtraBold"/>
          <w:color w:val="000000" w:themeColor="text1"/>
        </w:rPr>
        <w:t>Ideas from our community</w:t>
      </w:r>
    </w:p>
    <w:p w14:paraId="14A29860" w14:textId="77777777" w:rsidR="00386B76" w:rsidRPr="00386B76" w:rsidRDefault="00386B76" w:rsidP="00386B76">
      <w:pPr>
        <w:rPr>
          <w:rFonts w:ascii="Nunito Sans" w:hAnsi="Nunito Sans"/>
          <w:color w:val="000000" w:themeColor="text1"/>
          <w:sz w:val="22"/>
          <w:szCs w:val="22"/>
        </w:rPr>
      </w:pPr>
      <w:r w:rsidRPr="00386B76">
        <w:rPr>
          <w:rFonts w:ascii="Nunito Sans" w:hAnsi="Nunito Sans"/>
          <w:color w:val="000000" w:themeColor="text1"/>
          <w:sz w:val="22"/>
          <w:szCs w:val="22"/>
        </w:rPr>
        <w:t>Council has allocated $400,000 towards 6 finalist initiatives that have been included in the proposed budget:</w:t>
      </w:r>
    </w:p>
    <w:p w14:paraId="3CBC5B8A" w14:textId="77777777" w:rsidR="00386B76" w:rsidRPr="00386B76" w:rsidRDefault="00386B76" w:rsidP="00386B76">
      <w:pPr>
        <w:numPr>
          <w:ilvl w:val="0"/>
          <w:numId w:val="23"/>
        </w:numPr>
        <w:rPr>
          <w:rFonts w:ascii="Nunito Sans" w:hAnsi="Nunito Sans"/>
          <w:color w:val="000000" w:themeColor="text1"/>
          <w:sz w:val="22"/>
          <w:szCs w:val="22"/>
        </w:rPr>
      </w:pPr>
      <w:r w:rsidRPr="00386B76">
        <w:rPr>
          <w:rFonts w:ascii="Nunito Sans" w:hAnsi="Nunito Sans"/>
          <w:color w:val="000000" w:themeColor="text1"/>
          <w:sz w:val="22"/>
          <w:szCs w:val="22"/>
        </w:rPr>
        <w:t>Additional tree plantation across the municipality ($60,000)</w:t>
      </w:r>
    </w:p>
    <w:p w14:paraId="21108D9C" w14:textId="77777777" w:rsidR="00386B76" w:rsidRPr="00386B76" w:rsidRDefault="00386B76" w:rsidP="00386B76">
      <w:pPr>
        <w:numPr>
          <w:ilvl w:val="0"/>
          <w:numId w:val="23"/>
        </w:numPr>
        <w:rPr>
          <w:rFonts w:ascii="Nunito Sans" w:hAnsi="Nunito Sans"/>
          <w:color w:val="000000" w:themeColor="text1"/>
          <w:sz w:val="22"/>
          <w:szCs w:val="22"/>
        </w:rPr>
      </w:pPr>
      <w:r w:rsidRPr="00386B76">
        <w:rPr>
          <w:rFonts w:ascii="Nunito Sans" w:hAnsi="Nunito Sans"/>
          <w:color w:val="000000" w:themeColor="text1"/>
          <w:sz w:val="22"/>
          <w:szCs w:val="22"/>
        </w:rPr>
        <w:t>Cool playgrounds; safe kids - additional shade for our parks ($80,000)</w:t>
      </w:r>
    </w:p>
    <w:p w14:paraId="1315504C" w14:textId="77777777" w:rsidR="00386B76" w:rsidRPr="00386B76" w:rsidRDefault="00386B76" w:rsidP="00386B76">
      <w:pPr>
        <w:numPr>
          <w:ilvl w:val="0"/>
          <w:numId w:val="23"/>
        </w:numPr>
        <w:rPr>
          <w:rFonts w:ascii="Nunito Sans" w:hAnsi="Nunito Sans"/>
          <w:color w:val="000000" w:themeColor="text1"/>
          <w:sz w:val="22"/>
          <w:szCs w:val="22"/>
        </w:rPr>
      </w:pPr>
      <w:r w:rsidRPr="00386B76">
        <w:rPr>
          <w:rFonts w:ascii="Nunito Sans" w:hAnsi="Nunito Sans"/>
          <w:color w:val="000000" w:themeColor="text1"/>
          <w:sz w:val="22"/>
          <w:szCs w:val="22"/>
        </w:rPr>
        <w:t>Building a risky playground alongside the playground upgrade at ATC Reserve, Glenroy ($145,000)</w:t>
      </w:r>
    </w:p>
    <w:p w14:paraId="33B6370C" w14:textId="77777777" w:rsidR="00386B76" w:rsidRPr="00386B76" w:rsidRDefault="00386B76" w:rsidP="00386B76">
      <w:pPr>
        <w:numPr>
          <w:ilvl w:val="0"/>
          <w:numId w:val="23"/>
        </w:numPr>
        <w:rPr>
          <w:rFonts w:ascii="Nunito Sans" w:hAnsi="Nunito Sans"/>
          <w:color w:val="000000" w:themeColor="text1"/>
          <w:sz w:val="22"/>
          <w:szCs w:val="22"/>
        </w:rPr>
      </w:pPr>
      <w:r w:rsidRPr="00386B76">
        <w:rPr>
          <w:rFonts w:ascii="Nunito Sans" w:hAnsi="Nunito Sans"/>
          <w:color w:val="000000" w:themeColor="text1"/>
          <w:sz w:val="22"/>
          <w:szCs w:val="22"/>
        </w:rPr>
        <w:t>Providing free band programs for youth ($5,000)</w:t>
      </w:r>
    </w:p>
    <w:p w14:paraId="706A8D1D" w14:textId="77777777" w:rsidR="00386B76" w:rsidRPr="00386B76" w:rsidRDefault="00386B76" w:rsidP="00386B76">
      <w:pPr>
        <w:numPr>
          <w:ilvl w:val="0"/>
          <w:numId w:val="23"/>
        </w:numPr>
        <w:rPr>
          <w:rFonts w:ascii="Nunito Sans" w:hAnsi="Nunito Sans"/>
          <w:color w:val="000000" w:themeColor="text1"/>
          <w:sz w:val="22"/>
          <w:szCs w:val="22"/>
        </w:rPr>
      </w:pPr>
      <w:r w:rsidRPr="00386B76">
        <w:rPr>
          <w:rFonts w:ascii="Nunito Sans" w:hAnsi="Nunito Sans"/>
          <w:color w:val="000000" w:themeColor="text1"/>
          <w:sz w:val="22"/>
          <w:szCs w:val="22"/>
        </w:rPr>
        <w:t>Building five additional picnic tables at parks ($50,000)</w:t>
      </w:r>
    </w:p>
    <w:p w14:paraId="42B495DC" w14:textId="77777777" w:rsidR="00386B76" w:rsidRPr="00386B76" w:rsidRDefault="00386B76" w:rsidP="00386B76">
      <w:pPr>
        <w:numPr>
          <w:ilvl w:val="0"/>
          <w:numId w:val="23"/>
        </w:numPr>
        <w:rPr>
          <w:rFonts w:ascii="Nunito Sans" w:hAnsi="Nunito Sans"/>
          <w:color w:val="000000" w:themeColor="text1"/>
          <w:sz w:val="22"/>
          <w:szCs w:val="22"/>
        </w:rPr>
      </w:pPr>
      <w:r w:rsidRPr="00386B76">
        <w:rPr>
          <w:rFonts w:ascii="Nunito Sans" w:hAnsi="Nunito Sans"/>
          <w:color w:val="000000" w:themeColor="text1"/>
          <w:sz w:val="22"/>
          <w:szCs w:val="22"/>
        </w:rPr>
        <w:t>Providing free rehearsal, art production and group space subsidies ($60,000)</w:t>
      </w:r>
    </w:p>
    <w:p w14:paraId="2CB4B622" w14:textId="625051EA" w:rsidR="0023295B" w:rsidRPr="00A4659D" w:rsidRDefault="00CB3A33" w:rsidP="00CB3A33">
      <w:pPr>
        <w:rPr>
          <w:rFonts w:ascii="Nunito Sans" w:hAnsi="Nunito Sans"/>
          <w:color w:val="000000" w:themeColor="text1"/>
          <w:sz w:val="22"/>
          <w:szCs w:val="22"/>
        </w:rPr>
      </w:pPr>
      <w:r w:rsidRPr="00A4659D">
        <w:rPr>
          <w:rFonts w:ascii="Nunito Sans" w:hAnsi="Nunito Sans"/>
          <w:color w:val="000000" w:themeColor="text1"/>
          <w:sz w:val="22"/>
          <w:szCs w:val="22"/>
        </w:rPr>
        <w:br/>
      </w:r>
      <w:r w:rsidR="6ED4A7DE" w:rsidRPr="00A4659D">
        <w:rPr>
          <w:rFonts w:ascii="Nunito Sans" w:hAnsi="Nunito Sans"/>
          <w:color w:val="000000" w:themeColor="text1"/>
          <w:sz w:val="22"/>
          <w:szCs w:val="22"/>
        </w:rPr>
        <w:t>To share your feedback, p</w:t>
      </w:r>
      <w:r w:rsidR="00B51F6A" w:rsidRPr="00A4659D">
        <w:rPr>
          <w:rFonts w:ascii="Nunito Sans" w:hAnsi="Nunito Sans"/>
          <w:color w:val="000000" w:themeColor="text1"/>
          <w:sz w:val="22"/>
          <w:szCs w:val="22"/>
        </w:rPr>
        <w:t>lease</w:t>
      </w:r>
      <w:r w:rsidR="0023295B" w:rsidRPr="00A4659D">
        <w:rPr>
          <w:rFonts w:ascii="Nunito Sans" w:hAnsi="Nunito Sans"/>
          <w:color w:val="000000" w:themeColor="text1"/>
          <w:sz w:val="22"/>
          <w:szCs w:val="22"/>
        </w:rPr>
        <w:t xml:space="preserve"> complete the form and drop it into the submission box</w:t>
      </w:r>
      <w:r w:rsidR="007C2C5A" w:rsidRPr="00A4659D">
        <w:rPr>
          <w:rFonts w:ascii="Nunito Sans" w:hAnsi="Nunito Sans"/>
          <w:sz w:val="22"/>
          <w:szCs w:val="22"/>
        </w:rPr>
        <w:t xml:space="preserve"> or email to </w:t>
      </w:r>
      <w:hyperlink r:id="rId12">
        <w:r w:rsidR="00FE2F8B" w:rsidRPr="00A4659D">
          <w:rPr>
            <w:rStyle w:val="Hyperlink"/>
            <w:rFonts w:ascii="Nunito Sans" w:hAnsi="Nunito Sans"/>
            <w:sz w:val="22"/>
            <w:szCs w:val="22"/>
          </w:rPr>
          <w:t>managementaccounting</w:t>
        </w:r>
        <w:r w:rsidR="00E31FCE" w:rsidRPr="00A4659D">
          <w:rPr>
            <w:rStyle w:val="Hyperlink"/>
            <w:rFonts w:ascii="Nunito Sans" w:hAnsi="Nunito Sans"/>
            <w:sz w:val="22"/>
            <w:szCs w:val="22"/>
          </w:rPr>
          <w:t>@merri-bek.vic.gov.au</w:t>
        </w:r>
      </w:hyperlink>
      <w:r w:rsidR="007C2C5A" w:rsidRPr="00A4659D">
        <w:rPr>
          <w:rFonts w:ascii="Nunito Sans" w:hAnsi="Nunito Sans"/>
          <w:color w:val="000000" w:themeColor="text1"/>
          <w:sz w:val="22"/>
          <w:szCs w:val="22"/>
        </w:rPr>
        <w:t xml:space="preserve"> </w:t>
      </w:r>
      <w:r w:rsidR="0023295B" w:rsidRPr="00A4659D">
        <w:rPr>
          <w:rFonts w:ascii="Nunito Sans" w:hAnsi="Nunito Sans"/>
          <w:color w:val="000000" w:themeColor="text1"/>
          <w:sz w:val="22"/>
          <w:szCs w:val="22"/>
        </w:rPr>
        <w:t>Alternatively, you can complete the form online at Conversations Merri-bek by scanning the QR code.</w:t>
      </w:r>
    </w:p>
    <w:p w14:paraId="2170A86D" w14:textId="558AC827" w:rsidR="008D603A" w:rsidRPr="008D603A" w:rsidRDefault="00824CF6" w:rsidP="008D603A">
      <w:pPr>
        <w:rPr>
          <w:rFonts w:ascii="Nunito Sans Light" w:hAnsi="Nunito Sans Light"/>
          <w:color w:val="000000" w:themeColor="text1"/>
        </w:rPr>
      </w:pPr>
      <w:r>
        <w:rPr>
          <w:rFonts w:ascii="Nunito Sans Light" w:hAnsi="Nunito Sans Light"/>
          <w:noProof/>
          <w:color w:val="000000" w:themeColor="text1"/>
        </w:rPr>
        <mc:AlternateContent>
          <mc:Choice Requires="wps">
            <w:drawing>
              <wp:anchor distT="0" distB="0" distL="114300" distR="114300" simplePos="0" relativeHeight="251660288" behindDoc="0" locked="0" layoutInCell="1" allowOverlap="1" wp14:anchorId="45830F1B" wp14:editId="673EBC0E">
                <wp:simplePos x="0" y="0"/>
                <wp:positionH relativeFrom="page">
                  <wp:align>center</wp:align>
                </wp:positionH>
                <wp:positionV relativeFrom="paragraph">
                  <wp:posOffset>135890</wp:posOffset>
                </wp:positionV>
                <wp:extent cx="4276725" cy="809625"/>
                <wp:effectExtent l="0" t="0" r="9525" b="9525"/>
                <wp:wrapNone/>
                <wp:docPr id="232882888" name="Text Box 1"/>
                <wp:cNvGraphicFramePr/>
                <a:graphic xmlns:a="http://schemas.openxmlformats.org/drawingml/2006/main">
                  <a:graphicData uri="http://schemas.microsoft.com/office/word/2010/wordprocessingShape">
                    <wps:wsp>
                      <wps:cNvSpPr txBox="1"/>
                      <wps:spPr>
                        <a:xfrm>
                          <a:off x="0" y="0"/>
                          <a:ext cx="4276725" cy="809625"/>
                        </a:xfrm>
                        <a:prstGeom prst="rect">
                          <a:avLst/>
                        </a:prstGeom>
                        <a:solidFill>
                          <a:schemeClr val="lt1"/>
                        </a:solidFill>
                        <a:ln w="6350">
                          <a:noFill/>
                        </a:ln>
                      </wps:spPr>
                      <wps:txbx>
                        <w:txbxContent>
                          <w:p w14:paraId="2D93E59A" w14:textId="77777777" w:rsidR="00824CF6" w:rsidRPr="00A4659D" w:rsidRDefault="00824CF6" w:rsidP="00824CF6">
                            <w:pPr>
                              <w:rPr>
                                <w:rFonts w:ascii="Nunito Sans" w:hAnsi="Nunito Sans"/>
                                <w:color w:val="000000" w:themeColor="text1"/>
                                <w:sz w:val="22"/>
                                <w:szCs w:val="22"/>
                              </w:rPr>
                            </w:pPr>
                            <w:r w:rsidRPr="00A4659D">
                              <w:rPr>
                                <w:rFonts w:ascii="Nunito Sans" w:hAnsi="Nunito Sans"/>
                                <w:color w:val="000000" w:themeColor="text1"/>
                                <w:sz w:val="22"/>
                                <w:szCs w:val="22"/>
                              </w:rPr>
                              <w:t xml:space="preserve">Submissions close on </w:t>
                            </w:r>
                            <w:r w:rsidRPr="00A4659D">
                              <w:rPr>
                                <w:rFonts w:ascii="Nunito Sans" w:hAnsi="Nunito Sans"/>
                                <w:b/>
                                <w:color w:val="000000" w:themeColor="text1"/>
                                <w:sz w:val="22"/>
                                <w:szCs w:val="22"/>
                              </w:rPr>
                              <w:t xml:space="preserve">Tuesday 19 May 2026.  </w:t>
                            </w:r>
                            <w:r w:rsidRPr="00A4659D">
                              <w:rPr>
                                <w:rFonts w:ascii="Nunito Sans" w:hAnsi="Nunito Sans"/>
                                <w:color w:val="000000" w:themeColor="text1"/>
                                <w:sz w:val="22"/>
                                <w:szCs w:val="22"/>
                              </w:rPr>
                              <w:t>If you need support completing this form, please contact us on 03 9240 1111.</w:t>
                            </w:r>
                          </w:p>
                          <w:p w14:paraId="0992F1B7" w14:textId="77777777" w:rsidR="00824CF6" w:rsidRDefault="00824C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5830F1B" id="_x0000_t202" coordsize="21600,21600" o:spt="202" path="m,l,21600r21600,l21600,xe">
                <v:stroke joinstyle="miter"/>
                <v:path gradientshapeok="t" o:connecttype="rect"/>
              </v:shapetype>
              <v:shape id="Text Box 1" o:spid="_x0000_s1026" type="#_x0000_t202" style="position:absolute;margin-left:0;margin-top:10.7pt;width:336.75pt;height:63.75pt;z-index:251660288;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VIl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" fillcolor="white [3201]" stroked="f" strokeweight=".5pt">
                <v:textbox>
                  <w:txbxContent>
                    <w:p w14:paraId="2D93E59A" w14:textId="77777777" w:rsidR="00824CF6" w:rsidRPr="00A4659D" w:rsidRDefault="00824CF6" w:rsidP="00824CF6">
                      <w:pPr>
                        <w:rPr>
                          <w:rFonts w:ascii="Nunito Sans" w:hAnsi="Nunito Sans"/>
                          <w:color w:val="000000" w:themeColor="text1"/>
                          <w:sz w:val="22"/>
                          <w:szCs w:val="22"/>
                        </w:rPr>
                      </w:pPr>
                      <w:r w:rsidRPr="00A4659D">
                        <w:rPr>
                          <w:rFonts w:ascii="Nunito Sans" w:hAnsi="Nunito Sans"/>
                          <w:color w:val="000000" w:themeColor="text1"/>
                          <w:sz w:val="22"/>
                          <w:szCs w:val="22"/>
                        </w:rPr>
                        <w:t xml:space="preserve">Submissions close on </w:t>
                      </w:r>
                      <w:r w:rsidRPr="00A4659D">
                        <w:rPr>
                          <w:rFonts w:ascii="Nunito Sans" w:hAnsi="Nunito Sans"/>
                          <w:b/>
                          <w:color w:val="000000" w:themeColor="text1"/>
                          <w:sz w:val="22"/>
                          <w:szCs w:val="22"/>
                        </w:rPr>
                        <w:t xml:space="preserve">Tuesday 19 May 2026.  </w:t>
                      </w:r>
                      <w:r w:rsidRPr="00A4659D">
                        <w:rPr>
                          <w:rFonts w:ascii="Nunito Sans" w:hAnsi="Nunito Sans"/>
                          <w:color w:val="000000" w:themeColor="text1"/>
                          <w:sz w:val="22"/>
                          <w:szCs w:val="22"/>
                        </w:rPr>
                        <w:t>If you need support completing this form, please contact us on 03 9240 1111.</w:t>
                      </w:r>
                    </w:p>
                    <w:p w14:paraId="0992F1B7" w14:textId="77777777" w:rsidR="00824CF6" w:rsidRDefault="00824CF6"/>
                  </w:txbxContent>
                </v:textbox>
                <w10:wrap anchorx="page"/>
              </v:shape>
            </w:pict>
          </mc:Fallback>
        </mc:AlternateContent>
      </w:r>
      <w:r w:rsidR="008D603A" w:rsidRPr="008D603A">
        <w:rPr>
          <w:rFonts w:ascii="Times New Roman" w:eastAsia="Times New Roman" w:hAnsi="Times New Roman" w:cs="Times New Roman"/>
          <w:color w:val="auto"/>
        </w:rPr>
        <w:t xml:space="preserve"> </w:t>
      </w:r>
      <w:r w:rsidR="008D603A" w:rsidRPr="008D603A">
        <w:rPr>
          <w:rFonts w:ascii="Nunito Sans Light" w:hAnsi="Nunito Sans Light"/>
          <w:color w:val="000000" w:themeColor="text1"/>
        </w:rPr>
        <w:drawing>
          <wp:inline distT="0" distB="0" distL="0" distR="0" wp14:anchorId="31A85279" wp14:editId="7BD01401">
            <wp:extent cx="971550" cy="971550"/>
            <wp:effectExtent l="0" t="0" r="0" b="0"/>
            <wp:docPr id="677357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p w14:paraId="7C392126" w14:textId="221099CD" w:rsidR="0023295B" w:rsidRPr="0023295B" w:rsidRDefault="0023295B" w:rsidP="00423A3D">
      <w:pPr>
        <w:rPr>
          <w:rFonts w:ascii="Nunito Sans Light" w:hAnsi="Nunito Sans Light"/>
          <w:color w:val="000000" w:themeColor="text1"/>
        </w:rPr>
        <w:sectPr w:rsidR="0023295B" w:rsidRPr="0023295B" w:rsidSect="008D603A">
          <w:headerReference w:type="even" r:id="rId14"/>
          <w:headerReference w:type="default" r:id="rId15"/>
          <w:footerReference w:type="even" r:id="rId16"/>
          <w:footerReference w:type="default" r:id="rId17"/>
          <w:headerReference w:type="first" r:id="rId18"/>
          <w:footerReference w:type="first" r:id="rId19"/>
          <w:pgSz w:w="11900" w:h="16840"/>
          <w:pgMar w:top="3119" w:right="1134" w:bottom="2977" w:left="851" w:header="709" w:footer="709" w:gutter="0"/>
          <w:cols w:space="708"/>
          <w:titlePg/>
          <w:docGrid w:linePitch="360"/>
        </w:sectPr>
      </w:pPr>
    </w:p>
    <w:p w14:paraId="1CA00303" w14:textId="77777777" w:rsidR="0023295B" w:rsidRPr="00095675" w:rsidRDefault="0023295B" w:rsidP="0023295B">
      <w:pPr>
        <w:pStyle w:val="SmallText"/>
        <w:pBdr>
          <w:bottom w:val="single" w:sz="16" w:space="10" w:color="CECECE"/>
        </w:pBdr>
        <w:rPr>
          <w:rFonts w:ascii="Nunito Sans Light" w:hAnsi="Nunito Sans Light"/>
        </w:rPr>
      </w:pPr>
      <w:bookmarkStart w:id="0" w:name="_Hlk205899880"/>
    </w:p>
    <w:p w14:paraId="2D2F962B" w14:textId="77777777" w:rsidR="00407BB8" w:rsidRPr="001C577F" w:rsidRDefault="00407BB8" w:rsidP="00407BB8">
      <w:pPr>
        <w:pStyle w:val="SmallText"/>
        <w:pBdr>
          <w:bottom w:val="single" w:sz="16" w:space="10" w:color="CECECE"/>
        </w:pBdr>
        <w:rPr>
          <w:rFonts w:ascii="Nunito Sans" w:hAnsi="Nunito Sans"/>
        </w:rPr>
      </w:pPr>
      <w:bookmarkStart w:id="1" w:name="_Hlk212199456"/>
    </w:p>
    <w:p w14:paraId="15A0A952" w14:textId="77777777" w:rsidR="00407BB8" w:rsidRPr="001C577F" w:rsidRDefault="00407BB8" w:rsidP="00407BB8">
      <w:pPr>
        <w:pStyle w:val="SmallText"/>
        <w:pBdr>
          <w:bottom w:val="single" w:sz="16" w:space="10" w:color="CECECE"/>
        </w:pBdr>
        <w:rPr>
          <w:rFonts w:ascii="Nunito Sans" w:hAnsi="Nunito Sans"/>
        </w:rPr>
      </w:pPr>
    </w:p>
    <w:p w14:paraId="4F8C5D05" w14:textId="77777777" w:rsidR="00407BB8" w:rsidRPr="001C577F" w:rsidRDefault="00407BB8" w:rsidP="00407BB8">
      <w:pPr>
        <w:pStyle w:val="SmallText"/>
        <w:rPr>
          <w:rFonts w:ascii="Nunito Sans" w:hAnsi="Nunito Sans"/>
        </w:rPr>
      </w:pPr>
    </w:p>
    <w:p w14:paraId="61C30130" w14:textId="77777777" w:rsidR="007F30C3" w:rsidRPr="00C63A98" w:rsidRDefault="007F30C3" w:rsidP="007F30C3">
      <w:pPr>
        <w:pStyle w:val="QuestionTitle"/>
        <w:numPr>
          <w:ilvl w:val="0"/>
          <w:numId w:val="22"/>
        </w:numPr>
        <w:rPr>
          <w:rFonts w:ascii="Nunito Sans" w:hAnsi="Nunito Sans"/>
        </w:rPr>
      </w:pPr>
      <w:r w:rsidRPr="00C63A98">
        <w:rPr>
          <w:rFonts w:ascii="Nunito Sans" w:hAnsi="Nunito Sans"/>
        </w:rPr>
        <w:t>What is the topic of your feedback?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30C3" w:rsidRPr="00C63A98" w14:paraId="644A586B" w14:textId="77777777" w:rsidTr="00252F23">
        <w:trPr>
          <w:cantSplit/>
          <w:trHeight w:hRule="exact" w:val="500"/>
        </w:trPr>
        <w:tc>
          <w:tcPr>
            <w:tcW w:w="0" w:type="auto"/>
          </w:tcPr>
          <w:p w14:paraId="11116B34" w14:textId="77777777" w:rsidR="007F30C3" w:rsidRPr="00C63A98" w:rsidRDefault="007F30C3" w:rsidP="00252F23">
            <w:pPr>
              <w:rPr>
                <w:rFonts w:ascii="Nunito Sans" w:hAnsi="Nunito Sans"/>
              </w:rPr>
            </w:pPr>
          </w:p>
        </w:tc>
      </w:tr>
    </w:tbl>
    <w:p w14:paraId="132EF95C" w14:textId="77777777" w:rsidR="007F30C3" w:rsidRPr="00C63A98" w:rsidRDefault="007F30C3" w:rsidP="007F30C3">
      <w:pPr>
        <w:pStyle w:val="QuestionTitle"/>
        <w:numPr>
          <w:ilvl w:val="0"/>
          <w:numId w:val="22"/>
        </w:numPr>
        <w:rPr>
          <w:rFonts w:ascii="Nunito Sans" w:hAnsi="Nunito Sans"/>
        </w:rPr>
      </w:pPr>
      <w:r w:rsidRPr="00C63A98">
        <w:rPr>
          <w:rFonts w:ascii="Nunito Sans" w:hAnsi="Nunito Sans"/>
        </w:rPr>
        <w:t xml:space="preserve">  Please provide feedback</w:t>
      </w:r>
      <w:r w:rsidRPr="00C63A98">
        <w:rPr>
          <w:rFonts w:ascii="Nunito Sans" w:hAnsi="Nunito Sans"/>
          <w:b/>
          <w:bCs/>
          <w:color w:val="B34646"/>
          <w:vertAlign w:val="superscript"/>
        </w:rPr>
        <w:t xml:space="preserve"> Required</w:t>
      </w:r>
    </w:p>
    <w:p w14:paraId="0C20F4E6" w14:textId="77777777" w:rsidR="007F30C3" w:rsidRPr="00C63A98" w:rsidRDefault="007F30C3" w:rsidP="007F30C3">
      <w:pPr>
        <w:pStyle w:val="Description"/>
        <w:rPr>
          <w:rFonts w:ascii="Nunito Sans" w:hAnsi="Nunito Sans"/>
        </w:rPr>
      </w:pPr>
      <w:r w:rsidRPr="00C63A98">
        <w:rPr>
          <w:rFonts w:ascii="Nunito Sans" w:hAnsi="Nunito Sans"/>
        </w:rPr>
        <w:t>Tell us what you think about the proposed 4-year Budget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30C3" w:rsidRPr="00C63A98" w14:paraId="61E3D416" w14:textId="77777777" w:rsidTr="00252F23">
        <w:trPr>
          <w:cantSplit/>
        </w:trPr>
        <w:tc>
          <w:tcPr>
            <w:tcW w:w="0" w:type="auto"/>
            <w:shd w:val="solid" w:color="CECECE" w:fill="auto"/>
            <w:tcMar>
              <w:top w:w="72" w:type="dxa"/>
              <w:left w:w="72" w:type="dxa"/>
              <w:bottom w:w="0" w:type="dxa"/>
              <w:right w:w="72" w:type="dxa"/>
            </w:tcMar>
          </w:tcPr>
          <w:p w14:paraId="675FD10D" w14:textId="3709230B" w:rsidR="007F30C3" w:rsidRPr="00C63A98" w:rsidRDefault="00267B80" w:rsidP="00252F23">
            <w:pPr>
              <w:pStyle w:val="SupportingText"/>
              <w:rPr>
                <w:rFonts w:ascii="Nunito Sans" w:hAnsi="Nunito Sans"/>
              </w:rPr>
            </w:pPr>
            <w:r>
              <w:rPr>
                <w:rFonts w:ascii="Nunito Sans" w:hAnsi="Nunito Sans"/>
              </w:rPr>
              <w:t>Alternatively, you can attach your submission to this document.</w:t>
            </w:r>
          </w:p>
        </w:tc>
      </w:tr>
      <w:tr w:rsidR="007F30C3" w:rsidRPr="00C63A98" w14:paraId="116EFC3C" w14:textId="77777777" w:rsidTr="00267B80">
        <w:trPr>
          <w:trHeight w:hRule="exact" w:val="10873"/>
        </w:trPr>
        <w:tc>
          <w:tcPr>
            <w:tcW w:w="0" w:type="auto"/>
          </w:tcPr>
          <w:p w14:paraId="7C4C2D33" w14:textId="77777777" w:rsidR="007F30C3" w:rsidRPr="00C63A98" w:rsidRDefault="007F30C3" w:rsidP="00252F23">
            <w:pPr>
              <w:rPr>
                <w:rFonts w:ascii="Nunito Sans" w:hAnsi="Nunito Sans"/>
              </w:rPr>
            </w:pPr>
          </w:p>
        </w:tc>
      </w:tr>
    </w:tbl>
    <w:p w14:paraId="20D5A7D2" w14:textId="27D94C67" w:rsidR="00267B80" w:rsidRDefault="00267B80" w:rsidP="00267B80">
      <w:pPr>
        <w:pStyle w:val="QuestionTitle"/>
        <w:numPr>
          <w:ilvl w:val="0"/>
          <w:numId w:val="22"/>
        </w:numPr>
        <w:rPr>
          <w:rFonts w:ascii="Nunito Sans" w:hAnsi="Nunito Sans"/>
        </w:rPr>
        <w:sectPr w:rsidR="00267B80" w:rsidSect="00067D19">
          <w:headerReference w:type="default" r:id="rId20"/>
          <w:footerReference w:type="default" r:id="rId21"/>
          <w:pgSz w:w="11906" w:h="16838"/>
          <w:pgMar w:top="1134" w:right="1440" w:bottom="851" w:left="1440" w:header="708" w:footer="708" w:gutter="0"/>
          <w:pgNumType w:start="1"/>
          <w:cols w:space="720"/>
          <w:docGrid w:linePitch="360"/>
        </w:sectPr>
      </w:pPr>
    </w:p>
    <w:p w14:paraId="0EBFFF54" w14:textId="01D9EFEA" w:rsidR="007F30C3" w:rsidRPr="00C63A98" w:rsidRDefault="007F30C3" w:rsidP="00267B80">
      <w:pPr>
        <w:pStyle w:val="QuestionTitle"/>
        <w:numPr>
          <w:ilvl w:val="0"/>
          <w:numId w:val="22"/>
        </w:numPr>
        <w:rPr>
          <w:rFonts w:ascii="Nunito Sans" w:hAnsi="Nunito Sans"/>
        </w:rPr>
      </w:pPr>
      <w:r w:rsidRPr="00C63A98">
        <w:rPr>
          <w:rFonts w:ascii="Nunito Sans" w:hAnsi="Nunito Sans"/>
        </w:rPr>
        <w:lastRenderedPageBreak/>
        <w:t>Would you like to attend a Community Feedback Forum to talk for 3 minutes about your submission with Merri-bek Councillors?</w:t>
      </w:r>
      <w:r w:rsidRPr="00C63A98">
        <w:rPr>
          <w:rFonts w:ascii="Nunito Sans" w:hAnsi="Nunito Sans"/>
          <w:b/>
          <w:bCs/>
          <w:color w:val="B34646"/>
          <w:vertAlign w:val="superscript"/>
        </w:rPr>
        <w:t xml:space="preserve"> Required</w:t>
      </w:r>
    </w:p>
    <w:p w14:paraId="76B2F06F" w14:textId="77777777" w:rsidR="007F30C3" w:rsidRPr="00C63A98" w:rsidRDefault="007F30C3" w:rsidP="007F30C3">
      <w:pPr>
        <w:pStyle w:val="Description"/>
        <w:rPr>
          <w:rFonts w:ascii="Nunito Sans" w:hAnsi="Nunito Sans"/>
        </w:rPr>
      </w:pPr>
      <w:r w:rsidRPr="00C63A98">
        <w:rPr>
          <w:rFonts w:ascii="Nunito Sans" w:hAnsi="Nunito Sans"/>
        </w:rPr>
        <w:t>Number of attendees is limited.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30C3" w:rsidRPr="00C63A98" w14:paraId="39712D46" w14:textId="77777777" w:rsidTr="00252F23">
        <w:trPr>
          <w:cantSplit/>
        </w:trPr>
        <w:tc>
          <w:tcPr>
            <w:tcW w:w="0" w:type="auto"/>
            <w:shd w:val="solid" w:color="CECECE" w:fill="auto"/>
            <w:tcMar>
              <w:top w:w="72" w:type="dxa"/>
              <w:left w:w="72" w:type="dxa"/>
              <w:bottom w:w="0" w:type="dxa"/>
              <w:right w:w="72" w:type="dxa"/>
            </w:tcMar>
          </w:tcPr>
          <w:p w14:paraId="49BED7FF" w14:textId="77777777" w:rsidR="007F30C3" w:rsidRPr="00C63A98" w:rsidRDefault="007F30C3" w:rsidP="00252F23">
            <w:pPr>
              <w:pStyle w:val="SupportingText"/>
              <w:rPr>
                <w:rFonts w:ascii="Nunito Sans" w:hAnsi="Nunito Sans"/>
              </w:rPr>
            </w:pPr>
            <w:r w:rsidRPr="00C63A98">
              <w:rPr>
                <w:rFonts w:ascii="Nunito Sans" w:hAnsi="Nunito Sans"/>
              </w:rPr>
              <w:t>Select one answer only</w:t>
            </w:r>
          </w:p>
        </w:tc>
      </w:tr>
      <w:tr w:rsidR="007F30C3" w:rsidRPr="00C63A98" w14:paraId="2568AF0A" w14:textId="77777777" w:rsidTr="00252F23">
        <w:trPr>
          <w:cantSplit/>
        </w:trPr>
        <w:tc>
          <w:tcPr>
            <w:tcW w:w="0" w:type="auto"/>
            <w:tcMar>
              <w:top w:w="72" w:type="dxa"/>
              <w:left w:w="144" w:type="dxa"/>
              <w:bottom w:w="72" w:type="dxa"/>
              <w:right w:w="144" w:type="dxa"/>
            </w:tcMar>
            <w:vAlign w:val="center"/>
          </w:tcPr>
          <w:p w14:paraId="45E2B5E3" w14:textId="780F2707" w:rsidR="007F30C3" w:rsidRPr="00C63A98" w:rsidRDefault="00000000" w:rsidP="00252F23">
            <w:pPr>
              <w:pStyle w:val="Choice"/>
              <w:rPr>
                <w:rFonts w:ascii="Nunito Sans" w:hAnsi="Nunito Sans"/>
              </w:rPr>
            </w:pPr>
            <w:sdt>
              <w:sdtPr>
                <w:rPr>
                  <w:rFonts w:ascii="Nunito Sans" w:hAnsi="Nunito Sans"/>
                </w:rPr>
                <w:id w:val="386694902"/>
                <w14:checkbox>
                  <w14:checked w14:val="0"/>
                  <w14:checkedState w14:val="2612" w14:font="MS Gothic"/>
                  <w14:uncheckedState w14:val="2610" w14:font="MS Gothic"/>
                </w14:checkbox>
              </w:sdtPr>
              <w:sdtContent>
                <w:r w:rsidR="00267B80">
                  <w:rPr>
                    <w:rFonts w:ascii="MS Gothic" w:eastAsia="MS Gothic" w:hAnsi="MS Gothic" w:hint="eastAsia"/>
                  </w:rPr>
                  <w:t>☐</w:t>
                </w:r>
              </w:sdtContent>
            </w:sdt>
            <w:r w:rsidR="00267B80">
              <w:rPr>
                <w:rFonts w:ascii="Nunito Sans" w:hAnsi="Nunito Sans"/>
              </w:rPr>
              <w:t xml:space="preserve">  </w:t>
            </w:r>
            <w:r w:rsidR="00267B80" w:rsidRPr="00C63A98">
              <w:rPr>
                <w:rFonts w:ascii="Nunito Sans" w:hAnsi="Nunito Sans"/>
              </w:rPr>
              <w:t>Yes,</w:t>
            </w:r>
            <w:r w:rsidR="007F30C3" w:rsidRPr="00C63A98">
              <w:rPr>
                <w:rFonts w:ascii="Nunito Sans" w:hAnsi="Nunito Sans"/>
              </w:rPr>
              <w:t xml:space="preserve"> I would like to attend the </w:t>
            </w:r>
            <w:r w:rsidR="007F30C3" w:rsidRPr="00267B80">
              <w:rPr>
                <w:rFonts w:ascii="Nunito Sans" w:hAnsi="Nunito Sans"/>
                <w:b/>
                <w:bCs/>
              </w:rPr>
              <w:t>online</w:t>
            </w:r>
            <w:r w:rsidR="007F30C3" w:rsidRPr="00C63A98">
              <w:rPr>
                <w:rFonts w:ascii="Nunito Sans" w:hAnsi="Nunito Sans"/>
              </w:rPr>
              <w:t xml:space="preserve"> Forum on Tuesday 26 May 2026</w:t>
            </w:r>
            <w:r w:rsidR="00267B80">
              <w:rPr>
                <w:rFonts w:ascii="Nunito Sans" w:hAnsi="Nunito Sans"/>
              </w:rPr>
              <w:t xml:space="preserve"> (</w:t>
            </w:r>
            <w:r w:rsidR="009C3B7F">
              <w:rPr>
                <w:rFonts w:ascii="Nunito Sans" w:hAnsi="Nunito Sans"/>
              </w:rPr>
              <w:t>answer question 4)</w:t>
            </w:r>
          </w:p>
        </w:tc>
      </w:tr>
      <w:tr w:rsidR="007F30C3" w:rsidRPr="00C63A98" w14:paraId="498B1428" w14:textId="77777777" w:rsidTr="00252F23">
        <w:trPr>
          <w:cantSplit/>
        </w:trPr>
        <w:tc>
          <w:tcPr>
            <w:tcW w:w="0" w:type="auto"/>
            <w:tcMar>
              <w:top w:w="72" w:type="dxa"/>
              <w:left w:w="144" w:type="dxa"/>
              <w:bottom w:w="72" w:type="dxa"/>
              <w:right w:w="144" w:type="dxa"/>
            </w:tcMar>
            <w:vAlign w:val="center"/>
          </w:tcPr>
          <w:p w14:paraId="3C0FE9DA" w14:textId="71664F2A" w:rsidR="007F30C3" w:rsidRPr="00C63A98" w:rsidRDefault="00000000" w:rsidP="00252F23">
            <w:pPr>
              <w:pStyle w:val="Choice"/>
              <w:rPr>
                <w:rFonts w:ascii="Nunito Sans" w:hAnsi="Nunito Sans"/>
              </w:rPr>
            </w:pPr>
            <w:sdt>
              <w:sdtPr>
                <w:rPr>
                  <w:rFonts w:ascii="Nunito Sans" w:hAnsi="Nunito Sans"/>
                </w:rPr>
                <w:id w:val="-1486700146"/>
                <w14:checkbox>
                  <w14:checked w14:val="0"/>
                  <w14:checkedState w14:val="2612" w14:font="MS Gothic"/>
                  <w14:uncheckedState w14:val="2610" w14:font="MS Gothic"/>
                </w14:checkbox>
              </w:sdtPr>
              <w:sdtContent>
                <w:r w:rsidR="00267B80">
                  <w:rPr>
                    <w:rFonts w:ascii="MS Gothic" w:eastAsia="MS Gothic" w:hAnsi="MS Gothic" w:hint="eastAsia"/>
                  </w:rPr>
                  <w:t>☐</w:t>
                </w:r>
              </w:sdtContent>
            </w:sdt>
            <w:r w:rsidR="00267B80">
              <w:rPr>
                <w:rFonts w:ascii="Nunito Sans" w:hAnsi="Nunito Sans"/>
              </w:rPr>
              <w:t xml:space="preserve">  </w:t>
            </w:r>
            <w:r w:rsidR="00267B80" w:rsidRPr="00C63A98">
              <w:rPr>
                <w:rFonts w:ascii="Nunito Sans" w:hAnsi="Nunito Sans"/>
              </w:rPr>
              <w:t>Yes,</w:t>
            </w:r>
            <w:r w:rsidR="007F30C3" w:rsidRPr="00C63A98">
              <w:rPr>
                <w:rFonts w:ascii="Nunito Sans" w:hAnsi="Nunito Sans"/>
              </w:rPr>
              <w:t xml:space="preserve"> I would like to attend the </w:t>
            </w:r>
            <w:r w:rsidR="007F30C3" w:rsidRPr="00267B80">
              <w:rPr>
                <w:rFonts w:ascii="Nunito Sans" w:hAnsi="Nunito Sans"/>
                <w:b/>
                <w:bCs/>
              </w:rPr>
              <w:t xml:space="preserve">in-person </w:t>
            </w:r>
            <w:r w:rsidR="007F30C3" w:rsidRPr="00C63A98">
              <w:rPr>
                <w:rFonts w:ascii="Nunito Sans" w:hAnsi="Nunito Sans"/>
              </w:rPr>
              <w:t>Forum on Tuesday 26 May 2026</w:t>
            </w:r>
            <w:r w:rsidR="009C3B7F">
              <w:rPr>
                <w:rFonts w:ascii="Nunito Sans" w:hAnsi="Nunito Sans"/>
              </w:rPr>
              <w:t xml:space="preserve"> (answer question 4)</w:t>
            </w:r>
          </w:p>
        </w:tc>
      </w:tr>
      <w:tr w:rsidR="007F30C3" w:rsidRPr="00C63A98" w14:paraId="13876ADF" w14:textId="77777777" w:rsidTr="00252F23">
        <w:trPr>
          <w:cantSplit/>
        </w:trPr>
        <w:tc>
          <w:tcPr>
            <w:tcW w:w="0" w:type="auto"/>
            <w:tcMar>
              <w:top w:w="72" w:type="dxa"/>
              <w:left w:w="144" w:type="dxa"/>
              <w:bottom w:w="72" w:type="dxa"/>
              <w:right w:w="144" w:type="dxa"/>
            </w:tcMar>
            <w:vAlign w:val="center"/>
          </w:tcPr>
          <w:p w14:paraId="779112B4" w14:textId="67701BC0" w:rsidR="007F30C3" w:rsidRPr="00C63A98" w:rsidRDefault="00000000" w:rsidP="00252F23">
            <w:pPr>
              <w:pStyle w:val="Choice"/>
              <w:rPr>
                <w:rFonts w:ascii="Nunito Sans" w:hAnsi="Nunito Sans"/>
              </w:rPr>
            </w:pPr>
            <w:sdt>
              <w:sdtPr>
                <w:rPr>
                  <w:rFonts w:ascii="Nunito Sans" w:hAnsi="Nunito Sans"/>
                </w:rPr>
                <w:id w:val="636603232"/>
                <w14:checkbox>
                  <w14:checked w14:val="0"/>
                  <w14:checkedState w14:val="2612" w14:font="MS Gothic"/>
                  <w14:uncheckedState w14:val="2610" w14:font="MS Gothic"/>
                </w14:checkbox>
              </w:sdtPr>
              <w:sdtContent>
                <w:r w:rsidR="00267B80">
                  <w:rPr>
                    <w:rFonts w:ascii="MS Gothic" w:eastAsia="MS Gothic" w:hAnsi="MS Gothic" w:hint="eastAsia"/>
                  </w:rPr>
                  <w:t>☐</w:t>
                </w:r>
              </w:sdtContent>
            </w:sdt>
            <w:r w:rsidR="00267B80">
              <w:rPr>
                <w:rFonts w:ascii="Nunito Sans" w:hAnsi="Nunito Sans"/>
              </w:rPr>
              <w:t xml:space="preserve">  </w:t>
            </w:r>
            <w:r w:rsidR="00267B80" w:rsidRPr="00C63A98">
              <w:rPr>
                <w:rFonts w:ascii="Nunito Sans" w:hAnsi="Nunito Sans"/>
              </w:rPr>
              <w:t>No,</w:t>
            </w:r>
            <w:r w:rsidR="007F30C3" w:rsidRPr="00C63A98">
              <w:rPr>
                <w:rFonts w:ascii="Nunito Sans" w:hAnsi="Nunito Sans"/>
              </w:rPr>
              <w:t xml:space="preserve"> I do not wish to attend</w:t>
            </w:r>
            <w:r w:rsidR="009C3B7F">
              <w:rPr>
                <w:rFonts w:ascii="Nunito Sans" w:hAnsi="Nunito Sans"/>
              </w:rPr>
              <w:t xml:space="preserve"> (skip to question 6)</w:t>
            </w:r>
          </w:p>
        </w:tc>
      </w:tr>
    </w:tbl>
    <w:p w14:paraId="329300F8" w14:textId="45B338AE" w:rsidR="007F30C3" w:rsidRPr="00267B80" w:rsidRDefault="007F30C3" w:rsidP="00117CC0">
      <w:pPr>
        <w:pStyle w:val="QuestionTitle"/>
        <w:numPr>
          <w:ilvl w:val="0"/>
          <w:numId w:val="22"/>
        </w:numPr>
        <w:rPr>
          <w:rFonts w:ascii="Nunito Sans" w:hAnsi="Nunito Sans"/>
        </w:rPr>
      </w:pPr>
      <w:r w:rsidRPr="00267B80">
        <w:rPr>
          <w:rFonts w:ascii="Nunito Sans" w:hAnsi="Nunito Sans"/>
        </w:rPr>
        <w:t xml:space="preserve">  Do you have any accessibility needs to help you attend?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30C3" w:rsidRPr="00C63A98" w14:paraId="2289B868" w14:textId="77777777" w:rsidTr="00252F23">
        <w:trPr>
          <w:cantSplit/>
        </w:trPr>
        <w:tc>
          <w:tcPr>
            <w:tcW w:w="0" w:type="auto"/>
            <w:shd w:val="solid" w:color="CECECE" w:fill="auto"/>
            <w:tcMar>
              <w:top w:w="72" w:type="dxa"/>
              <w:left w:w="72" w:type="dxa"/>
              <w:bottom w:w="0" w:type="dxa"/>
              <w:right w:w="72" w:type="dxa"/>
            </w:tcMar>
          </w:tcPr>
          <w:p w14:paraId="4C98F206" w14:textId="77777777" w:rsidR="007F30C3" w:rsidRPr="00C63A98" w:rsidRDefault="007F30C3" w:rsidP="00252F23">
            <w:pPr>
              <w:pStyle w:val="SupportingText"/>
              <w:rPr>
                <w:rFonts w:ascii="Nunito Sans" w:hAnsi="Nunito Sans"/>
              </w:rPr>
            </w:pPr>
            <w:r w:rsidRPr="00C63A98">
              <w:rPr>
                <w:rFonts w:ascii="Nunito Sans" w:hAnsi="Nunito Sans"/>
              </w:rPr>
              <w:t>Select one answer only</w:t>
            </w:r>
          </w:p>
        </w:tc>
      </w:tr>
      <w:tr w:rsidR="007F30C3" w:rsidRPr="00C63A98" w14:paraId="3DFB26CF" w14:textId="77777777" w:rsidTr="00252F23">
        <w:trPr>
          <w:cantSplit/>
        </w:trPr>
        <w:tc>
          <w:tcPr>
            <w:tcW w:w="0" w:type="auto"/>
            <w:tcMar>
              <w:top w:w="72" w:type="dxa"/>
              <w:left w:w="144" w:type="dxa"/>
              <w:bottom w:w="72" w:type="dxa"/>
              <w:right w:w="144" w:type="dxa"/>
            </w:tcMar>
            <w:vAlign w:val="center"/>
          </w:tcPr>
          <w:p w14:paraId="18743AA9" w14:textId="7499C5CA" w:rsidR="007F30C3" w:rsidRPr="00C63A98" w:rsidRDefault="00000000" w:rsidP="00252F23">
            <w:pPr>
              <w:pStyle w:val="Choice"/>
              <w:rPr>
                <w:rFonts w:ascii="Nunito Sans" w:hAnsi="Nunito Sans"/>
              </w:rPr>
            </w:pPr>
            <w:sdt>
              <w:sdtPr>
                <w:rPr>
                  <w:rFonts w:ascii="Nunito Sans" w:hAnsi="Nunito Sans"/>
                </w:rPr>
                <w:id w:val="59450341"/>
                <w14:checkbox>
                  <w14:checked w14:val="0"/>
                  <w14:checkedState w14:val="2612" w14:font="MS Gothic"/>
                  <w14:uncheckedState w14:val="2610" w14:font="MS Gothic"/>
                </w14:checkbox>
              </w:sdtPr>
              <w:sdtContent>
                <w:r w:rsidR="00267B80">
                  <w:rPr>
                    <w:rFonts w:ascii="MS Gothic" w:eastAsia="MS Gothic" w:hAnsi="MS Gothic" w:hint="eastAsia"/>
                  </w:rPr>
                  <w:t>☐</w:t>
                </w:r>
              </w:sdtContent>
            </w:sdt>
            <w:r w:rsidR="00267B80">
              <w:rPr>
                <w:rFonts w:ascii="Nunito Sans" w:hAnsi="Nunito Sans"/>
              </w:rPr>
              <w:t xml:space="preserve">  </w:t>
            </w:r>
            <w:r w:rsidR="007F30C3" w:rsidRPr="00C63A98">
              <w:rPr>
                <w:rFonts w:ascii="Nunito Sans" w:hAnsi="Nunito Sans"/>
              </w:rPr>
              <w:t>Yes</w:t>
            </w:r>
            <w:r w:rsidR="009C3B7F">
              <w:rPr>
                <w:rFonts w:ascii="Nunito Sans" w:hAnsi="Nunito Sans"/>
              </w:rPr>
              <w:t xml:space="preserve"> (answer question 5)</w:t>
            </w:r>
          </w:p>
        </w:tc>
      </w:tr>
      <w:tr w:rsidR="007F30C3" w:rsidRPr="00C63A98" w14:paraId="69E1A6A0" w14:textId="77777777" w:rsidTr="00252F23">
        <w:trPr>
          <w:cantSplit/>
        </w:trPr>
        <w:tc>
          <w:tcPr>
            <w:tcW w:w="0" w:type="auto"/>
            <w:tcMar>
              <w:top w:w="72" w:type="dxa"/>
              <w:left w:w="144" w:type="dxa"/>
              <w:bottom w:w="72" w:type="dxa"/>
              <w:right w:w="144" w:type="dxa"/>
            </w:tcMar>
            <w:vAlign w:val="center"/>
          </w:tcPr>
          <w:p w14:paraId="670C9CA0" w14:textId="21FF77FA" w:rsidR="007F30C3" w:rsidRPr="00C63A98" w:rsidRDefault="00000000" w:rsidP="00252F23">
            <w:pPr>
              <w:pStyle w:val="Choice"/>
              <w:rPr>
                <w:rFonts w:ascii="Nunito Sans" w:hAnsi="Nunito Sans"/>
              </w:rPr>
            </w:pPr>
            <w:sdt>
              <w:sdtPr>
                <w:rPr>
                  <w:rFonts w:ascii="Nunito Sans" w:hAnsi="Nunito Sans"/>
                </w:rPr>
                <w:id w:val="373514869"/>
                <w14:checkbox>
                  <w14:checked w14:val="0"/>
                  <w14:checkedState w14:val="2612" w14:font="MS Gothic"/>
                  <w14:uncheckedState w14:val="2610" w14:font="MS Gothic"/>
                </w14:checkbox>
              </w:sdtPr>
              <w:sdtContent>
                <w:r w:rsidR="00267B80">
                  <w:rPr>
                    <w:rFonts w:ascii="MS Gothic" w:eastAsia="MS Gothic" w:hAnsi="MS Gothic" w:hint="eastAsia"/>
                  </w:rPr>
                  <w:t>☐</w:t>
                </w:r>
              </w:sdtContent>
            </w:sdt>
            <w:r w:rsidR="00267B80">
              <w:rPr>
                <w:rFonts w:ascii="Nunito Sans" w:hAnsi="Nunito Sans"/>
              </w:rPr>
              <w:t xml:space="preserve">  </w:t>
            </w:r>
            <w:r w:rsidR="007F30C3" w:rsidRPr="00C63A98">
              <w:rPr>
                <w:rFonts w:ascii="Nunito Sans" w:hAnsi="Nunito Sans"/>
              </w:rPr>
              <w:t>No</w:t>
            </w:r>
            <w:r w:rsidR="009C3B7F">
              <w:rPr>
                <w:rFonts w:ascii="Nunito Sans" w:hAnsi="Nunito Sans"/>
              </w:rPr>
              <w:t xml:space="preserve"> (skip to question 6)</w:t>
            </w:r>
          </w:p>
        </w:tc>
      </w:tr>
    </w:tbl>
    <w:p w14:paraId="10C235AC" w14:textId="77777777" w:rsidR="007F30C3" w:rsidRPr="00C63A98" w:rsidRDefault="007F30C3" w:rsidP="007F30C3">
      <w:pPr>
        <w:pStyle w:val="QuestionTitle"/>
        <w:numPr>
          <w:ilvl w:val="0"/>
          <w:numId w:val="22"/>
        </w:numPr>
        <w:rPr>
          <w:rFonts w:ascii="Nunito Sans" w:hAnsi="Nunito Sans"/>
        </w:rPr>
      </w:pPr>
      <w:r w:rsidRPr="00C63A98">
        <w:rPr>
          <w:rFonts w:ascii="Nunito Sans" w:hAnsi="Nunito Sans"/>
        </w:rPr>
        <w:t xml:space="preserve">  What accessibility needs do you have?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30C3" w:rsidRPr="00C63A98" w14:paraId="760571FC" w14:textId="77777777" w:rsidTr="00252F23">
        <w:trPr>
          <w:cantSplit/>
        </w:trPr>
        <w:tc>
          <w:tcPr>
            <w:tcW w:w="0" w:type="auto"/>
            <w:shd w:val="solid" w:color="CECECE" w:fill="auto"/>
            <w:tcMar>
              <w:top w:w="72" w:type="dxa"/>
              <w:left w:w="72" w:type="dxa"/>
              <w:bottom w:w="0" w:type="dxa"/>
              <w:right w:w="72" w:type="dxa"/>
            </w:tcMar>
          </w:tcPr>
          <w:p w14:paraId="1FF78712" w14:textId="77777777" w:rsidR="007F30C3" w:rsidRPr="00C63A98" w:rsidRDefault="007F30C3" w:rsidP="00252F23">
            <w:pPr>
              <w:pStyle w:val="SupportingText"/>
              <w:rPr>
                <w:rFonts w:ascii="Nunito Sans" w:hAnsi="Nunito Sans"/>
              </w:rPr>
            </w:pPr>
            <w:r w:rsidRPr="00C63A98">
              <w:rPr>
                <w:rFonts w:ascii="Nunito Sans" w:hAnsi="Nunito Sans"/>
              </w:rPr>
              <w:t>Select one answer only</w:t>
            </w:r>
          </w:p>
        </w:tc>
      </w:tr>
      <w:tr w:rsidR="007F30C3" w:rsidRPr="00C63A98" w14:paraId="04199DAC" w14:textId="77777777" w:rsidTr="00252F23">
        <w:trPr>
          <w:cantSplit/>
        </w:trPr>
        <w:tc>
          <w:tcPr>
            <w:tcW w:w="0" w:type="auto"/>
            <w:tcMar>
              <w:top w:w="72" w:type="dxa"/>
              <w:left w:w="144" w:type="dxa"/>
              <w:bottom w:w="72" w:type="dxa"/>
              <w:right w:w="144" w:type="dxa"/>
            </w:tcMar>
            <w:vAlign w:val="center"/>
          </w:tcPr>
          <w:p w14:paraId="49F2D672" w14:textId="714E2A5D" w:rsidR="007F30C3" w:rsidRPr="00C63A98" w:rsidRDefault="00000000" w:rsidP="00252F23">
            <w:pPr>
              <w:pStyle w:val="Choice"/>
              <w:rPr>
                <w:rFonts w:ascii="Nunito Sans" w:hAnsi="Nunito Sans"/>
              </w:rPr>
            </w:pPr>
            <w:sdt>
              <w:sdtPr>
                <w:rPr>
                  <w:rFonts w:ascii="Nunito Sans" w:hAnsi="Nunito Sans"/>
                </w:rPr>
                <w:id w:val="95450145"/>
                <w14:checkbox>
                  <w14:checked w14:val="0"/>
                  <w14:checkedState w14:val="2612" w14:font="MS Gothic"/>
                  <w14:uncheckedState w14:val="2610" w14:font="MS Gothic"/>
                </w14:checkbox>
              </w:sdtPr>
              <w:sdtContent>
                <w:r w:rsidR="009C3B7F">
                  <w:rPr>
                    <w:rFonts w:ascii="MS Gothic" w:eastAsia="MS Gothic" w:hAnsi="MS Gothic" w:hint="eastAsia"/>
                  </w:rPr>
                  <w:t>☐</w:t>
                </w:r>
              </w:sdtContent>
            </w:sdt>
            <w:r w:rsidR="009C3B7F">
              <w:rPr>
                <w:rFonts w:ascii="Nunito Sans" w:hAnsi="Nunito Sans"/>
              </w:rPr>
              <w:t xml:space="preserve">  </w:t>
            </w:r>
            <w:r w:rsidR="007F30C3" w:rsidRPr="00C63A98">
              <w:rPr>
                <w:rFonts w:ascii="Nunito Sans" w:hAnsi="Nunito Sans"/>
              </w:rPr>
              <w:t>I will need an interpreter</w:t>
            </w:r>
          </w:p>
        </w:tc>
      </w:tr>
      <w:tr w:rsidR="007F30C3" w:rsidRPr="00C63A98" w14:paraId="722F88A6" w14:textId="77777777" w:rsidTr="00252F23">
        <w:trPr>
          <w:cantSplit/>
        </w:trPr>
        <w:tc>
          <w:tcPr>
            <w:tcW w:w="0" w:type="auto"/>
            <w:tcMar>
              <w:top w:w="72" w:type="dxa"/>
              <w:left w:w="144" w:type="dxa"/>
              <w:bottom w:w="72" w:type="dxa"/>
              <w:right w:w="144" w:type="dxa"/>
            </w:tcMar>
            <w:vAlign w:val="center"/>
          </w:tcPr>
          <w:p w14:paraId="65C2832F" w14:textId="3C35726F" w:rsidR="007F30C3" w:rsidRPr="00C63A98" w:rsidRDefault="00000000" w:rsidP="00252F23">
            <w:pPr>
              <w:pStyle w:val="Choice"/>
              <w:rPr>
                <w:rFonts w:ascii="Nunito Sans" w:hAnsi="Nunito Sans"/>
              </w:rPr>
            </w:pPr>
            <w:sdt>
              <w:sdtPr>
                <w:rPr>
                  <w:rFonts w:ascii="Nunito Sans" w:hAnsi="Nunito Sans"/>
                </w:rPr>
                <w:id w:val="715789273"/>
                <w14:checkbox>
                  <w14:checked w14:val="0"/>
                  <w14:checkedState w14:val="2612" w14:font="MS Gothic"/>
                  <w14:uncheckedState w14:val="2610" w14:font="MS Gothic"/>
                </w14:checkbox>
              </w:sdtPr>
              <w:sdtContent>
                <w:r w:rsidR="009C3B7F">
                  <w:rPr>
                    <w:rFonts w:ascii="MS Gothic" w:eastAsia="MS Gothic" w:hAnsi="MS Gothic" w:hint="eastAsia"/>
                  </w:rPr>
                  <w:t>☐</w:t>
                </w:r>
              </w:sdtContent>
            </w:sdt>
            <w:r w:rsidR="009C3B7F">
              <w:rPr>
                <w:rFonts w:ascii="Nunito Sans" w:hAnsi="Nunito Sans"/>
              </w:rPr>
              <w:t xml:space="preserve">  </w:t>
            </w:r>
            <w:r w:rsidR="007F30C3" w:rsidRPr="00C63A98">
              <w:rPr>
                <w:rFonts w:ascii="Nunito Sans" w:hAnsi="Nunito Sans"/>
              </w:rPr>
              <w:t xml:space="preserve">I will need an </w:t>
            </w:r>
            <w:proofErr w:type="spellStart"/>
            <w:r w:rsidR="007F30C3" w:rsidRPr="00C63A98">
              <w:rPr>
                <w:rFonts w:ascii="Nunito Sans" w:hAnsi="Nunito Sans"/>
              </w:rPr>
              <w:t>Auslan</w:t>
            </w:r>
            <w:proofErr w:type="spellEnd"/>
            <w:r w:rsidR="007F30C3" w:rsidRPr="00C63A98">
              <w:rPr>
                <w:rFonts w:ascii="Nunito Sans" w:hAnsi="Nunito Sans"/>
              </w:rPr>
              <w:t xml:space="preserve"> interpreter</w:t>
            </w:r>
          </w:p>
        </w:tc>
      </w:tr>
      <w:tr w:rsidR="007F30C3" w:rsidRPr="00C63A98" w14:paraId="4BF0EB03" w14:textId="77777777" w:rsidTr="00252F23">
        <w:trPr>
          <w:cantSplit/>
        </w:trPr>
        <w:tc>
          <w:tcPr>
            <w:tcW w:w="0" w:type="auto"/>
            <w:tcMar>
              <w:top w:w="72" w:type="dxa"/>
              <w:left w:w="144" w:type="dxa"/>
              <w:bottom w:w="72" w:type="dxa"/>
              <w:right w:w="144" w:type="dxa"/>
            </w:tcMar>
            <w:vAlign w:val="center"/>
          </w:tcPr>
          <w:p w14:paraId="249A3BB2" w14:textId="6663EAC7" w:rsidR="007F30C3" w:rsidRPr="00C63A98" w:rsidRDefault="00000000" w:rsidP="00252F23">
            <w:pPr>
              <w:pStyle w:val="Choice"/>
              <w:rPr>
                <w:rFonts w:ascii="Nunito Sans" w:hAnsi="Nunito Sans"/>
              </w:rPr>
            </w:pPr>
            <w:sdt>
              <w:sdtPr>
                <w:rPr>
                  <w:rFonts w:ascii="Nunito Sans" w:hAnsi="Nunito Sans"/>
                </w:rPr>
                <w:id w:val="-161699777"/>
                <w14:checkbox>
                  <w14:checked w14:val="0"/>
                  <w14:checkedState w14:val="2612" w14:font="MS Gothic"/>
                  <w14:uncheckedState w14:val="2610" w14:font="MS Gothic"/>
                </w14:checkbox>
              </w:sdtPr>
              <w:sdtContent>
                <w:r w:rsidR="009C3B7F">
                  <w:rPr>
                    <w:rFonts w:ascii="MS Gothic" w:eastAsia="MS Gothic" w:hAnsi="MS Gothic" w:hint="eastAsia"/>
                  </w:rPr>
                  <w:t>☐</w:t>
                </w:r>
              </w:sdtContent>
            </w:sdt>
            <w:r w:rsidR="009C3B7F">
              <w:rPr>
                <w:rFonts w:ascii="Nunito Sans" w:hAnsi="Nunito Sans"/>
              </w:rPr>
              <w:t xml:space="preserve">  </w:t>
            </w:r>
            <w:r w:rsidR="007F30C3" w:rsidRPr="00C63A98">
              <w:rPr>
                <w:rFonts w:ascii="Nunito Sans" w:hAnsi="Nunito Sans"/>
              </w:rPr>
              <w:t>I need documents in large print</w:t>
            </w:r>
          </w:p>
        </w:tc>
      </w:tr>
      <w:tr w:rsidR="007F30C3" w:rsidRPr="00C63A98" w14:paraId="3D02A377" w14:textId="77777777" w:rsidTr="00252F23">
        <w:trPr>
          <w:cantSplit/>
        </w:trPr>
        <w:tc>
          <w:tcPr>
            <w:tcW w:w="0" w:type="auto"/>
            <w:tcMar>
              <w:top w:w="72" w:type="dxa"/>
              <w:left w:w="144" w:type="dxa"/>
              <w:bottom w:w="72" w:type="dxa"/>
              <w:right w:w="144" w:type="dxa"/>
            </w:tcMar>
            <w:vAlign w:val="center"/>
          </w:tcPr>
          <w:p w14:paraId="7474B9A3" w14:textId="366AA63F" w:rsidR="007F30C3" w:rsidRPr="00C63A98" w:rsidRDefault="00000000" w:rsidP="00252F23">
            <w:pPr>
              <w:pStyle w:val="Choice"/>
              <w:rPr>
                <w:rFonts w:ascii="Nunito Sans" w:hAnsi="Nunito Sans"/>
              </w:rPr>
            </w:pPr>
            <w:sdt>
              <w:sdtPr>
                <w:rPr>
                  <w:rFonts w:ascii="Nunito Sans" w:hAnsi="Nunito Sans"/>
                </w:rPr>
                <w:id w:val="2137527184"/>
                <w14:checkbox>
                  <w14:checked w14:val="0"/>
                  <w14:checkedState w14:val="2612" w14:font="MS Gothic"/>
                  <w14:uncheckedState w14:val="2610" w14:font="MS Gothic"/>
                </w14:checkbox>
              </w:sdtPr>
              <w:sdtContent>
                <w:r w:rsidR="009C3B7F">
                  <w:rPr>
                    <w:rFonts w:ascii="MS Gothic" w:eastAsia="MS Gothic" w:hAnsi="MS Gothic" w:hint="eastAsia"/>
                  </w:rPr>
                  <w:t>☐</w:t>
                </w:r>
              </w:sdtContent>
            </w:sdt>
            <w:r w:rsidR="009C3B7F">
              <w:rPr>
                <w:rFonts w:ascii="Nunito Sans" w:hAnsi="Nunito Sans"/>
              </w:rPr>
              <w:t xml:space="preserve">  </w:t>
            </w:r>
            <w:r w:rsidR="007F30C3" w:rsidRPr="00C63A98">
              <w:rPr>
                <w:rFonts w:ascii="Nunito Sans" w:hAnsi="Nunito Sans"/>
              </w:rPr>
              <w:t>I need a support person</w:t>
            </w:r>
          </w:p>
        </w:tc>
      </w:tr>
      <w:tr w:rsidR="007F30C3" w:rsidRPr="00C63A98" w14:paraId="540845FE" w14:textId="77777777" w:rsidTr="00252F23">
        <w:trPr>
          <w:cantSplit/>
        </w:trPr>
        <w:tc>
          <w:tcPr>
            <w:tcW w:w="0" w:type="auto"/>
            <w:tcMar>
              <w:top w:w="72" w:type="dxa"/>
              <w:left w:w="144" w:type="dxa"/>
              <w:bottom w:w="72" w:type="dxa"/>
              <w:right w:w="144" w:type="dxa"/>
            </w:tcMar>
            <w:vAlign w:val="center"/>
          </w:tcPr>
          <w:p w14:paraId="2945F2CF" w14:textId="5CD1C20D" w:rsidR="007F30C3" w:rsidRPr="00C63A98" w:rsidRDefault="00000000" w:rsidP="00252F23">
            <w:pPr>
              <w:pStyle w:val="OtherOptionLabel"/>
              <w:rPr>
                <w:rFonts w:ascii="Nunito Sans" w:hAnsi="Nunito Sans"/>
              </w:rPr>
            </w:pPr>
            <w:sdt>
              <w:sdtPr>
                <w:rPr>
                  <w:rFonts w:ascii="Nunito Sans" w:hAnsi="Nunito Sans"/>
                </w:rPr>
                <w:id w:val="1024757171"/>
                <w14:checkbox>
                  <w14:checked w14:val="0"/>
                  <w14:checkedState w14:val="2612" w14:font="MS Gothic"/>
                  <w14:uncheckedState w14:val="2610" w14:font="MS Gothic"/>
                </w14:checkbox>
              </w:sdtPr>
              <w:sdtContent>
                <w:r w:rsidR="009C3B7F">
                  <w:rPr>
                    <w:rFonts w:ascii="MS Gothic" w:eastAsia="MS Gothic" w:hAnsi="MS Gothic" w:hint="eastAsia"/>
                  </w:rPr>
                  <w:t>☐</w:t>
                </w:r>
              </w:sdtContent>
            </w:sdt>
            <w:r w:rsidR="009C3B7F">
              <w:rPr>
                <w:rFonts w:ascii="Nunito Sans" w:hAnsi="Nunito Sans"/>
              </w:rPr>
              <w:t xml:space="preserve">  </w:t>
            </w:r>
            <w:r w:rsidR="007F30C3" w:rsidRPr="00C63A98">
              <w:rPr>
                <w:rFonts w:ascii="Nunito Sans" w:hAnsi="Nunito Sans"/>
              </w:rP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7F30C3" w:rsidRPr="00C63A98" w14:paraId="14C1CC6C" w14:textId="77777777" w:rsidTr="00252F23">
              <w:trPr>
                <w:cantSplit/>
                <w:trHeight w:hRule="exact" w:val="500"/>
              </w:trPr>
              <w:tc>
                <w:tcPr>
                  <w:tcW w:w="0" w:type="auto"/>
                </w:tcPr>
                <w:p w14:paraId="7B80BC39" w14:textId="77777777" w:rsidR="007F30C3" w:rsidRPr="00C63A98" w:rsidRDefault="007F30C3" w:rsidP="00252F23">
                  <w:pPr>
                    <w:rPr>
                      <w:rFonts w:ascii="Nunito Sans" w:hAnsi="Nunito Sans"/>
                    </w:rPr>
                  </w:pPr>
                </w:p>
              </w:tc>
            </w:tr>
          </w:tbl>
          <w:p w14:paraId="69CC0C7F" w14:textId="77777777" w:rsidR="007F30C3" w:rsidRPr="00C63A98" w:rsidRDefault="007F30C3" w:rsidP="00252F23">
            <w:pPr>
              <w:rPr>
                <w:rFonts w:ascii="Nunito Sans" w:hAnsi="Nunito Sans"/>
              </w:rPr>
            </w:pPr>
          </w:p>
        </w:tc>
      </w:tr>
    </w:tbl>
    <w:p w14:paraId="5C7203A7" w14:textId="77777777" w:rsidR="007F30C3" w:rsidRPr="00C63A98" w:rsidRDefault="007F30C3" w:rsidP="007F30C3">
      <w:pPr>
        <w:pStyle w:val="SmallText"/>
        <w:pBdr>
          <w:bottom w:val="single" w:sz="16" w:space="10" w:color="CECECE"/>
        </w:pBdr>
        <w:rPr>
          <w:rFonts w:ascii="Nunito Sans" w:hAnsi="Nunito Sans"/>
        </w:rPr>
      </w:pPr>
    </w:p>
    <w:p w14:paraId="1D030A77" w14:textId="77777777" w:rsidR="007F30C3" w:rsidRPr="00C63A98" w:rsidRDefault="007F30C3" w:rsidP="007F30C3">
      <w:pPr>
        <w:pStyle w:val="SmallText"/>
        <w:rPr>
          <w:rFonts w:ascii="Nunito Sans" w:hAnsi="Nunito Sans"/>
        </w:rPr>
      </w:pPr>
    </w:p>
    <w:p w14:paraId="18B5472F" w14:textId="77777777" w:rsidR="007F30C3" w:rsidRPr="00C63A98" w:rsidRDefault="007F30C3" w:rsidP="007F30C3">
      <w:pPr>
        <w:pStyle w:val="QuestionTitle"/>
        <w:numPr>
          <w:ilvl w:val="0"/>
          <w:numId w:val="22"/>
        </w:numPr>
        <w:rPr>
          <w:rFonts w:ascii="Nunito Sans" w:hAnsi="Nunito Sans"/>
        </w:rPr>
      </w:pPr>
      <w:r w:rsidRPr="00C63A98">
        <w:rPr>
          <w:rFonts w:ascii="Nunito Sans" w:hAnsi="Nunito Sans"/>
        </w:rPr>
        <w:t xml:space="preserve">  Are you providing feedback on behalf of a sporting organisation or community group?</w:t>
      </w:r>
      <w:r w:rsidRPr="00C63A98">
        <w:rPr>
          <w:rFonts w:ascii="Nunito Sans" w:hAnsi="Nunito Sans"/>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30C3" w:rsidRPr="00C63A98" w14:paraId="132AE471" w14:textId="77777777" w:rsidTr="00252F23">
        <w:trPr>
          <w:cantSplit/>
        </w:trPr>
        <w:tc>
          <w:tcPr>
            <w:tcW w:w="0" w:type="auto"/>
            <w:shd w:val="solid" w:color="CECECE" w:fill="auto"/>
            <w:tcMar>
              <w:top w:w="72" w:type="dxa"/>
              <w:left w:w="72" w:type="dxa"/>
              <w:bottom w:w="0" w:type="dxa"/>
              <w:right w:w="72" w:type="dxa"/>
            </w:tcMar>
          </w:tcPr>
          <w:p w14:paraId="7D788247" w14:textId="77777777" w:rsidR="007F30C3" w:rsidRPr="00C63A98" w:rsidRDefault="007F30C3" w:rsidP="00252F23">
            <w:pPr>
              <w:pStyle w:val="SupportingText"/>
              <w:rPr>
                <w:rFonts w:ascii="Nunito Sans" w:hAnsi="Nunito Sans"/>
              </w:rPr>
            </w:pPr>
            <w:r w:rsidRPr="00C63A98">
              <w:rPr>
                <w:rFonts w:ascii="Nunito Sans" w:hAnsi="Nunito Sans"/>
              </w:rPr>
              <w:t>Select one answer only</w:t>
            </w:r>
          </w:p>
        </w:tc>
      </w:tr>
      <w:tr w:rsidR="007F30C3" w:rsidRPr="00C63A98" w14:paraId="304D8F8F" w14:textId="77777777" w:rsidTr="00252F23">
        <w:trPr>
          <w:cantSplit/>
        </w:trPr>
        <w:tc>
          <w:tcPr>
            <w:tcW w:w="0" w:type="auto"/>
            <w:tcMar>
              <w:top w:w="72" w:type="dxa"/>
              <w:left w:w="144" w:type="dxa"/>
              <w:bottom w:w="72" w:type="dxa"/>
              <w:right w:w="144" w:type="dxa"/>
            </w:tcMar>
            <w:vAlign w:val="center"/>
          </w:tcPr>
          <w:p w14:paraId="6F8A8642" w14:textId="3D5CE525" w:rsidR="007F30C3" w:rsidRPr="00C63A98" w:rsidRDefault="00000000" w:rsidP="00252F23">
            <w:pPr>
              <w:pStyle w:val="Choice"/>
              <w:rPr>
                <w:rFonts w:ascii="Nunito Sans" w:hAnsi="Nunito Sans"/>
              </w:rPr>
            </w:pPr>
            <w:sdt>
              <w:sdtPr>
                <w:rPr>
                  <w:rFonts w:ascii="Nunito Sans" w:hAnsi="Nunito Sans"/>
                </w:rPr>
                <w:id w:val="-1427804722"/>
                <w14:checkbox>
                  <w14:checked w14:val="0"/>
                  <w14:checkedState w14:val="2612" w14:font="MS Gothic"/>
                  <w14:uncheckedState w14:val="2610" w14:font="MS Gothic"/>
                </w14:checkbox>
              </w:sdtPr>
              <w:sdtContent>
                <w:r w:rsidR="00002518">
                  <w:rPr>
                    <w:rFonts w:ascii="MS Gothic" w:eastAsia="MS Gothic" w:hAnsi="MS Gothic" w:hint="eastAsia"/>
                  </w:rPr>
                  <w:t>☐</w:t>
                </w:r>
              </w:sdtContent>
            </w:sdt>
            <w:r w:rsidR="00002518">
              <w:rPr>
                <w:rFonts w:ascii="Nunito Sans" w:hAnsi="Nunito Sans"/>
              </w:rPr>
              <w:t xml:space="preserve">  </w:t>
            </w:r>
            <w:r w:rsidR="007F30C3" w:rsidRPr="00C63A98">
              <w:rPr>
                <w:rFonts w:ascii="Nunito Sans" w:hAnsi="Nunito Sans"/>
              </w:rPr>
              <w:t>Yes</w:t>
            </w:r>
            <w:r w:rsidR="00002518">
              <w:rPr>
                <w:rFonts w:ascii="Nunito Sans" w:hAnsi="Nunito Sans"/>
              </w:rPr>
              <w:t xml:space="preserve"> (answer question 7)</w:t>
            </w:r>
          </w:p>
        </w:tc>
      </w:tr>
      <w:tr w:rsidR="007F30C3" w:rsidRPr="00C63A98" w14:paraId="6A59CED1" w14:textId="77777777" w:rsidTr="00252F23">
        <w:trPr>
          <w:cantSplit/>
        </w:trPr>
        <w:tc>
          <w:tcPr>
            <w:tcW w:w="0" w:type="auto"/>
            <w:tcMar>
              <w:top w:w="72" w:type="dxa"/>
              <w:left w:w="144" w:type="dxa"/>
              <w:bottom w:w="72" w:type="dxa"/>
              <w:right w:w="144" w:type="dxa"/>
            </w:tcMar>
            <w:vAlign w:val="center"/>
          </w:tcPr>
          <w:p w14:paraId="2A8924E9" w14:textId="3E2E9BC1" w:rsidR="007F30C3" w:rsidRPr="00C63A98" w:rsidRDefault="00000000" w:rsidP="00252F23">
            <w:pPr>
              <w:pStyle w:val="Choice"/>
              <w:rPr>
                <w:rFonts w:ascii="Nunito Sans" w:hAnsi="Nunito Sans"/>
              </w:rPr>
            </w:pPr>
            <w:sdt>
              <w:sdtPr>
                <w:rPr>
                  <w:rFonts w:ascii="Nunito Sans" w:hAnsi="Nunito Sans"/>
                </w:rPr>
                <w:id w:val="-467206934"/>
                <w14:checkbox>
                  <w14:checked w14:val="0"/>
                  <w14:checkedState w14:val="2612" w14:font="MS Gothic"/>
                  <w14:uncheckedState w14:val="2610" w14:font="MS Gothic"/>
                </w14:checkbox>
              </w:sdtPr>
              <w:sdtContent>
                <w:r w:rsidR="00002518">
                  <w:rPr>
                    <w:rFonts w:ascii="MS Gothic" w:eastAsia="MS Gothic" w:hAnsi="MS Gothic" w:hint="eastAsia"/>
                  </w:rPr>
                  <w:t>☐</w:t>
                </w:r>
              </w:sdtContent>
            </w:sdt>
            <w:r w:rsidR="00002518">
              <w:rPr>
                <w:rFonts w:ascii="Nunito Sans" w:hAnsi="Nunito Sans"/>
              </w:rPr>
              <w:t xml:space="preserve">  </w:t>
            </w:r>
            <w:r w:rsidR="007F30C3" w:rsidRPr="00C63A98">
              <w:rPr>
                <w:rFonts w:ascii="Nunito Sans" w:hAnsi="Nunito Sans"/>
              </w:rPr>
              <w:t>No</w:t>
            </w:r>
            <w:r w:rsidR="00002518">
              <w:rPr>
                <w:rFonts w:ascii="Nunito Sans" w:hAnsi="Nunito Sans"/>
              </w:rPr>
              <w:t xml:space="preserve"> (skip to question 8)</w:t>
            </w:r>
          </w:p>
        </w:tc>
      </w:tr>
    </w:tbl>
    <w:p w14:paraId="51C39ACA" w14:textId="6399729E" w:rsidR="00002518" w:rsidRDefault="00002518" w:rsidP="007F30C3">
      <w:pPr>
        <w:pStyle w:val="QuestionTitle"/>
        <w:numPr>
          <w:ilvl w:val="0"/>
          <w:numId w:val="22"/>
        </w:numPr>
        <w:rPr>
          <w:rFonts w:ascii="Nunito Sans" w:hAnsi="Nunito Sans"/>
        </w:rPr>
        <w:sectPr w:rsidR="00002518" w:rsidSect="00BA2963">
          <w:pgSz w:w="11906" w:h="16838"/>
          <w:pgMar w:top="709" w:right="1440" w:bottom="851" w:left="1440" w:header="708" w:footer="708" w:gutter="0"/>
          <w:pgNumType w:start="1"/>
          <w:cols w:space="720"/>
          <w:docGrid w:linePitch="360"/>
        </w:sectPr>
      </w:pPr>
    </w:p>
    <w:p w14:paraId="1F80BE7E" w14:textId="4C6FAA0E" w:rsidR="007F30C3" w:rsidRPr="00002518" w:rsidRDefault="007F30C3" w:rsidP="006E520E">
      <w:pPr>
        <w:pStyle w:val="QuestionTitle"/>
        <w:numPr>
          <w:ilvl w:val="0"/>
          <w:numId w:val="22"/>
        </w:numPr>
        <w:rPr>
          <w:rFonts w:ascii="Nunito Sans" w:hAnsi="Nunito Sans"/>
        </w:rPr>
      </w:pPr>
      <w:r w:rsidRPr="00002518">
        <w:rPr>
          <w:rFonts w:ascii="Nunito Sans" w:hAnsi="Nunito Sans"/>
        </w:rPr>
        <w:lastRenderedPageBreak/>
        <w:t>What is the name of your organisation or group?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30C3" w:rsidRPr="00C63A98" w14:paraId="30BAEFE8" w14:textId="77777777" w:rsidTr="00252F23">
        <w:trPr>
          <w:cantSplit/>
          <w:trHeight w:hRule="exact" w:val="500"/>
        </w:trPr>
        <w:tc>
          <w:tcPr>
            <w:tcW w:w="0" w:type="auto"/>
          </w:tcPr>
          <w:p w14:paraId="29189FE5" w14:textId="77777777" w:rsidR="007F30C3" w:rsidRPr="00C63A98" w:rsidRDefault="007F30C3" w:rsidP="00252F23">
            <w:pPr>
              <w:rPr>
                <w:rFonts w:ascii="Nunito Sans" w:hAnsi="Nunito Sans"/>
              </w:rPr>
            </w:pPr>
          </w:p>
        </w:tc>
      </w:tr>
    </w:tbl>
    <w:p w14:paraId="0E925759" w14:textId="77777777" w:rsidR="007F30C3" w:rsidRPr="00C63A98" w:rsidRDefault="007F30C3" w:rsidP="007F30C3">
      <w:pPr>
        <w:pStyle w:val="QuestionTitle"/>
        <w:numPr>
          <w:ilvl w:val="0"/>
          <w:numId w:val="22"/>
        </w:numPr>
        <w:rPr>
          <w:rFonts w:ascii="Nunito Sans" w:hAnsi="Nunito Sans"/>
        </w:rPr>
      </w:pPr>
      <w:r w:rsidRPr="00C63A98">
        <w:rPr>
          <w:rFonts w:ascii="Nunito Sans" w:hAnsi="Nunito Sans"/>
        </w:rPr>
        <w:t xml:space="preserve">  Your name</w:t>
      </w:r>
      <w:r w:rsidRPr="00C63A98">
        <w:rPr>
          <w:rFonts w:ascii="Nunito Sans" w:hAnsi="Nunito Sans"/>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30C3" w:rsidRPr="00C63A98" w14:paraId="36D5F6D4" w14:textId="77777777" w:rsidTr="00252F23">
        <w:trPr>
          <w:cantSplit/>
          <w:trHeight w:hRule="exact" w:val="500"/>
        </w:trPr>
        <w:tc>
          <w:tcPr>
            <w:tcW w:w="0" w:type="auto"/>
          </w:tcPr>
          <w:p w14:paraId="1F2DB06D" w14:textId="77777777" w:rsidR="007F30C3" w:rsidRPr="00C63A98" w:rsidRDefault="007F30C3" w:rsidP="00252F23">
            <w:pPr>
              <w:rPr>
                <w:rFonts w:ascii="Nunito Sans" w:hAnsi="Nunito Sans"/>
              </w:rPr>
            </w:pPr>
          </w:p>
        </w:tc>
      </w:tr>
    </w:tbl>
    <w:p w14:paraId="496AE374" w14:textId="77777777" w:rsidR="007F30C3" w:rsidRPr="00C63A98" w:rsidRDefault="007F30C3" w:rsidP="007F30C3">
      <w:pPr>
        <w:pStyle w:val="QuestionTitle"/>
        <w:numPr>
          <w:ilvl w:val="0"/>
          <w:numId w:val="22"/>
        </w:numPr>
        <w:rPr>
          <w:rFonts w:ascii="Nunito Sans" w:hAnsi="Nunito Sans"/>
        </w:rPr>
      </w:pPr>
      <w:r w:rsidRPr="00C63A98">
        <w:rPr>
          <w:rFonts w:ascii="Nunito Sans" w:hAnsi="Nunito Sans"/>
        </w:rPr>
        <w:t xml:space="preserve">  Your email address</w:t>
      </w:r>
      <w:r w:rsidRPr="00C63A98">
        <w:rPr>
          <w:rFonts w:ascii="Nunito Sans" w:hAnsi="Nunito Sans"/>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30C3" w:rsidRPr="00C63A98" w14:paraId="5EA98AE3" w14:textId="77777777" w:rsidTr="00252F23">
        <w:trPr>
          <w:cantSplit/>
          <w:trHeight w:hRule="exact" w:val="500"/>
        </w:trPr>
        <w:tc>
          <w:tcPr>
            <w:tcW w:w="0" w:type="auto"/>
          </w:tcPr>
          <w:p w14:paraId="24A4BB13" w14:textId="77777777" w:rsidR="007F30C3" w:rsidRPr="00C63A98" w:rsidRDefault="007F30C3" w:rsidP="00252F23">
            <w:pPr>
              <w:rPr>
                <w:rFonts w:ascii="Nunito Sans" w:hAnsi="Nunito Sans"/>
              </w:rPr>
            </w:pPr>
          </w:p>
        </w:tc>
      </w:tr>
    </w:tbl>
    <w:p w14:paraId="7E7C8396" w14:textId="560A544F" w:rsidR="007F30C3" w:rsidRPr="00BA2963" w:rsidRDefault="007F30C3" w:rsidP="007F30C3">
      <w:pPr>
        <w:pStyle w:val="QuestionTitle"/>
        <w:numPr>
          <w:ilvl w:val="0"/>
          <w:numId w:val="22"/>
        </w:numPr>
        <w:rPr>
          <w:rFonts w:ascii="Nunito Sans" w:hAnsi="Nunito Sans"/>
        </w:rPr>
      </w:pPr>
      <w:r w:rsidRPr="00C63A98">
        <w:rPr>
          <w:rFonts w:ascii="Nunito Sans" w:hAnsi="Nunito Sans"/>
        </w:rPr>
        <w:t xml:space="preserve">  Your phone number</w:t>
      </w:r>
      <w:r w:rsidR="00002518">
        <w:rPr>
          <w:rFonts w:ascii="Nunito Sans" w:hAnsi="Nunito Sans"/>
        </w:rPr>
        <w:t xml:space="preserve"> – you must complete this question if you are attending</w:t>
      </w:r>
      <w:r w:rsidR="00BA2963">
        <w:rPr>
          <w:rFonts w:ascii="Nunito Sans" w:hAnsi="Nunito Sans"/>
        </w:rPr>
        <w:t xml:space="preserve"> the forum on Tuesday 26 May </w:t>
      </w:r>
      <w:r w:rsidR="00BA2963" w:rsidRPr="00BA2963">
        <w:rPr>
          <w:rFonts w:ascii="Nunito Sans" w:hAnsi="Nunito Sans"/>
          <w:b/>
          <w:bCs/>
        </w:rPr>
        <w:t>online</w:t>
      </w:r>
      <w:r w:rsidR="00BA2963">
        <w:rPr>
          <w:rFonts w:ascii="Nunito Sans" w:hAnsi="Nunito Sans"/>
        </w:rPr>
        <w:t xml:space="preserve"> or </w:t>
      </w:r>
      <w:r w:rsidR="00BA2963" w:rsidRPr="00BA2963">
        <w:rPr>
          <w:rFonts w:ascii="Nunito Sans" w:hAnsi="Nunito Sans"/>
          <w:b/>
          <w:bCs/>
        </w:rPr>
        <w:t>in-person</w:t>
      </w:r>
      <w:r w:rsidR="00BA2963">
        <w:rPr>
          <w:rFonts w:ascii="Nunito Sans" w:hAnsi="Nunito Sans"/>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30C3" w:rsidRPr="00C63A98" w14:paraId="32A3E261" w14:textId="77777777" w:rsidTr="00252F23">
        <w:trPr>
          <w:cantSplit/>
          <w:trHeight w:hRule="exact" w:val="500"/>
        </w:trPr>
        <w:tc>
          <w:tcPr>
            <w:tcW w:w="0" w:type="auto"/>
          </w:tcPr>
          <w:p w14:paraId="09D10470" w14:textId="77777777" w:rsidR="007F30C3" w:rsidRPr="00C63A98" w:rsidRDefault="007F30C3" w:rsidP="00252F23">
            <w:pPr>
              <w:rPr>
                <w:rFonts w:ascii="Nunito Sans" w:hAnsi="Nunito Sans"/>
              </w:rPr>
            </w:pPr>
          </w:p>
        </w:tc>
      </w:tr>
    </w:tbl>
    <w:p w14:paraId="543064BA" w14:textId="77777777" w:rsidR="007F30C3" w:rsidRPr="00C63A98" w:rsidRDefault="007F30C3" w:rsidP="007F30C3">
      <w:pPr>
        <w:pStyle w:val="QuestionTitle"/>
        <w:numPr>
          <w:ilvl w:val="0"/>
          <w:numId w:val="22"/>
        </w:numPr>
        <w:rPr>
          <w:rFonts w:ascii="Nunito Sans" w:hAnsi="Nunito Sans"/>
        </w:rPr>
      </w:pPr>
      <w:r w:rsidRPr="00C63A98">
        <w:rPr>
          <w:rFonts w:ascii="Nunito Sans" w:hAnsi="Nunito Sans"/>
        </w:rPr>
        <w:t xml:space="preserve">  What is your connection to Merri-bek?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30C3" w:rsidRPr="00C63A98" w14:paraId="72C6171C" w14:textId="77777777" w:rsidTr="00252F23">
        <w:trPr>
          <w:cantSplit/>
        </w:trPr>
        <w:tc>
          <w:tcPr>
            <w:tcW w:w="0" w:type="auto"/>
            <w:shd w:val="solid" w:color="CECECE" w:fill="auto"/>
            <w:tcMar>
              <w:top w:w="72" w:type="dxa"/>
              <w:left w:w="72" w:type="dxa"/>
              <w:bottom w:w="0" w:type="dxa"/>
              <w:right w:w="72" w:type="dxa"/>
            </w:tcMar>
          </w:tcPr>
          <w:p w14:paraId="5F9503F7" w14:textId="77777777" w:rsidR="007F30C3" w:rsidRPr="00C63A98" w:rsidRDefault="007F30C3" w:rsidP="00252F23">
            <w:pPr>
              <w:pStyle w:val="SupportingText"/>
              <w:rPr>
                <w:rFonts w:ascii="Nunito Sans" w:hAnsi="Nunito Sans"/>
              </w:rPr>
            </w:pPr>
            <w:r w:rsidRPr="00C63A98">
              <w:rPr>
                <w:rFonts w:ascii="Nunito Sans" w:hAnsi="Nunito Sans"/>
              </w:rPr>
              <w:t>Select one answer only</w:t>
            </w:r>
          </w:p>
        </w:tc>
      </w:tr>
      <w:tr w:rsidR="007F30C3" w:rsidRPr="00C63A98" w14:paraId="008C0D2E" w14:textId="77777777" w:rsidTr="00252F23">
        <w:trPr>
          <w:cantSplit/>
        </w:trPr>
        <w:tc>
          <w:tcPr>
            <w:tcW w:w="0" w:type="auto"/>
            <w:tcMar>
              <w:top w:w="72" w:type="dxa"/>
              <w:left w:w="144" w:type="dxa"/>
              <w:bottom w:w="72" w:type="dxa"/>
              <w:right w:w="144" w:type="dxa"/>
            </w:tcMar>
            <w:vAlign w:val="center"/>
          </w:tcPr>
          <w:p w14:paraId="34717B18" w14:textId="1E47C52F" w:rsidR="007F30C3" w:rsidRPr="00C63A98" w:rsidRDefault="00000000" w:rsidP="00252F23">
            <w:pPr>
              <w:pStyle w:val="Choice"/>
              <w:rPr>
                <w:rFonts w:ascii="Nunito Sans" w:hAnsi="Nunito Sans"/>
              </w:rPr>
            </w:pPr>
            <w:sdt>
              <w:sdtPr>
                <w:rPr>
                  <w:rFonts w:ascii="Nunito Sans" w:hAnsi="Nunito Sans"/>
                </w:rPr>
                <w:id w:val="1749310253"/>
                <w14:checkbox>
                  <w14:checked w14:val="0"/>
                  <w14:checkedState w14:val="2612" w14:font="MS Gothic"/>
                  <w14:uncheckedState w14:val="2610" w14:font="MS Gothic"/>
                </w14:checkbox>
              </w:sdtPr>
              <w:sdtContent>
                <w:r w:rsidR="00BA2963">
                  <w:rPr>
                    <w:rFonts w:ascii="MS Gothic" w:eastAsia="MS Gothic" w:hAnsi="MS Gothic" w:hint="eastAsia"/>
                  </w:rPr>
                  <w:t>☐</w:t>
                </w:r>
              </w:sdtContent>
            </w:sdt>
            <w:r w:rsidR="00BA2963">
              <w:rPr>
                <w:rFonts w:ascii="Nunito Sans" w:hAnsi="Nunito Sans"/>
              </w:rPr>
              <w:t xml:space="preserve">  </w:t>
            </w:r>
            <w:r w:rsidR="007F30C3" w:rsidRPr="00C63A98">
              <w:rPr>
                <w:rFonts w:ascii="Nunito Sans" w:hAnsi="Nunito Sans"/>
              </w:rPr>
              <w:t>Resident</w:t>
            </w:r>
          </w:p>
        </w:tc>
      </w:tr>
      <w:tr w:rsidR="007F30C3" w:rsidRPr="00C63A98" w14:paraId="6281F6E4" w14:textId="77777777" w:rsidTr="00252F23">
        <w:trPr>
          <w:cantSplit/>
        </w:trPr>
        <w:tc>
          <w:tcPr>
            <w:tcW w:w="0" w:type="auto"/>
            <w:tcMar>
              <w:top w:w="72" w:type="dxa"/>
              <w:left w:w="144" w:type="dxa"/>
              <w:bottom w:w="72" w:type="dxa"/>
              <w:right w:w="144" w:type="dxa"/>
            </w:tcMar>
            <w:vAlign w:val="center"/>
          </w:tcPr>
          <w:p w14:paraId="17E25FCD" w14:textId="169FF2AC" w:rsidR="007F30C3" w:rsidRPr="00C63A98" w:rsidRDefault="00000000" w:rsidP="00252F23">
            <w:pPr>
              <w:pStyle w:val="Choice"/>
              <w:rPr>
                <w:rFonts w:ascii="Nunito Sans" w:hAnsi="Nunito Sans"/>
              </w:rPr>
            </w:pPr>
            <w:sdt>
              <w:sdtPr>
                <w:rPr>
                  <w:rFonts w:ascii="Nunito Sans" w:hAnsi="Nunito Sans"/>
                </w:rPr>
                <w:id w:val="2032370881"/>
                <w14:checkbox>
                  <w14:checked w14:val="0"/>
                  <w14:checkedState w14:val="2612" w14:font="MS Gothic"/>
                  <w14:uncheckedState w14:val="2610" w14:font="MS Gothic"/>
                </w14:checkbox>
              </w:sdtPr>
              <w:sdtContent>
                <w:r w:rsidR="00BA2963">
                  <w:rPr>
                    <w:rFonts w:ascii="MS Gothic" w:eastAsia="MS Gothic" w:hAnsi="MS Gothic" w:hint="eastAsia"/>
                  </w:rPr>
                  <w:t>☐</w:t>
                </w:r>
              </w:sdtContent>
            </w:sdt>
            <w:r w:rsidR="00BA2963">
              <w:rPr>
                <w:rFonts w:ascii="Nunito Sans" w:hAnsi="Nunito Sans"/>
              </w:rPr>
              <w:t xml:space="preserve">  </w:t>
            </w:r>
            <w:r w:rsidR="007F30C3" w:rsidRPr="00C63A98">
              <w:rPr>
                <w:rFonts w:ascii="Nunito Sans" w:hAnsi="Nunito Sans"/>
              </w:rPr>
              <w:t>Non-Resident Ratepayer</w:t>
            </w:r>
          </w:p>
        </w:tc>
      </w:tr>
      <w:tr w:rsidR="007F30C3" w:rsidRPr="00C63A98" w14:paraId="4C70A530" w14:textId="77777777" w:rsidTr="00252F23">
        <w:trPr>
          <w:cantSplit/>
        </w:trPr>
        <w:tc>
          <w:tcPr>
            <w:tcW w:w="0" w:type="auto"/>
            <w:tcMar>
              <w:top w:w="72" w:type="dxa"/>
              <w:left w:w="144" w:type="dxa"/>
              <w:bottom w:w="72" w:type="dxa"/>
              <w:right w:w="144" w:type="dxa"/>
            </w:tcMar>
            <w:vAlign w:val="center"/>
          </w:tcPr>
          <w:p w14:paraId="2EE96FBE" w14:textId="0E9C59F9" w:rsidR="007F30C3" w:rsidRPr="00C63A98" w:rsidRDefault="00000000" w:rsidP="00252F23">
            <w:pPr>
              <w:pStyle w:val="Choice"/>
              <w:rPr>
                <w:rFonts w:ascii="Nunito Sans" w:hAnsi="Nunito Sans"/>
              </w:rPr>
            </w:pPr>
            <w:sdt>
              <w:sdtPr>
                <w:rPr>
                  <w:rFonts w:ascii="Nunito Sans" w:hAnsi="Nunito Sans"/>
                </w:rPr>
                <w:id w:val="1331252161"/>
                <w14:checkbox>
                  <w14:checked w14:val="0"/>
                  <w14:checkedState w14:val="2612" w14:font="MS Gothic"/>
                  <w14:uncheckedState w14:val="2610" w14:font="MS Gothic"/>
                </w14:checkbox>
              </w:sdtPr>
              <w:sdtContent>
                <w:r w:rsidR="00BA2963">
                  <w:rPr>
                    <w:rFonts w:ascii="MS Gothic" w:eastAsia="MS Gothic" w:hAnsi="MS Gothic" w:hint="eastAsia"/>
                  </w:rPr>
                  <w:t>☐</w:t>
                </w:r>
              </w:sdtContent>
            </w:sdt>
            <w:r w:rsidR="00BA2963">
              <w:rPr>
                <w:rFonts w:ascii="Nunito Sans" w:hAnsi="Nunito Sans"/>
              </w:rPr>
              <w:t xml:space="preserve">  </w:t>
            </w:r>
            <w:r w:rsidR="007F30C3" w:rsidRPr="00C63A98">
              <w:rPr>
                <w:rFonts w:ascii="Nunito Sans" w:hAnsi="Nunito Sans"/>
              </w:rPr>
              <w:t>Business Owner</w:t>
            </w:r>
          </w:p>
        </w:tc>
      </w:tr>
      <w:tr w:rsidR="007F30C3" w:rsidRPr="00C63A98" w14:paraId="35243761" w14:textId="77777777" w:rsidTr="00252F23">
        <w:trPr>
          <w:cantSplit/>
        </w:trPr>
        <w:tc>
          <w:tcPr>
            <w:tcW w:w="0" w:type="auto"/>
            <w:tcMar>
              <w:top w:w="72" w:type="dxa"/>
              <w:left w:w="144" w:type="dxa"/>
              <w:bottom w:w="72" w:type="dxa"/>
              <w:right w:w="144" w:type="dxa"/>
            </w:tcMar>
            <w:vAlign w:val="center"/>
          </w:tcPr>
          <w:p w14:paraId="187E0220" w14:textId="39F1D9AD" w:rsidR="007F30C3" w:rsidRPr="00C63A98" w:rsidRDefault="00000000" w:rsidP="00252F23">
            <w:pPr>
              <w:pStyle w:val="Choice"/>
              <w:rPr>
                <w:rFonts w:ascii="Nunito Sans" w:hAnsi="Nunito Sans"/>
              </w:rPr>
            </w:pPr>
            <w:sdt>
              <w:sdtPr>
                <w:rPr>
                  <w:rFonts w:ascii="Nunito Sans" w:hAnsi="Nunito Sans"/>
                </w:rPr>
                <w:id w:val="-1831201236"/>
                <w14:checkbox>
                  <w14:checked w14:val="0"/>
                  <w14:checkedState w14:val="2612" w14:font="MS Gothic"/>
                  <w14:uncheckedState w14:val="2610" w14:font="MS Gothic"/>
                </w14:checkbox>
              </w:sdtPr>
              <w:sdtContent>
                <w:r w:rsidR="00BA2963">
                  <w:rPr>
                    <w:rFonts w:ascii="MS Gothic" w:eastAsia="MS Gothic" w:hAnsi="MS Gothic" w:hint="eastAsia"/>
                  </w:rPr>
                  <w:t>☐</w:t>
                </w:r>
              </w:sdtContent>
            </w:sdt>
            <w:r w:rsidR="00BA2963">
              <w:rPr>
                <w:rFonts w:ascii="Nunito Sans" w:hAnsi="Nunito Sans"/>
              </w:rPr>
              <w:t xml:space="preserve">  </w:t>
            </w:r>
            <w:r w:rsidR="007F30C3" w:rsidRPr="00C63A98">
              <w:rPr>
                <w:rFonts w:ascii="Nunito Sans" w:hAnsi="Nunito Sans"/>
              </w:rPr>
              <w:t>Worker</w:t>
            </w:r>
          </w:p>
        </w:tc>
      </w:tr>
      <w:tr w:rsidR="007F30C3" w:rsidRPr="00C63A98" w14:paraId="018010CF" w14:textId="77777777" w:rsidTr="00252F23">
        <w:trPr>
          <w:cantSplit/>
        </w:trPr>
        <w:tc>
          <w:tcPr>
            <w:tcW w:w="0" w:type="auto"/>
            <w:tcMar>
              <w:top w:w="72" w:type="dxa"/>
              <w:left w:w="144" w:type="dxa"/>
              <w:bottom w:w="72" w:type="dxa"/>
              <w:right w:w="144" w:type="dxa"/>
            </w:tcMar>
            <w:vAlign w:val="center"/>
          </w:tcPr>
          <w:p w14:paraId="496D4F17" w14:textId="10F3EF12" w:rsidR="007F30C3" w:rsidRPr="00C63A98" w:rsidRDefault="00000000" w:rsidP="00252F23">
            <w:pPr>
              <w:pStyle w:val="Choice"/>
              <w:rPr>
                <w:rFonts w:ascii="Nunito Sans" w:hAnsi="Nunito Sans"/>
              </w:rPr>
            </w:pPr>
            <w:sdt>
              <w:sdtPr>
                <w:rPr>
                  <w:rFonts w:ascii="Nunito Sans" w:hAnsi="Nunito Sans"/>
                </w:rPr>
                <w:id w:val="-18941401"/>
                <w14:checkbox>
                  <w14:checked w14:val="0"/>
                  <w14:checkedState w14:val="2612" w14:font="MS Gothic"/>
                  <w14:uncheckedState w14:val="2610" w14:font="MS Gothic"/>
                </w14:checkbox>
              </w:sdtPr>
              <w:sdtContent>
                <w:r w:rsidR="00BA2963">
                  <w:rPr>
                    <w:rFonts w:ascii="MS Gothic" w:eastAsia="MS Gothic" w:hAnsi="MS Gothic" w:hint="eastAsia"/>
                  </w:rPr>
                  <w:t>☐</w:t>
                </w:r>
              </w:sdtContent>
            </w:sdt>
            <w:r w:rsidR="00BA2963">
              <w:rPr>
                <w:rFonts w:ascii="Nunito Sans" w:hAnsi="Nunito Sans"/>
              </w:rPr>
              <w:t xml:space="preserve">  </w:t>
            </w:r>
            <w:r w:rsidR="007F30C3" w:rsidRPr="00C63A98">
              <w:rPr>
                <w:rFonts w:ascii="Nunito Sans" w:hAnsi="Nunito Sans"/>
              </w:rPr>
              <w:t>Visitor</w:t>
            </w:r>
          </w:p>
        </w:tc>
      </w:tr>
      <w:tr w:rsidR="007F30C3" w:rsidRPr="00C63A98" w14:paraId="1DAD0971" w14:textId="77777777" w:rsidTr="00252F23">
        <w:trPr>
          <w:cantSplit/>
        </w:trPr>
        <w:tc>
          <w:tcPr>
            <w:tcW w:w="0" w:type="auto"/>
            <w:tcMar>
              <w:top w:w="72" w:type="dxa"/>
              <w:left w:w="144" w:type="dxa"/>
              <w:bottom w:w="72" w:type="dxa"/>
              <w:right w:w="144" w:type="dxa"/>
            </w:tcMar>
            <w:vAlign w:val="center"/>
          </w:tcPr>
          <w:p w14:paraId="29117472" w14:textId="1AEDB6B8" w:rsidR="007F30C3" w:rsidRPr="00C63A98" w:rsidRDefault="00000000" w:rsidP="00252F23">
            <w:pPr>
              <w:pStyle w:val="Choice"/>
              <w:rPr>
                <w:rFonts w:ascii="Nunito Sans" w:hAnsi="Nunito Sans"/>
              </w:rPr>
            </w:pPr>
            <w:sdt>
              <w:sdtPr>
                <w:rPr>
                  <w:rFonts w:ascii="Nunito Sans" w:hAnsi="Nunito Sans"/>
                </w:rPr>
                <w:id w:val="2135523889"/>
                <w14:checkbox>
                  <w14:checked w14:val="0"/>
                  <w14:checkedState w14:val="2612" w14:font="MS Gothic"/>
                  <w14:uncheckedState w14:val="2610" w14:font="MS Gothic"/>
                </w14:checkbox>
              </w:sdtPr>
              <w:sdtContent>
                <w:r w:rsidR="00BA2963">
                  <w:rPr>
                    <w:rFonts w:ascii="MS Gothic" w:eastAsia="MS Gothic" w:hAnsi="MS Gothic" w:hint="eastAsia"/>
                  </w:rPr>
                  <w:t>☐</w:t>
                </w:r>
              </w:sdtContent>
            </w:sdt>
            <w:r w:rsidR="00BA2963">
              <w:rPr>
                <w:rFonts w:ascii="Nunito Sans" w:hAnsi="Nunito Sans"/>
              </w:rPr>
              <w:t xml:space="preserve">  </w:t>
            </w:r>
            <w:r w:rsidR="007F30C3" w:rsidRPr="00C63A98">
              <w:rPr>
                <w:rFonts w:ascii="Nunito Sans" w:hAnsi="Nunito Sans"/>
              </w:rPr>
              <w:t>Prefer not to say</w:t>
            </w:r>
          </w:p>
        </w:tc>
      </w:tr>
      <w:tr w:rsidR="007F30C3" w:rsidRPr="00C63A98" w14:paraId="201FB462" w14:textId="77777777" w:rsidTr="00252F23">
        <w:trPr>
          <w:cantSplit/>
        </w:trPr>
        <w:tc>
          <w:tcPr>
            <w:tcW w:w="0" w:type="auto"/>
            <w:tcMar>
              <w:top w:w="72" w:type="dxa"/>
              <w:left w:w="144" w:type="dxa"/>
              <w:bottom w:w="72" w:type="dxa"/>
              <w:right w:w="144" w:type="dxa"/>
            </w:tcMar>
            <w:vAlign w:val="center"/>
          </w:tcPr>
          <w:p w14:paraId="124FF2BB" w14:textId="377937FC" w:rsidR="007F30C3" w:rsidRPr="00C63A98" w:rsidRDefault="00000000" w:rsidP="00252F23">
            <w:pPr>
              <w:pStyle w:val="Choice"/>
              <w:rPr>
                <w:rFonts w:ascii="Nunito Sans" w:hAnsi="Nunito Sans"/>
              </w:rPr>
            </w:pPr>
            <w:sdt>
              <w:sdtPr>
                <w:rPr>
                  <w:rFonts w:ascii="Nunito Sans" w:hAnsi="Nunito Sans"/>
                </w:rPr>
                <w:id w:val="1837337043"/>
                <w14:checkbox>
                  <w14:checked w14:val="0"/>
                  <w14:checkedState w14:val="2612" w14:font="MS Gothic"/>
                  <w14:uncheckedState w14:val="2610" w14:font="MS Gothic"/>
                </w14:checkbox>
              </w:sdtPr>
              <w:sdtContent>
                <w:r w:rsidR="00BA2963">
                  <w:rPr>
                    <w:rFonts w:ascii="MS Gothic" w:eastAsia="MS Gothic" w:hAnsi="MS Gothic" w:hint="eastAsia"/>
                  </w:rPr>
                  <w:t>☐</w:t>
                </w:r>
              </w:sdtContent>
            </w:sdt>
            <w:r w:rsidR="00BA2963">
              <w:rPr>
                <w:rFonts w:ascii="Nunito Sans" w:hAnsi="Nunito Sans"/>
              </w:rPr>
              <w:t xml:space="preserve">  </w:t>
            </w:r>
            <w:r w:rsidR="007F30C3" w:rsidRPr="00C63A98">
              <w:rPr>
                <w:rFonts w:ascii="Nunito Sans" w:hAnsi="Nunito Sans"/>
              </w:rPr>
              <w:t>Other</w:t>
            </w:r>
          </w:p>
        </w:tc>
      </w:tr>
    </w:tbl>
    <w:p w14:paraId="7B57D785" w14:textId="77777777" w:rsidR="007F30C3" w:rsidRPr="00C63A98" w:rsidRDefault="007F30C3" w:rsidP="007F30C3">
      <w:pPr>
        <w:pStyle w:val="QuestionTitle"/>
        <w:numPr>
          <w:ilvl w:val="0"/>
          <w:numId w:val="22"/>
        </w:numPr>
        <w:rPr>
          <w:rFonts w:ascii="Nunito Sans" w:hAnsi="Nunito Sans"/>
        </w:rPr>
      </w:pPr>
      <w:r w:rsidRPr="00C63A98">
        <w:rPr>
          <w:rFonts w:ascii="Nunito Sans" w:hAnsi="Nunito Sans"/>
        </w:rPr>
        <w:t xml:space="preserve">  Gender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30C3" w:rsidRPr="00C63A98" w14:paraId="75056A9D" w14:textId="77777777" w:rsidTr="00252F23">
        <w:trPr>
          <w:cantSplit/>
        </w:trPr>
        <w:tc>
          <w:tcPr>
            <w:tcW w:w="0" w:type="auto"/>
            <w:shd w:val="solid" w:color="CECECE" w:fill="auto"/>
            <w:tcMar>
              <w:top w:w="72" w:type="dxa"/>
              <w:left w:w="72" w:type="dxa"/>
              <w:bottom w:w="0" w:type="dxa"/>
              <w:right w:w="72" w:type="dxa"/>
            </w:tcMar>
          </w:tcPr>
          <w:p w14:paraId="73F40F8C" w14:textId="77777777" w:rsidR="007F30C3" w:rsidRPr="00C63A98" w:rsidRDefault="007F30C3" w:rsidP="00252F23">
            <w:pPr>
              <w:pStyle w:val="SupportingText"/>
              <w:rPr>
                <w:rFonts w:ascii="Nunito Sans" w:hAnsi="Nunito Sans"/>
              </w:rPr>
            </w:pPr>
            <w:r w:rsidRPr="00C63A98">
              <w:rPr>
                <w:rFonts w:ascii="Nunito Sans" w:hAnsi="Nunito Sans"/>
              </w:rPr>
              <w:t>Select one answer only</w:t>
            </w:r>
          </w:p>
        </w:tc>
      </w:tr>
      <w:tr w:rsidR="007F30C3" w:rsidRPr="00C63A98" w14:paraId="56A5A069" w14:textId="77777777" w:rsidTr="00252F23">
        <w:trPr>
          <w:cantSplit/>
        </w:trPr>
        <w:tc>
          <w:tcPr>
            <w:tcW w:w="0" w:type="auto"/>
            <w:tcMar>
              <w:top w:w="72" w:type="dxa"/>
              <w:left w:w="144" w:type="dxa"/>
              <w:bottom w:w="72" w:type="dxa"/>
              <w:right w:w="144" w:type="dxa"/>
            </w:tcMar>
            <w:vAlign w:val="center"/>
          </w:tcPr>
          <w:p w14:paraId="6BD7F382" w14:textId="7BEBC527" w:rsidR="007F30C3" w:rsidRPr="00C63A98" w:rsidRDefault="00000000" w:rsidP="00252F23">
            <w:pPr>
              <w:pStyle w:val="Choice"/>
              <w:rPr>
                <w:rFonts w:ascii="Nunito Sans" w:hAnsi="Nunito Sans"/>
              </w:rPr>
            </w:pPr>
            <w:sdt>
              <w:sdtPr>
                <w:rPr>
                  <w:rFonts w:ascii="Nunito Sans" w:hAnsi="Nunito Sans"/>
                </w:rPr>
                <w:id w:val="-193380985"/>
                <w14:checkbox>
                  <w14:checked w14:val="0"/>
                  <w14:checkedState w14:val="2612" w14:font="MS Gothic"/>
                  <w14:uncheckedState w14:val="2610" w14:font="MS Gothic"/>
                </w14:checkbox>
              </w:sdtPr>
              <w:sdtContent>
                <w:r w:rsidR="00BA2963">
                  <w:rPr>
                    <w:rFonts w:ascii="MS Gothic" w:eastAsia="MS Gothic" w:hAnsi="MS Gothic" w:hint="eastAsia"/>
                  </w:rPr>
                  <w:t>☐</w:t>
                </w:r>
              </w:sdtContent>
            </w:sdt>
            <w:r w:rsidR="00BA2963">
              <w:rPr>
                <w:rFonts w:ascii="Nunito Sans" w:hAnsi="Nunito Sans"/>
              </w:rPr>
              <w:t xml:space="preserve">  </w:t>
            </w:r>
            <w:r w:rsidR="007F30C3" w:rsidRPr="00C63A98">
              <w:rPr>
                <w:rFonts w:ascii="Nunito Sans" w:hAnsi="Nunito Sans"/>
              </w:rPr>
              <w:t>Woman</w:t>
            </w:r>
          </w:p>
        </w:tc>
      </w:tr>
      <w:tr w:rsidR="007F30C3" w:rsidRPr="00C63A98" w14:paraId="63BA80C0" w14:textId="77777777" w:rsidTr="00252F23">
        <w:trPr>
          <w:cantSplit/>
        </w:trPr>
        <w:tc>
          <w:tcPr>
            <w:tcW w:w="0" w:type="auto"/>
            <w:tcMar>
              <w:top w:w="72" w:type="dxa"/>
              <w:left w:w="144" w:type="dxa"/>
              <w:bottom w:w="72" w:type="dxa"/>
              <w:right w:w="144" w:type="dxa"/>
            </w:tcMar>
            <w:vAlign w:val="center"/>
          </w:tcPr>
          <w:p w14:paraId="2B07C26C" w14:textId="5355F876" w:rsidR="007F30C3" w:rsidRPr="00C63A98" w:rsidRDefault="00000000" w:rsidP="00252F23">
            <w:pPr>
              <w:pStyle w:val="Choice"/>
              <w:rPr>
                <w:rFonts w:ascii="Nunito Sans" w:hAnsi="Nunito Sans"/>
              </w:rPr>
            </w:pPr>
            <w:sdt>
              <w:sdtPr>
                <w:rPr>
                  <w:rFonts w:ascii="Nunito Sans" w:hAnsi="Nunito Sans"/>
                </w:rPr>
                <w:id w:val="473947647"/>
                <w14:checkbox>
                  <w14:checked w14:val="0"/>
                  <w14:checkedState w14:val="2612" w14:font="MS Gothic"/>
                  <w14:uncheckedState w14:val="2610" w14:font="MS Gothic"/>
                </w14:checkbox>
              </w:sdtPr>
              <w:sdtContent>
                <w:r w:rsidR="00BA2963">
                  <w:rPr>
                    <w:rFonts w:ascii="MS Gothic" w:eastAsia="MS Gothic" w:hAnsi="MS Gothic" w:hint="eastAsia"/>
                  </w:rPr>
                  <w:t>☐</w:t>
                </w:r>
              </w:sdtContent>
            </w:sdt>
            <w:r w:rsidR="00BA2963">
              <w:rPr>
                <w:rFonts w:ascii="Nunito Sans" w:hAnsi="Nunito Sans"/>
              </w:rPr>
              <w:t xml:space="preserve">  </w:t>
            </w:r>
            <w:r w:rsidR="007F30C3" w:rsidRPr="00C63A98">
              <w:rPr>
                <w:rFonts w:ascii="Nunito Sans" w:hAnsi="Nunito Sans"/>
              </w:rPr>
              <w:t>Man</w:t>
            </w:r>
          </w:p>
        </w:tc>
      </w:tr>
      <w:tr w:rsidR="007F30C3" w:rsidRPr="00C63A98" w14:paraId="25B0AB2F" w14:textId="77777777" w:rsidTr="00252F23">
        <w:trPr>
          <w:cantSplit/>
        </w:trPr>
        <w:tc>
          <w:tcPr>
            <w:tcW w:w="0" w:type="auto"/>
            <w:tcMar>
              <w:top w:w="72" w:type="dxa"/>
              <w:left w:w="144" w:type="dxa"/>
              <w:bottom w:w="72" w:type="dxa"/>
              <w:right w:w="144" w:type="dxa"/>
            </w:tcMar>
            <w:vAlign w:val="center"/>
          </w:tcPr>
          <w:p w14:paraId="04EA2596" w14:textId="5B96B444" w:rsidR="007F30C3" w:rsidRPr="00C63A98" w:rsidRDefault="00000000" w:rsidP="00252F23">
            <w:pPr>
              <w:pStyle w:val="Choice"/>
              <w:rPr>
                <w:rFonts w:ascii="Nunito Sans" w:hAnsi="Nunito Sans"/>
              </w:rPr>
            </w:pPr>
            <w:sdt>
              <w:sdtPr>
                <w:rPr>
                  <w:rFonts w:ascii="Nunito Sans" w:hAnsi="Nunito Sans"/>
                </w:rPr>
                <w:id w:val="-232161168"/>
                <w14:checkbox>
                  <w14:checked w14:val="0"/>
                  <w14:checkedState w14:val="2612" w14:font="MS Gothic"/>
                  <w14:uncheckedState w14:val="2610" w14:font="MS Gothic"/>
                </w14:checkbox>
              </w:sdtPr>
              <w:sdtContent>
                <w:r w:rsidR="00BA2963">
                  <w:rPr>
                    <w:rFonts w:ascii="MS Gothic" w:eastAsia="MS Gothic" w:hAnsi="MS Gothic" w:hint="eastAsia"/>
                  </w:rPr>
                  <w:t>☐</w:t>
                </w:r>
              </w:sdtContent>
            </w:sdt>
            <w:r w:rsidR="00BA2963">
              <w:rPr>
                <w:rFonts w:ascii="Nunito Sans" w:hAnsi="Nunito Sans"/>
              </w:rPr>
              <w:t xml:space="preserve">  </w:t>
            </w:r>
            <w:r w:rsidR="007F30C3" w:rsidRPr="00C63A98">
              <w:rPr>
                <w:rFonts w:ascii="Nunito Sans" w:hAnsi="Nunito Sans"/>
              </w:rPr>
              <w:t>Gender diverse</w:t>
            </w:r>
          </w:p>
        </w:tc>
      </w:tr>
      <w:tr w:rsidR="007F30C3" w:rsidRPr="00C63A98" w14:paraId="7CBBE1C4" w14:textId="77777777" w:rsidTr="00252F23">
        <w:trPr>
          <w:cantSplit/>
        </w:trPr>
        <w:tc>
          <w:tcPr>
            <w:tcW w:w="0" w:type="auto"/>
            <w:tcMar>
              <w:top w:w="72" w:type="dxa"/>
              <w:left w:w="144" w:type="dxa"/>
              <w:bottom w:w="72" w:type="dxa"/>
              <w:right w:w="144" w:type="dxa"/>
            </w:tcMar>
            <w:vAlign w:val="center"/>
          </w:tcPr>
          <w:p w14:paraId="05A3ECB0" w14:textId="3BBCE939" w:rsidR="007F30C3" w:rsidRPr="00C63A98" w:rsidRDefault="00000000" w:rsidP="00252F23">
            <w:pPr>
              <w:pStyle w:val="Choice"/>
              <w:rPr>
                <w:rFonts w:ascii="Nunito Sans" w:hAnsi="Nunito Sans"/>
              </w:rPr>
            </w:pPr>
            <w:sdt>
              <w:sdtPr>
                <w:rPr>
                  <w:rFonts w:ascii="Nunito Sans" w:hAnsi="Nunito Sans"/>
                </w:rPr>
                <w:id w:val="2057108437"/>
                <w14:checkbox>
                  <w14:checked w14:val="0"/>
                  <w14:checkedState w14:val="2612" w14:font="MS Gothic"/>
                  <w14:uncheckedState w14:val="2610" w14:font="MS Gothic"/>
                </w14:checkbox>
              </w:sdtPr>
              <w:sdtContent>
                <w:r w:rsidR="00BA2963">
                  <w:rPr>
                    <w:rFonts w:ascii="MS Gothic" w:eastAsia="MS Gothic" w:hAnsi="MS Gothic" w:hint="eastAsia"/>
                  </w:rPr>
                  <w:t>☐</w:t>
                </w:r>
              </w:sdtContent>
            </w:sdt>
            <w:r w:rsidR="00BA2963">
              <w:rPr>
                <w:rFonts w:ascii="Nunito Sans" w:hAnsi="Nunito Sans"/>
              </w:rPr>
              <w:t xml:space="preserve">  </w:t>
            </w:r>
            <w:r w:rsidR="007F30C3" w:rsidRPr="00C63A98">
              <w:rPr>
                <w:rFonts w:ascii="Nunito Sans" w:hAnsi="Nunito Sans"/>
              </w:rPr>
              <w:t>Prefer not to say</w:t>
            </w:r>
          </w:p>
        </w:tc>
      </w:tr>
      <w:tr w:rsidR="007F30C3" w:rsidRPr="00C63A98" w14:paraId="74C32A6A" w14:textId="77777777" w:rsidTr="00252F23">
        <w:trPr>
          <w:cantSplit/>
        </w:trPr>
        <w:tc>
          <w:tcPr>
            <w:tcW w:w="0" w:type="auto"/>
            <w:tcMar>
              <w:top w:w="72" w:type="dxa"/>
              <w:left w:w="144" w:type="dxa"/>
              <w:bottom w:w="72" w:type="dxa"/>
              <w:right w:w="144" w:type="dxa"/>
            </w:tcMar>
            <w:vAlign w:val="center"/>
          </w:tcPr>
          <w:p w14:paraId="4ED1277F" w14:textId="70E60C5B" w:rsidR="007F30C3" w:rsidRPr="00C63A98" w:rsidRDefault="00000000" w:rsidP="00252F23">
            <w:pPr>
              <w:pStyle w:val="OtherOptionLabel"/>
              <w:rPr>
                <w:rFonts w:ascii="Nunito Sans" w:hAnsi="Nunito Sans"/>
              </w:rPr>
            </w:pPr>
            <w:sdt>
              <w:sdtPr>
                <w:rPr>
                  <w:rFonts w:ascii="Nunito Sans" w:hAnsi="Nunito Sans"/>
                </w:rPr>
                <w:id w:val="1576241830"/>
                <w14:checkbox>
                  <w14:checked w14:val="0"/>
                  <w14:checkedState w14:val="2612" w14:font="MS Gothic"/>
                  <w14:uncheckedState w14:val="2610" w14:font="MS Gothic"/>
                </w14:checkbox>
              </w:sdtPr>
              <w:sdtContent>
                <w:r w:rsidR="00BA2963">
                  <w:rPr>
                    <w:rFonts w:ascii="MS Gothic" w:eastAsia="MS Gothic" w:hAnsi="MS Gothic" w:hint="eastAsia"/>
                  </w:rPr>
                  <w:t>☐</w:t>
                </w:r>
              </w:sdtContent>
            </w:sdt>
            <w:r w:rsidR="00BA2963">
              <w:rPr>
                <w:rFonts w:ascii="Nunito Sans" w:hAnsi="Nunito Sans"/>
              </w:rPr>
              <w:t xml:space="preserve">  </w:t>
            </w:r>
            <w:r w:rsidR="007F30C3" w:rsidRPr="00C63A98">
              <w:rPr>
                <w:rFonts w:ascii="Nunito Sans" w:hAnsi="Nunito Sans"/>
              </w:rPr>
              <w:t>Prefer to self-identify. I identify 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7F30C3" w:rsidRPr="00C63A98" w14:paraId="144CBA39" w14:textId="77777777" w:rsidTr="00252F23">
              <w:trPr>
                <w:cantSplit/>
                <w:trHeight w:hRule="exact" w:val="500"/>
              </w:trPr>
              <w:tc>
                <w:tcPr>
                  <w:tcW w:w="0" w:type="auto"/>
                </w:tcPr>
                <w:p w14:paraId="48E50063" w14:textId="77777777" w:rsidR="007F30C3" w:rsidRPr="00C63A98" w:rsidRDefault="007F30C3" w:rsidP="00252F23">
                  <w:pPr>
                    <w:rPr>
                      <w:rFonts w:ascii="Nunito Sans" w:hAnsi="Nunito Sans"/>
                    </w:rPr>
                  </w:pPr>
                </w:p>
              </w:tc>
            </w:tr>
          </w:tbl>
          <w:p w14:paraId="5E90D188" w14:textId="77777777" w:rsidR="007F30C3" w:rsidRPr="00C63A98" w:rsidRDefault="007F30C3" w:rsidP="00252F23">
            <w:pPr>
              <w:rPr>
                <w:rFonts w:ascii="Nunito Sans" w:hAnsi="Nunito Sans"/>
              </w:rPr>
            </w:pPr>
          </w:p>
        </w:tc>
      </w:tr>
    </w:tbl>
    <w:p w14:paraId="7E3F26CE" w14:textId="77777777" w:rsidR="007F30C3" w:rsidRPr="00C63A98" w:rsidRDefault="007F30C3" w:rsidP="007F30C3">
      <w:pPr>
        <w:rPr>
          <w:rFonts w:ascii="Nunito Sans" w:hAnsi="Nunito Sans"/>
        </w:rPr>
      </w:pPr>
    </w:p>
    <w:bookmarkEnd w:id="0"/>
    <w:p w14:paraId="0C10292C" w14:textId="77777777" w:rsidR="00577CCD" w:rsidRPr="005F0C5B" w:rsidRDefault="00577CCD" w:rsidP="00577CCD">
      <w:pPr>
        <w:rPr>
          <w:rFonts w:ascii="Nunito Sans" w:hAnsi="Nunito Sans"/>
          <w:sz w:val="22"/>
          <w:szCs w:val="22"/>
        </w:rPr>
      </w:pPr>
      <w:r w:rsidRPr="005F0C5B">
        <w:rPr>
          <w:rFonts w:ascii="Nunito Sans" w:hAnsi="Nunito Sans"/>
          <w:b/>
          <w:bCs/>
          <w:sz w:val="22"/>
          <w:szCs w:val="22"/>
        </w:rPr>
        <w:t>Privacy Collection Notice</w:t>
      </w:r>
    </w:p>
    <w:p w14:paraId="12DE6FFF" w14:textId="77777777" w:rsidR="00541CB5" w:rsidRPr="005F0C5B" w:rsidRDefault="00541CB5" w:rsidP="00577CCD">
      <w:pPr>
        <w:rPr>
          <w:rFonts w:ascii="Nunito Sans" w:hAnsi="Nunito Sans"/>
          <w:sz w:val="22"/>
          <w:szCs w:val="22"/>
        </w:rPr>
      </w:pPr>
    </w:p>
    <w:bookmarkEnd w:id="1"/>
    <w:p w14:paraId="7F4154A2" w14:textId="6E5AE18B" w:rsidR="00541CB5" w:rsidRPr="005F0C5B" w:rsidRDefault="00541CB5" w:rsidP="00541CB5">
      <w:pPr>
        <w:rPr>
          <w:rFonts w:ascii="Nunito Sans" w:hAnsi="Nunito Sans"/>
          <w:sz w:val="22"/>
          <w:szCs w:val="22"/>
        </w:rPr>
      </w:pPr>
      <w:r w:rsidRPr="005F0C5B">
        <w:rPr>
          <w:rFonts w:ascii="Nunito Sans" w:hAnsi="Nunito Sans"/>
          <w:sz w:val="22"/>
          <w:szCs w:val="22"/>
        </w:rPr>
        <w:t>Merri-bek City Council respects your privacy. We follow the rules in the Privacy and Data Protection Act 2024 (Victoria). </w:t>
      </w:r>
      <w:r w:rsidRPr="005F0C5B">
        <w:rPr>
          <w:rFonts w:ascii="Nunito Sans" w:hAnsi="Nunito Sans"/>
          <w:sz w:val="22"/>
          <w:szCs w:val="22"/>
        </w:rPr>
        <w:br/>
        <w:t> </w:t>
      </w:r>
    </w:p>
    <w:p w14:paraId="0858C750" w14:textId="77777777" w:rsidR="00541CB5" w:rsidRPr="005F0C5B" w:rsidRDefault="00541CB5" w:rsidP="00541CB5">
      <w:pPr>
        <w:rPr>
          <w:rFonts w:ascii="Nunito Sans" w:hAnsi="Nunito Sans"/>
          <w:sz w:val="22"/>
          <w:szCs w:val="22"/>
        </w:rPr>
      </w:pPr>
      <w:r w:rsidRPr="005F0C5B">
        <w:rPr>
          <w:rFonts w:ascii="Nunito Sans" w:hAnsi="Nunito Sans"/>
          <w:sz w:val="22"/>
          <w:szCs w:val="22"/>
        </w:rPr>
        <w:t>We need to collect your personal information so we can be sure we’re hearing from people directly affected by the project.  </w:t>
      </w:r>
    </w:p>
    <w:p w14:paraId="50E2F04C" w14:textId="77777777" w:rsidR="00541CB5" w:rsidRPr="005F0C5B" w:rsidRDefault="00541CB5" w:rsidP="00541CB5">
      <w:pPr>
        <w:rPr>
          <w:rFonts w:ascii="Nunito Sans" w:hAnsi="Nunito Sans"/>
          <w:sz w:val="22"/>
          <w:szCs w:val="22"/>
        </w:rPr>
      </w:pPr>
    </w:p>
    <w:p w14:paraId="2D298234" w14:textId="77777777" w:rsidR="00541CB5" w:rsidRPr="005F0C5B" w:rsidRDefault="00541CB5" w:rsidP="00541CB5">
      <w:pPr>
        <w:rPr>
          <w:rFonts w:ascii="Nunito Sans" w:hAnsi="Nunito Sans"/>
          <w:sz w:val="22"/>
          <w:szCs w:val="22"/>
        </w:rPr>
      </w:pPr>
      <w:r w:rsidRPr="005F0C5B">
        <w:rPr>
          <w:rFonts w:ascii="Nunito Sans" w:hAnsi="Nunito Sans"/>
          <w:sz w:val="22"/>
          <w:szCs w:val="22"/>
        </w:rPr>
        <w:t>We may also use your information to: </w:t>
      </w:r>
    </w:p>
    <w:p w14:paraId="2C74E2A1" w14:textId="77777777" w:rsidR="00541CB5" w:rsidRPr="005F0C5B" w:rsidRDefault="00541CB5" w:rsidP="00541CB5">
      <w:pPr>
        <w:numPr>
          <w:ilvl w:val="0"/>
          <w:numId w:val="11"/>
        </w:numPr>
        <w:rPr>
          <w:rFonts w:ascii="Nunito Sans" w:hAnsi="Nunito Sans"/>
          <w:sz w:val="22"/>
          <w:szCs w:val="22"/>
        </w:rPr>
      </w:pPr>
      <w:r w:rsidRPr="005F0C5B">
        <w:rPr>
          <w:rFonts w:ascii="Nunito Sans" w:hAnsi="Nunito Sans"/>
          <w:sz w:val="22"/>
          <w:szCs w:val="22"/>
        </w:rPr>
        <w:t>update your contact details </w:t>
      </w:r>
    </w:p>
    <w:p w14:paraId="1B26F6E2" w14:textId="77777777" w:rsidR="00541CB5" w:rsidRPr="005F0C5B" w:rsidRDefault="00541CB5" w:rsidP="00541CB5">
      <w:pPr>
        <w:numPr>
          <w:ilvl w:val="0"/>
          <w:numId w:val="12"/>
        </w:numPr>
        <w:rPr>
          <w:rFonts w:ascii="Nunito Sans" w:hAnsi="Nunito Sans"/>
          <w:sz w:val="22"/>
          <w:szCs w:val="22"/>
        </w:rPr>
      </w:pPr>
      <w:r w:rsidRPr="005F0C5B">
        <w:rPr>
          <w:rFonts w:ascii="Nunito Sans" w:hAnsi="Nunito Sans"/>
          <w:sz w:val="22"/>
          <w:szCs w:val="22"/>
        </w:rPr>
        <w:t>email you </w:t>
      </w:r>
    </w:p>
    <w:p w14:paraId="40D9FF03" w14:textId="77777777" w:rsidR="00541CB5" w:rsidRPr="005F0C5B" w:rsidRDefault="00541CB5" w:rsidP="00541CB5">
      <w:pPr>
        <w:numPr>
          <w:ilvl w:val="0"/>
          <w:numId w:val="13"/>
        </w:numPr>
        <w:rPr>
          <w:rFonts w:ascii="Nunito Sans" w:hAnsi="Nunito Sans"/>
          <w:sz w:val="22"/>
          <w:szCs w:val="22"/>
        </w:rPr>
      </w:pPr>
      <w:r w:rsidRPr="005F0C5B">
        <w:rPr>
          <w:rFonts w:ascii="Nunito Sans" w:hAnsi="Nunito Sans"/>
          <w:sz w:val="22"/>
          <w:szCs w:val="22"/>
        </w:rPr>
        <w:t>help us give you information or services.  </w:t>
      </w:r>
    </w:p>
    <w:p w14:paraId="0618F7CD" w14:textId="77777777" w:rsidR="00541CB5" w:rsidRPr="005F0C5B" w:rsidRDefault="00541CB5" w:rsidP="00541CB5">
      <w:pPr>
        <w:rPr>
          <w:rFonts w:ascii="Nunito Sans" w:hAnsi="Nunito Sans"/>
          <w:sz w:val="22"/>
          <w:szCs w:val="22"/>
        </w:rPr>
      </w:pPr>
    </w:p>
    <w:p w14:paraId="06E7218F" w14:textId="77777777" w:rsidR="00541CB5" w:rsidRPr="005F0C5B" w:rsidRDefault="00541CB5" w:rsidP="00541CB5">
      <w:pPr>
        <w:rPr>
          <w:rFonts w:ascii="Nunito Sans" w:hAnsi="Nunito Sans"/>
          <w:sz w:val="22"/>
          <w:szCs w:val="22"/>
        </w:rPr>
      </w:pPr>
      <w:r w:rsidRPr="005F0C5B">
        <w:rPr>
          <w:rFonts w:ascii="Nunito Sans" w:hAnsi="Nunito Sans"/>
          <w:sz w:val="22"/>
          <w:szCs w:val="22"/>
        </w:rPr>
        <w:t>We will not share your information with anyone else unless: </w:t>
      </w:r>
    </w:p>
    <w:p w14:paraId="6BFF1342" w14:textId="77777777" w:rsidR="00541CB5" w:rsidRPr="005F0C5B" w:rsidRDefault="00541CB5" w:rsidP="00541CB5">
      <w:pPr>
        <w:numPr>
          <w:ilvl w:val="0"/>
          <w:numId w:val="14"/>
        </w:numPr>
        <w:rPr>
          <w:rFonts w:ascii="Nunito Sans" w:hAnsi="Nunito Sans"/>
          <w:sz w:val="22"/>
          <w:szCs w:val="22"/>
        </w:rPr>
      </w:pPr>
      <w:r w:rsidRPr="005F0C5B">
        <w:rPr>
          <w:rFonts w:ascii="Nunito Sans" w:hAnsi="Nunito Sans"/>
          <w:sz w:val="22"/>
          <w:szCs w:val="22"/>
        </w:rPr>
        <w:t>you say we can, or </w:t>
      </w:r>
    </w:p>
    <w:p w14:paraId="3392C08A" w14:textId="77777777" w:rsidR="00541CB5" w:rsidRPr="005F0C5B" w:rsidRDefault="00541CB5" w:rsidP="00541CB5">
      <w:pPr>
        <w:numPr>
          <w:ilvl w:val="0"/>
          <w:numId w:val="15"/>
        </w:numPr>
        <w:rPr>
          <w:rFonts w:ascii="Nunito Sans" w:hAnsi="Nunito Sans"/>
          <w:sz w:val="22"/>
          <w:szCs w:val="22"/>
        </w:rPr>
      </w:pPr>
      <w:r w:rsidRPr="005F0C5B">
        <w:rPr>
          <w:rFonts w:ascii="Nunito Sans" w:hAnsi="Nunito Sans"/>
          <w:sz w:val="22"/>
          <w:szCs w:val="22"/>
        </w:rPr>
        <w:t xml:space="preserve">the law says we </w:t>
      </w:r>
      <w:proofErr w:type="gramStart"/>
      <w:r w:rsidRPr="005F0C5B">
        <w:rPr>
          <w:rFonts w:ascii="Nunito Sans" w:hAnsi="Nunito Sans"/>
          <w:sz w:val="22"/>
          <w:szCs w:val="22"/>
        </w:rPr>
        <w:t>have to</w:t>
      </w:r>
      <w:proofErr w:type="gramEnd"/>
      <w:r w:rsidRPr="005F0C5B">
        <w:rPr>
          <w:rFonts w:ascii="Nunito Sans" w:hAnsi="Nunito Sans"/>
          <w:sz w:val="22"/>
          <w:szCs w:val="22"/>
        </w:rPr>
        <w:t>.  </w:t>
      </w:r>
    </w:p>
    <w:p w14:paraId="1FF147D3" w14:textId="77777777" w:rsidR="00541CB5" w:rsidRPr="005F0C5B" w:rsidRDefault="00541CB5" w:rsidP="00541CB5">
      <w:pPr>
        <w:rPr>
          <w:rFonts w:ascii="Nunito Sans" w:hAnsi="Nunito Sans"/>
          <w:sz w:val="22"/>
          <w:szCs w:val="22"/>
        </w:rPr>
      </w:pPr>
    </w:p>
    <w:p w14:paraId="065D2D64" w14:textId="55AE61C3" w:rsidR="00541CB5" w:rsidRPr="005F0C5B" w:rsidRDefault="00541CB5" w:rsidP="00541CB5">
      <w:pPr>
        <w:rPr>
          <w:rFonts w:ascii="Nunito Sans" w:hAnsi="Nunito Sans"/>
          <w:sz w:val="22"/>
          <w:szCs w:val="22"/>
        </w:rPr>
      </w:pPr>
      <w:r w:rsidRPr="005F0C5B">
        <w:rPr>
          <w:rFonts w:ascii="Nunito Sans" w:hAnsi="Nunito Sans"/>
          <w:sz w:val="22"/>
          <w:szCs w:val="22"/>
        </w:rPr>
        <w:t xml:space="preserve">The information you give us will only be accessed by staff who are part of our </w:t>
      </w:r>
      <w:r w:rsidR="00FA5E56">
        <w:rPr>
          <w:rFonts w:ascii="Nunito Sans" w:hAnsi="Nunito Sans"/>
          <w:sz w:val="22"/>
          <w:szCs w:val="22"/>
        </w:rPr>
        <w:t>Finance team</w:t>
      </w:r>
      <w:r w:rsidRPr="005F0C5B">
        <w:rPr>
          <w:rFonts w:ascii="Nunito Sans" w:hAnsi="Nunito Sans"/>
          <w:sz w:val="22"/>
          <w:szCs w:val="22"/>
        </w:rPr>
        <w:t xml:space="preserve"> and members of the Community Engagement team. </w:t>
      </w:r>
    </w:p>
    <w:p w14:paraId="3FA31099" w14:textId="77777777" w:rsidR="00541CB5" w:rsidRPr="005F0C5B" w:rsidRDefault="00541CB5" w:rsidP="00541CB5">
      <w:pPr>
        <w:rPr>
          <w:rFonts w:ascii="Nunito Sans" w:hAnsi="Nunito Sans"/>
          <w:sz w:val="22"/>
          <w:szCs w:val="22"/>
        </w:rPr>
      </w:pPr>
      <w:r w:rsidRPr="005F0C5B">
        <w:rPr>
          <w:rFonts w:ascii="Nunito Sans" w:hAnsi="Nunito Sans"/>
          <w:sz w:val="22"/>
          <w:szCs w:val="22"/>
        </w:rPr>
        <w:t> </w:t>
      </w:r>
    </w:p>
    <w:p w14:paraId="6DC08B0E" w14:textId="77777777" w:rsidR="00541CB5" w:rsidRPr="005F0C5B" w:rsidRDefault="00541CB5" w:rsidP="00541CB5">
      <w:pPr>
        <w:rPr>
          <w:rFonts w:ascii="Nunito Sans" w:hAnsi="Nunito Sans"/>
          <w:sz w:val="22"/>
          <w:szCs w:val="22"/>
        </w:rPr>
      </w:pPr>
      <w:r w:rsidRPr="005F0C5B">
        <w:rPr>
          <w:rFonts w:ascii="Nunito Sans" w:hAnsi="Nunito Sans"/>
          <w:sz w:val="22"/>
          <w:szCs w:val="22"/>
        </w:rPr>
        <w:t>We may summarise your submission in a report to Council. However, this report will not include any personal information about you.  </w:t>
      </w:r>
    </w:p>
    <w:p w14:paraId="0EA39140" w14:textId="77777777" w:rsidR="00541CB5" w:rsidRPr="005F0C5B" w:rsidRDefault="00541CB5" w:rsidP="00541CB5">
      <w:pPr>
        <w:rPr>
          <w:rFonts w:ascii="Nunito Sans" w:hAnsi="Nunito Sans"/>
          <w:sz w:val="22"/>
          <w:szCs w:val="22"/>
        </w:rPr>
      </w:pPr>
      <w:r w:rsidRPr="005F0C5B">
        <w:rPr>
          <w:rFonts w:ascii="Nunito Sans" w:hAnsi="Nunito Sans"/>
          <w:sz w:val="22"/>
          <w:szCs w:val="22"/>
        </w:rPr>
        <w:t> </w:t>
      </w:r>
    </w:p>
    <w:p w14:paraId="3407ECCA" w14:textId="77777777" w:rsidR="00541CB5" w:rsidRPr="005F0C5B" w:rsidRDefault="00541CB5" w:rsidP="00541CB5">
      <w:pPr>
        <w:rPr>
          <w:rFonts w:ascii="Nunito Sans" w:hAnsi="Nunito Sans"/>
          <w:sz w:val="22"/>
          <w:szCs w:val="22"/>
        </w:rPr>
      </w:pPr>
      <w:r w:rsidRPr="005F0C5B">
        <w:rPr>
          <w:rFonts w:ascii="Nunito Sans" w:hAnsi="Nunito Sans"/>
          <w:sz w:val="22"/>
          <w:szCs w:val="22"/>
        </w:rPr>
        <w:t>You can ask to see the information we have about you. You can also ask for changes if you think the information is wrong. To do this, contact our Privacy Officer. </w:t>
      </w:r>
    </w:p>
    <w:p w14:paraId="2F13BF20" w14:textId="77777777" w:rsidR="00541CB5" w:rsidRPr="005F0C5B" w:rsidRDefault="00541CB5" w:rsidP="00541CB5">
      <w:pPr>
        <w:rPr>
          <w:rFonts w:ascii="Nunito Sans" w:hAnsi="Nunito Sans"/>
          <w:sz w:val="22"/>
          <w:szCs w:val="22"/>
        </w:rPr>
      </w:pPr>
    </w:p>
    <w:p w14:paraId="2397FBE1" w14:textId="77777777" w:rsidR="00541CB5" w:rsidRPr="005F0C5B" w:rsidRDefault="00541CB5" w:rsidP="00541CB5">
      <w:pPr>
        <w:rPr>
          <w:rFonts w:ascii="Nunito Sans" w:hAnsi="Nunito Sans"/>
          <w:sz w:val="22"/>
          <w:szCs w:val="22"/>
        </w:rPr>
      </w:pPr>
      <w:r w:rsidRPr="005F0C5B">
        <w:rPr>
          <w:rFonts w:ascii="Nunito Sans" w:hAnsi="Nunito Sans"/>
          <w:sz w:val="22"/>
          <w:szCs w:val="22"/>
        </w:rPr>
        <w:t>You can: </w:t>
      </w:r>
    </w:p>
    <w:p w14:paraId="18A6A4A2" w14:textId="77777777" w:rsidR="00541CB5" w:rsidRPr="005F0C5B" w:rsidRDefault="00541CB5" w:rsidP="00541CB5">
      <w:pPr>
        <w:numPr>
          <w:ilvl w:val="0"/>
          <w:numId w:val="16"/>
        </w:numPr>
        <w:rPr>
          <w:rFonts w:ascii="Nunito Sans" w:hAnsi="Nunito Sans"/>
          <w:sz w:val="22"/>
          <w:szCs w:val="22"/>
        </w:rPr>
      </w:pPr>
      <w:r w:rsidRPr="005F0C5B">
        <w:rPr>
          <w:rFonts w:ascii="Nunito Sans" w:hAnsi="Nunito Sans"/>
          <w:sz w:val="22"/>
          <w:szCs w:val="22"/>
        </w:rPr>
        <w:t>phone 9240 1111 to speak to someone in English  </w:t>
      </w:r>
    </w:p>
    <w:p w14:paraId="32C2BBDC" w14:textId="77777777" w:rsidR="00541CB5" w:rsidRPr="005F0C5B" w:rsidRDefault="00541CB5" w:rsidP="00541CB5">
      <w:pPr>
        <w:numPr>
          <w:ilvl w:val="0"/>
          <w:numId w:val="18"/>
        </w:numPr>
        <w:rPr>
          <w:rFonts w:ascii="Nunito Sans" w:hAnsi="Nunito Sans"/>
          <w:sz w:val="22"/>
          <w:szCs w:val="22"/>
        </w:rPr>
      </w:pPr>
      <w:r w:rsidRPr="005F0C5B">
        <w:rPr>
          <w:rFonts w:ascii="Nunito Sans" w:hAnsi="Nunito Sans"/>
          <w:sz w:val="22"/>
          <w:szCs w:val="22"/>
        </w:rPr>
        <w:t xml:space="preserve">email </w:t>
      </w:r>
      <w:hyperlink r:id="rId22" w:tgtFrame="_blank" w:history="1">
        <w:r w:rsidRPr="005F0C5B">
          <w:rPr>
            <w:rStyle w:val="Hyperlink"/>
            <w:rFonts w:ascii="Nunito Sans" w:hAnsi="Nunito Sans"/>
            <w:sz w:val="22"/>
            <w:szCs w:val="22"/>
          </w:rPr>
          <w:t>privacyofficer@merri-bek.vic.gov.au</w:t>
        </w:r>
      </w:hyperlink>
      <w:r w:rsidRPr="005F0C5B">
        <w:rPr>
          <w:rFonts w:ascii="Nunito Sans" w:hAnsi="Nunito Sans"/>
          <w:sz w:val="22"/>
          <w:szCs w:val="22"/>
        </w:rPr>
        <w:t>. You can email in English or in your language.  </w:t>
      </w:r>
    </w:p>
    <w:p w14:paraId="73ADC2DB" w14:textId="77777777" w:rsidR="00541CB5" w:rsidRPr="005F0C5B" w:rsidRDefault="00541CB5" w:rsidP="00541CB5">
      <w:pPr>
        <w:rPr>
          <w:rFonts w:ascii="Nunito Sans" w:hAnsi="Nunito Sans"/>
          <w:sz w:val="22"/>
          <w:szCs w:val="22"/>
        </w:rPr>
      </w:pPr>
    </w:p>
    <w:p w14:paraId="20C17212" w14:textId="74DF26E4" w:rsidR="00541CB5" w:rsidRPr="005F0C5B" w:rsidRDefault="00541CB5" w:rsidP="00541CB5">
      <w:pPr>
        <w:rPr>
          <w:rFonts w:ascii="Nunito Sans" w:hAnsi="Nunito Sans"/>
        </w:rPr>
      </w:pPr>
      <w:r w:rsidRPr="005F0C5B">
        <w:rPr>
          <w:rFonts w:ascii="Nunito Sans" w:hAnsi="Nunito Sans"/>
          <w:sz w:val="22"/>
          <w:szCs w:val="22"/>
        </w:rPr>
        <w:t>Our Privacy Officer can also speak to you about your privacy rights.   </w:t>
      </w:r>
    </w:p>
    <w:p w14:paraId="57B0B5F5" w14:textId="77777777" w:rsidR="0033615D" w:rsidRPr="004F003B" w:rsidRDefault="0033615D" w:rsidP="00423A3D">
      <w:pPr>
        <w:rPr>
          <w:rFonts w:ascii="Nunito Sans Light" w:hAnsi="Nunito Sans Light"/>
          <w:sz w:val="22"/>
          <w:szCs w:val="22"/>
        </w:rPr>
      </w:pPr>
    </w:p>
    <w:sectPr w:rsidR="0033615D" w:rsidRPr="004F003B" w:rsidSect="00064BFD">
      <w:pgSz w:w="11906" w:h="16838"/>
      <w:pgMar w:top="1440" w:right="1440" w:bottom="709"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58CB8" w14:textId="77777777" w:rsidR="0075311C" w:rsidRDefault="0075311C" w:rsidP="00482A99">
      <w:r>
        <w:separator/>
      </w:r>
    </w:p>
  </w:endnote>
  <w:endnote w:type="continuationSeparator" w:id="0">
    <w:p w14:paraId="13BD24D2" w14:textId="77777777" w:rsidR="0075311C" w:rsidRDefault="0075311C" w:rsidP="00482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Galano Grotesque ExtraBold">
    <w:altName w:val="Calibri"/>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A00002FF" w:usb1="5000204B" w:usb2="00000000" w:usb3="00000000" w:csb0="00000197" w:csb1="00000000"/>
  </w:font>
  <w:font w:name="Nunito Sans Light">
    <w:altName w:val="Calibri"/>
    <w:panose1 w:val="00000400000000000000"/>
    <w:charset w:val="00"/>
    <w:family w:val="auto"/>
    <w:pitch w:val="variable"/>
    <w:sig w:usb0="A00002FF" w:usb1="5000204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64C8E" w14:textId="77777777" w:rsidR="005238F4" w:rsidRDefault="00523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1781A" w14:textId="77777777" w:rsidR="005238F4" w:rsidRDefault="005238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39847" w14:textId="77777777" w:rsidR="005238F4" w:rsidRDefault="005238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97FBC" w14:textId="77777777" w:rsidR="0033073B" w:rsidRDefault="000B0B4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2B874" w14:textId="77777777" w:rsidR="0075311C" w:rsidRDefault="0075311C" w:rsidP="00482A99">
      <w:r>
        <w:separator/>
      </w:r>
    </w:p>
  </w:footnote>
  <w:footnote w:type="continuationSeparator" w:id="0">
    <w:p w14:paraId="7EA2329E" w14:textId="77777777" w:rsidR="0075311C" w:rsidRDefault="0075311C" w:rsidP="00482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695EA" w14:textId="77777777" w:rsidR="005238F4" w:rsidRDefault="00523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47594" w14:textId="77777777" w:rsidR="005238F4" w:rsidRDefault="005238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3D8EC" w14:textId="77777777" w:rsidR="00EC373D" w:rsidRDefault="00EC373D">
    <w:pPr>
      <w:pStyle w:val="Header"/>
    </w:pPr>
    <w:r>
      <w:rPr>
        <w:noProof/>
      </w:rPr>
      <mc:AlternateContent>
        <mc:Choice Requires="wps">
          <w:drawing>
            <wp:anchor distT="0" distB="0" distL="114300" distR="114300" simplePos="0" relativeHeight="251657216" behindDoc="0" locked="0" layoutInCell="1" allowOverlap="1" wp14:anchorId="443EA615" wp14:editId="327655C9">
              <wp:simplePos x="0" y="0"/>
              <wp:positionH relativeFrom="column">
                <wp:posOffset>-533185</wp:posOffset>
              </wp:positionH>
              <wp:positionV relativeFrom="paragraph">
                <wp:posOffset>-493415</wp:posOffset>
              </wp:positionV>
              <wp:extent cx="7541895" cy="10742530"/>
              <wp:effectExtent l="0" t="0" r="0" b="0"/>
              <wp:wrapNone/>
              <wp:docPr id="1" name="Text Box 1"/>
              <wp:cNvGraphicFramePr/>
              <a:graphic xmlns:a="http://schemas.openxmlformats.org/drawingml/2006/main">
                <a:graphicData uri="http://schemas.microsoft.com/office/word/2010/wordprocessingShape">
                  <wps:wsp>
                    <wps:cNvSpPr txBox="1"/>
                    <wps:spPr>
                      <a:xfrm>
                        <a:off x="0" y="0"/>
                        <a:ext cx="7541895" cy="10742530"/>
                      </a:xfrm>
                      <a:prstGeom prst="rect">
                        <a:avLst/>
                      </a:prstGeom>
                      <a:noFill/>
                      <a:ln w="6350">
                        <a:noFill/>
                      </a:ln>
                    </wps:spPr>
                    <wps:txbx>
                      <w:txbxContent>
                        <w:p w14:paraId="00C5D7EA" w14:textId="77777777" w:rsidR="00EC373D" w:rsidRDefault="00A7550E" w:rsidP="00EC373D">
                          <w:pPr>
                            <w:ind w:left="-170"/>
                          </w:pPr>
                          <w:r>
                            <w:rPr>
                              <w:noProof/>
                            </w:rPr>
                            <w:drawing>
                              <wp:inline distT="0" distB="0" distL="0" distR="0" wp14:anchorId="76D24316" wp14:editId="7B649BEC">
                                <wp:extent cx="7564494" cy="10692000"/>
                                <wp:effectExtent l="0" t="0" r="0" b="0"/>
                                <wp:docPr id="887954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7345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4494" cy="10692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EA615" id="_x0000_t202" coordsize="21600,21600" o:spt="202" path="m,l,21600r21600,l21600,xe">
              <v:stroke joinstyle="miter"/>
              <v:path gradientshapeok="t" o:connecttype="rect"/>
            </v:shapetype>
            <v:shape id="_x0000_s1027" type="#_x0000_t202" style="position:absolute;margin-left:-42pt;margin-top:-38.85pt;width:593.85pt;height:84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" filled="f" stroked="f" strokeweight=".5pt">
              <v:textbox>
                <w:txbxContent>
                  <w:p w14:paraId="00C5D7EA" w14:textId="77777777" w:rsidR="00EC373D" w:rsidRDefault="00A7550E" w:rsidP="00EC373D">
                    <w:pPr>
                      <w:ind w:left="-170"/>
                    </w:pPr>
                    <w:r>
                      <w:rPr>
                        <w:noProof/>
                      </w:rPr>
                      <w:drawing>
                        <wp:inline distT="0" distB="0" distL="0" distR="0" wp14:anchorId="76D24316" wp14:editId="7B649BEC">
                          <wp:extent cx="7564494" cy="10692000"/>
                          <wp:effectExtent l="0" t="0" r="0" b="0"/>
                          <wp:docPr id="887954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7345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4494" cy="10692000"/>
                                  </a:xfrm>
                                  <a:prstGeom prst="rect">
                                    <a:avLst/>
                                  </a:prstGeom>
                                </pic:spPr>
                              </pic:pic>
                            </a:graphicData>
                          </a:graphic>
                        </wp:inline>
                      </w:drawing>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68F59" w14:textId="77777777" w:rsidR="00604EB9" w:rsidRDefault="00604EB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33DCA"/>
    <w:multiLevelType w:val="multilevel"/>
    <w:tmpl w:val="5EA43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6112C4"/>
    <w:multiLevelType w:val="hybridMultilevel"/>
    <w:tmpl w:val="45E4A5DC"/>
    <w:lvl w:ilvl="0" w:tplc="65F030E4">
      <w:start w:val="1"/>
      <w:numFmt w:val="bullet"/>
      <w:lvlText w:val="●"/>
      <w:lvlJc w:val="left"/>
      <w:pPr>
        <w:ind w:left="720" w:hanging="360"/>
      </w:pPr>
    </w:lvl>
    <w:lvl w:ilvl="1" w:tplc="E5A6C9AE">
      <w:start w:val="1"/>
      <w:numFmt w:val="bullet"/>
      <w:lvlText w:val="○"/>
      <w:lvlJc w:val="left"/>
      <w:pPr>
        <w:ind w:left="1440" w:hanging="360"/>
      </w:pPr>
    </w:lvl>
    <w:lvl w:ilvl="2" w:tplc="BEE61BE0">
      <w:start w:val="1"/>
      <w:numFmt w:val="bullet"/>
      <w:lvlText w:val="■"/>
      <w:lvlJc w:val="left"/>
      <w:pPr>
        <w:ind w:left="2160" w:hanging="360"/>
      </w:pPr>
    </w:lvl>
    <w:lvl w:ilvl="3" w:tplc="CC2AEA44">
      <w:start w:val="1"/>
      <w:numFmt w:val="bullet"/>
      <w:lvlText w:val="●"/>
      <w:lvlJc w:val="left"/>
      <w:pPr>
        <w:ind w:left="2880" w:hanging="360"/>
      </w:pPr>
    </w:lvl>
    <w:lvl w:ilvl="4" w:tplc="CFD26588">
      <w:start w:val="1"/>
      <w:numFmt w:val="bullet"/>
      <w:lvlText w:val="○"/>
      <w:lvlJc w:val="left"/>
      <w:pPr>
        <w:ind w:left="3600" w:hanging="360"/>
      </w:pPr>
    </w:lvl>
    <w:lvl w:ilvl="5" w:tplc="8ECCC1B2">
      <w:start w:val="1"/>
      <w:numFmt w:val="bullet"/>
      <w:lvlText w:val="■"/>
      <w:lvlJc w:val="left"/>
      <w:pPr>
        <w:ind w:left="4320" w:hanging="360"/>
      </w:pPr>
    </w:lvl>
    <w:lvl w:ilvl="6" w:tplc="4A2E2BF4">
      <w:start w:val="1"/>
      <w:numFmt w:val="bullet"/>
      <w:lvlText w:val="●"/>
      <w:lvlJc w:val="left"/>
      <w:pPr>
        <w:ind w:left="5040" w:hanging="360"/>
      </w:pPr>
    </w:lvl>
    <w:lvl w:ilvl="7" w:tplc="919EEE18">
      <w:start w:val="1"/>
      <w:numFmt w:val="bullet"/>
      <w:lvlText w:val="●"/>
      <w:lvlJc w:val="left"/>
      <w:pPr>
        <w:ind w:left="5760" w:hanging="360"/>
      </w:pPr>
    </w:lvl>
    <w:lvl w:ilvl="8" w:tplc="A050A9E8">
      <w:start w:val="1"/>
      <w:numFmt w:val="bullet"/>
      <w:lvlText w:val="●"/>
      <w:lvlJc w:val="left"/>
      <w:pPr>
        <w:ind w:left="6480" w:hanging="360"/>
      </w:pPr>
    </w:lvl>
  </w:abstractNum>
  <w:abstractNum w:abstractNumId="2" w15:restartNumberingAfterBreak="0">
    <w:nsid w:val="14EF5A70"/>
    <w:multiLevelType w:val="hybridMultilevel"/>
    <w:tmpl w:val="70BC51AA"/>
    <w:lvl w:ilvl="0" w:tplc="727C6160">
      <w:start w:val="1"/>
      <w:numFmt w:val="bullet"/>
      <w:lvlText w:val="●"/>
      <w:lvlJc w:val="left"/>
      <w:pPr>
        <w:ind w:left="720" w:hanging="360"/>
      </w:pPr>
    </w:lvl>
    <w:lvl w:ilvl="1" w:tplc="3C54F4BC">
      <w:start w:val="1"/>
      <w:numFmt w:val="bullet"/>
      <w:lvlText w:val="○"/>
      <w:lvlJc w:val="left"/>
      <w:pPr>
        <w:ind w:left="1440" w:hanging="360"/>
      </w:pPr>
    </w:lvl>
    <w:lvl w:ilvl="2" w:tplc="850CA43E">
      <w:start w:val="1"/>
      <w:numFmt w:val="bullet"/>
      <w:lvlText w:val="■"/>
      <w:lvlJc w:val="left"/>
      <w:pPr>
        <w:ind w:left="2160" w:hanging="360"/>
      </w:pPr>
    </w:lvl>
    <w:lvl w:ilvl="3" w:tplc="52DACBA0">
      <w:start w:val="1"/>
      <w:numFmt w:val="bullet"/>
      <w:lvlText w:val="●"/>
      <w:lvlJc w:val="left"/>
      <w:pPr>
        <w:ind w:left="2880" w:hanging="360"/>
      </w:pPr>
    </w:lvl>
    <w:lvl w:ilvl="4" w:tplc="38B6FDBA">
      <w:start w:val="1"/>
      <w:numFmt w:val="bullet"/>
      <w:lvlText w:val="○"/>
      <w:lvlJc w:val="left"/>
      <w:pPr>
        <w:ind w:left="3600" w:hanging="360"/>
      </w:pPr>
    </w:lvl>
    <w:lvl w:ilvl="5" w:tplc="65A25AB8">
      <w:start w:val="1"/>
      <w:numFmt w:val="bullet"/>
      <w:lvlText w:val="■"/>
      <w:lvlJc w:val="left"/>
      <w:pPr>
        <w:ind w:left="4320" w:hanging="360"/>
      </w:pPr>
    </w:lvl>
    <w:lvl w:ilvl="6" w:tplc="BB507F1E">
      <w:start w:val="1"/>
      <w:numFmt w:val="bullet"/>
      <w:lvlText w:val="●"/>
      <w:lvlJc w:val="left"/>
      <w:pPr>
        <w:ind w:left="5040" w:hanging="360"/>
      </w:pPr>
    </w:lvl>
    <w:lvl w:ilvl="7" w:tplc="0B82C840">
      <w:start w:val="1"/>
      <w:numFmt w:val="bullet"/>
      <w:lvlText w:val="●"/>
      <w:lvlJc w:val="left"/>
      <w:pPr>
        <w:ind w:left="5760" w:hanging="360"/>
      </w:pPr>
    </w:lvl>
    <w:lvl w:ilvl="8" w:tplc="BF303A18">
      <w:start w:val="1"/>
      <w:numFmt w:val="bullet"/>
      <w:lvlText w:val="●"/>
      <w:lvlJc w:val="left"/>
      <w:pPr>
        <w:ind w:left="6480" w:hanging="360"/>
      </w:pPr>
    </w:lvl>
  </w:abstractNum>
  <w:abstractNum w:abstractNumId="3" w15:restartNumberingAfterBreak="0">
    <w:nsid w:val="154534A1"/>
    <w:multiLevelType w:val="multilevel"/>
    <w:tmpl w:val="86FC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082E16"/>
    <w:multiLevelType w:val="hybridMultilevel"/>
    <w:tmpl w:val="715E88FA"/>
    <w:lvl w:ilvl="0" w:tplc="6346D07E">
      <w:start w:val="1"/>
      <w:numFmt w:val="bullet"/>
      <w:lvlText w:val="●"/>
      <w:lvlJc w:val="left"/>
      <w:pPr>
        <w:ind w:left="720" w:hanging="360"/>
      </w:pPr>
    </w:lvl>
    <w:lvl w:ilvl="1" w:tplc="FE50F09C">
      <w:start w:val="1"/>
      <w:numFmt w:val="bullet"/>
      <w:lvlText w:val="○"/>
      <w:lvlJc w:val="left"/>
      <w:pPr>
        <w:ind w:left="1440" w:hanging="360"/>
      </w:pPr>
    </w:lvl>
    <w:lvl w:ilvl="2" w:tplc="447C959C">
      <w:start w:val="1"/>
      <w:numFmt w:val="bullet"/>
      <w:lvlText w:val="■"/>
      <w:lvlJc w:val="left"/>
      <w:pPr>
        <w:ind w:left="2160" w:hanging="360"/>
      </w:pPr>
    </w:lvl>
    <w:lvl w:ilvl="3" w:tplc="FA4CC260">
      <w:start w:val="1"/>
      <w:numFmt w:val="bullet"/>
      <w:lvlText w:val="●"/>
      <w:lvlJc w:val="left"/>
      <w:pPr>
        <w:ind w:left="2880" w:hanging="360"/>
      </w:pPr>
    </w:lvl>
    <w:lvl w:ilvl="4" w:tplc="947AA114">
      <w:start w:val="1"/>
      <w:numFmt w:val="bullet"/>
      <w:lvlText w:val="○"/>
      <w:lvlJc w:val="left"/>
      <w:pPr>
        <w:ind w:left="3600" w:hanging="360"/>
      </w:pPr>
    </w:lvl>
    <w:lvl w:ilvl="5" w:tplc="F6441572">
      <w:start w:val="1"/>
      <w:numFmt w:val="bullet"/>
      <w:lvlText w:val="■"/>
      <w:lvlJc w:val="left"/>
      <w:pPr>
        <w:ind w:left="4320" w:hanging="360"/>
      </w:pPr>
    </w:lvl>
    <w:lvl w:ilvl="6" w:tplc="0D003E60">
      <w:start w:val="1"/>
      <w:numFmt w:val="bullet"/>
      <w:lvlText w:val="●"/>
      <w:lvlJc w:val="left"/>
      <w:pPr>
        <w:ind w:left="5040" w:hanging="360"/>
      </w:pPr>
    </w:lvl>
    <w:lvl w:ilvl="7" w:tplc="7682BCEA">
      <w:start w:val="1"/>
      <w:numFmt w:val="bullet"/>
      <w:lvlText w:val="●"/>
      <w:lvlJc w:val="left"/>
      <w:pPr>
        <w:ind w:left="5760" w:hanging="360"/>
      </w:pPr>
    </w:lvl>
    <w:lvl w:ilvl="8" w:tplc="F5BE29D2">
      <w:start w:val="1"/>
      <w:numFmt w:val="bullet"/>
      <w:lvlText w:val="●"/>
      <w:lvlJc w:val="left"/>
      <w:pPr>
        <w:ind w:left="6480" w:hanging="360"/>
      </w:pPr>
    </w:lvl>
  </w:abstractNum>
  <w:abstractNum w:abstractNumId="5" w15:restartNumberingAfterBreak="0">
    <w:nsid w:val="2841128F"/>
    <w:multiLevelType w:val="multilevel"/>
    <w:tmpl w:val="57F26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4C1BF3"/>
    <w:multiLevelType w:val="hybridMultilevel"/>
    <w:tmpl w:val="2E9C72B2"/>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B4403CB"/>
    <w:multiLevelType w:val="multilevel"/>
    <w:tmpl w:val="468E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A802A3"/>
    <w:multiLevelType w:val="multilevel"/>
    <w:tmpl w:val="9574F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7B109F"/>
    <w:multiLevelType w:val="hybridMultilevel"/>
    <w:tmpl w:val="13180102"/>
    <w:lvl w:ilvl="0" w:tplc="ECE25AAC">
      <w:start w:val="1"/>
      <w:numFmt w:val="decimalZero"/>
      <w:suff w:val="nothing"/>
      <w:lvlText w:val="%1."/>
      <w:lvlJc w:val="left"/>
      <w:pPr>
        <w:spacing w:after="150"/>
        <w:ind w:right="720"/>
      </w:pPr>
      <w:rPr>
        <w:b w:val="0"/>
        <w:bCs w:val="0"/>
        <w:color w:val="auto"/>
        <w:vertAlign w:val="baseline"/>
      </w:rPr>
    </w:lvl>
    <w:lvl w:ilvl="1" w:tplc="DFDA3C84">
      <w:numFmt w:val="decimal"/>
      <w:lvlText w:val=""/>
      <w:lvlJc w:val="left"/>
    </w:lvl>
    <w:lvl w:ilvl="2" w:tplc="203AD2C6">
      <w:numFmt w:val="decimal"/>
      <w:lvlText w:val=""/>
      <w:lvlJc w:val="left"/>
    </w:lvl>
    <w:lvl w:ilvl="3" w:tplc="73AABD6A">
      <w:numFmt w:val="decimal"/>
      <w:lvlText w:val=""/>
      <w:lvlJc w:val="left"/>
    </w:lvl>
    <w:lvl w:ilvl="4" w:tplc="04B4DE28">
      <w:numFmt w:val="decimal"/>
      <w:lvlText w:val=""/>
      <w:lvlJc w:val="left"/>
    </w:lvl>
    <w:lvl w:ilvl="5" w:tplc="5CB0539C">
      <w:numFmt w:val="decimal"/>
      <w:lvlText w:val=""/>
      <w:lvlJc w:val="left"/>
    </w:lvl>
    <w:lvl w:ilvl="6" w:tplc="1BA6160A">
      <w:numFmt w:val="decimal"/>
      <w:lvlText w:val=""/>
      <w:lvlJc w:val="left"/>
    </w:lvl>
    <w:lvl w:ilvl="7" w:tplc="F3B6515A">
      <w:numFmt w:val="decimal"/>
      <w:lvlText w:val=""/>
      <w:lvlJc w:val="left"/>
    </w:lvl>
    <w:lvl w:ilvl="8" w:tplc="62247574">
      <w:numFmt w:val="decimal"/>
      <w:lvlText w:val=""/>
      <w:lvlJc w:val="left"/>
    </w:lvl>
  </w:abstractNum>
  <w:abstractNum w:abstractNumId="10" w15:restartNumberingAfterBreak="0">
    <w:nsid w:val="37155B2A"/>
    <w:multiLevelType w:val="hybridMultilevel"/>
    <w:tmpl w:val="62CA6492"/>
    <w:lvl w:ilvl="0" w:tplc="FFFFFFFF">
      <w:start w:val="1"/>
      <w:numFmt w:val="decimalZero"/>
      <w:suff w:val="nothing"/>
      <w:lvlText w:val="%1."/>
      <w:lvlJc w:val="left"/>
      <w:pPr>
        <w:spacing w:after="150"/>
        <w:ind w:right="7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A33759E"/>
    <w:multiLevelType w:val="hybridMultilevel"/>
    <w:tmpl w:val="06EE15D8"/>
    <w:lvl w:ilvl="0" w:tplc="4636D766">
      <w:start w:val="1"/>
      <w:numFmt w:val="decimalZero"/>
      <w:suff w:val="nothing"/>
      <w:lvlText w:val="%1."/>
      <w:lvlJc w:val="left"/>
      <w:pPr>
        <w:spacing w:after="150"/>
        <w:ind w:right="720"/>
      </w:pPr>
    </w:lvl>
    <w:lvl w:ilvl="1" w:tplc="E67E017C">
      <w:numFmt w:val="decimal"/>
      <w:lvlText w:val=""/>
      <w:lvlJc w:val="left"/>
    </w:lvl>
    <w:lvl w:ilvl="2" w:tplc="73200E30">
      <w:numFmt w:val="decimal"/>
      <w:lvlText w:val=""/>
      <w:lvlJc w:val="left"/>
    </w:lvl>
    <w:lvl w:ilvl="3" w:tplc="8AD44FB2">
      <w:numFmt w:val="decimal"/>
      <w:lvlText w:val=""/>
      <w:lvlJc w:val="left"/>
    </w:lvl>
    <w:lvl w:ilvl="4" w:tplc="CA141186">
      <w:numFmt w:val="decimal"/>
      <w:lvlText w:val=""/>
      <w:lvlJc w:val="left"/>
    </w:lvl>
    <w:lvl w:ilvl="5" w:tplc="9C3C3696">
      <w:numFmt w:val="decimal"/>
      <w:lvlText w:val=""/>
      <w:lvlJc w:val="left"/>
    </w:lvl>
    <w:lvl w:ilvl="6" w:tplc="8B781836">
      <w:numFmt w:val="decimal"/>
      <w:lvlText w:val=""/>
      <w:lvlJc w:val="left"/>
    </w:lvl>
    <w:lvl w:ilvl="7" w:tplc="3BB4C1D0">
      <w:numFmt w:val="decimal"/>
      <w:lvlText w:val=""/>
      <w:lvlJc w:val="left"/>
    </w:lvl>
    <w:lvl w:ilvl="8" w:tplc="E3969084">
      <w:numFmt w:val="decimal"/>
      <w:lvlText w:val=""/>
      <w:lvlJc w:val="left"/>
    </w:lvl>
  </w:abstractNum>
  <w:abstractNum w:abstractNumId="12" w15:restartNumberingAfterBreak="0">
    <w:nsid w:val="3C990089"/>
    <w:multiLevelType w:val="multilevel"/>
    <w:tmpl w:val="88F80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392899"/>
    <w:multiLevelType w:val="multilevel"/>
    <w:tmpl w:val="5D0C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3F250F"/>
    <w:multiLevelType w:val="hybridMultilevel"/>
    <w:tmpl w:val="B290E3DA"/>
    <w:lvl w:ilvl="0" w:tplc="A86CC0D0">
      <w:start w:val="1"/>
      <w:numFmt w:val="decimalZero"/>
      <w:suff w:val="nothing"/>
      <w:lvlText w:val="%1."/>
      <w:lvlJc w:val="left"/>
      <w:pPr>
        <w:spacing w:after="150"/>
        <w:ind w:right="720"/>
      </w:pPr>
    </w:lvl>
    <w:lvl w:ilvl="1" w:tplc="68CCF04E">
      <w:numFmt w:val="decimal"/>
      <w:lvlText w:val=""/>
      <w:lvlJc w:val="left"/>
    </w:lvl>
    <w:lvl w:ilvl="2" w:tplc="80FA6472">
      <w:numFmt w:val="decimal"/>
      <w:lvlText w:val=""/>
      <w:lvlJc w:val="left"/>
    </w:lvl>
    <w:lvl w:ilvl="3" w:tplc="E0000A36">
      <w:numFmt w:val="decimal"/>
      <w:lvlText w:val=""/>
      <w:lvlJc w:val="left"/>
    </w:lvl>
    <w:lvl w:ilvl="4" w:tplc="03B6A056">
      <w:numFmt w:val="decimal"/>
      <w:lvlText w:val=""/>
      <w:lvlJc w:val="left"/>
    </w:lvl>
    <w:lvl w:ilvl="5" w:tplc="728CFB38">
      <w:numFmt w:val="decimal"/>
      <w:lvlText w:val=""/>
      <w:lvlJc w:val="left"/>
    </w:lvl>
    <w:lvl w:ilvl="6" w:tplc="5380C696">
      <w:numFmt w:val="decimal"/>
      <w:lvlText w:val=""/>
      <w:lvlJc w:val="left"/>
    </w:lvl>
    <w:lvl w:ilvl="7" w:tplc="F2CC21C0">
      <w:numFmt w:val="decimal"/>
      <w:lvlText w:val=""/>
      <w:lvlJc w:val="left"/>
    </w:lvl>
    <w:lvl w:ilvl="8" w:tplc="41D2800E">
      <w:numFmt w:val="decimal"/>
      <w:lvlText w:val=""/>
      <w:lvlJc w:val="left"/>
    </w:lvl>
  </w:abstractNum>
  <w:abstractNum w:abstractNumId="15" w15:restartNumberingAfterBreak="0">
    <w:nsid w:val="424A4EB4"/>
    <w:multiLevelType w:val="multilevel"/>
    <w:tmpl w:val="11729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E05308"/>
    <w:multiLevelType w:val="hybridMultilevel"/>
    <w:tmpl w:val="62CA6492"/>
    <w:lvl w:ilvl="0" w:tplc="C9D2F528">
      <w:start w:val="1"/>
      <w:numFmt w:val="decimalZero"/>
      <w:suff w:val="nothing"/>
      <w:lvlText w:val="%1."/>
      <w:lvlJc w:val="left"/>
      <w:pPr>
        <w:spacing w:after="150"/>
        <w:ind w:right="720"/>
      </w:pPr>
    </w:lvl>
    <w:lvl w:ilvl="1" w:tplc="AC3E40FC">
      <w:numFmt w:val="decimal"/>
      <w:lvlText w:val=""/>
      <w:lvlJc w:val="left"/>
    </w:lvl>
    <w:lvl w:ilvl="2" w:tplc="611C0668">
      <w:numFmt w:val="decimal"/>
      <w:lvlText w:val=""/>
      <w:lvlJc w:val="left"/>
    </w:lvl>
    <w:lvl w:ilvl="3" w:tplc="FDBE2FBA">
      <w:numFmt w:val="decimal"/>
      <w:lvlText w:val=""/>
      <w:lvlJc w:val="left"/>
    </w:lvl>
    <w:lvl w:ilvl="4" w:tplc="7076C6BA">
      <w:numFmt w:val="decimal"/>
      <w:lvlText w:val=""/>
      <w:lvlJc w:val="left"/>
    </w:lvl>
    <w:lvl w:ilvl="5" w:tplc="55F2BCA8">
      <w:numFmt w:val="decimal"/>
      <w:lvlText w:val=""/>
      <w:lvlJc w:val="left"/>
    </w:lvl>
    <w:lvl w:ilvl="6" w:tplc="1F1CE33A">
      <w:numFmt w:val="decimal"/>
      <w:lvlText w:val=""/>
      <w:lvlJc w:val="left"/>
    </w:lvl>
    <w:lvl w:ilvl="7" w:tplc="A43AE176">
      <w:numFmt w:val="decimal"/>
      <w:lvlText w:val=""/>
      <w:lvlJc w:val="left"/>
    </w:lvl>
    <w:lvl w:ilvl="8" w:tplc="06A07C48">
      <w:numFmt w:val="decimal"/>
      <w:lvlText w:val=""/>
      <w:lvlJc w:val="left"/>
    </w:lvl>
  </w:abstractNum>
  <w:abstractNum w:abstractNumId="17" w15:restartNumberingAfterBreak="0">
    <w:nsid w:val="535A6BB2"/>
    <w:multiLevelType w:val="multilevel"/>
    <w:tmpl w:val="B5AE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78722E3"/>
    <w:multiLevelType w:val="multilevel"/>
    <w:tmpl w:val="33860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BF2281"/>
    <w:multiLevelType w:val="hybridMultilevel"/>
    <w:tmpl w:val="E3EC6EBC"/>
    <w:lvl w:ilvl="0" w:tplc="BEEE33A0">
      <w:start w:val="1"/>
      <w:numFmt w:val="decimalZero"/>
      <w:suff w:val="nothing"/>
      <w:lvlText w:val="%1."/>
      <w:lvlJc w:val="left"/>
      <w:pPr>
        <w:ind w:left="0" w:firstLine="0"/>
      </w:pPr>
    </w:lvl>
    <w:lvl w:ilvl="1" w:tplc="D7300CB4">
      <w:numFmt w:val="decimal"/>
      <w:lvlText w:val=""/>
      <w:lvlJc w:val="left"/>
      <w:pPr>
        <w:ind w:left="0" w:firstLine="0"/>
      </w:pPr>
    </w:lvl>
    <w:lvl w:ilvl="2" w:tplc="C1CC34EC">
      <w:numFmt w:val="decimal"/>
      <w:lvlText w:val=""/>
      <w:lvlJc w:val="left"/>
      <w:pPr>
        <w:ind w:left="0" w:firstLine="0"/>
      </w:pPr>
    </w:lvl>
    <w:lvl w:ilvl="3" w:tplc="9888296C">
      <w:numFmt w:val="decimal"/>
      <w:lvlText w:val=""/>
      <w:lvlJc w:val="left"/>
      <w:pPr>
        <w:ind w:left="0" w:firstLine="0"/>
      </w:pPr>
    </w:lvl>
    <w:lvl w:ilvl="4" w:tplc="9ADEA226">
      <w:numFmt w:val="decimal"/>
      <w:lvlText w:val=""/>
      <w:lvlJc w:val="left"/>
      <w:pPr>
        <w:ind w:left="0" w:firstLine="0"/>
      </w:pPr>
    </w:lvl>
    <w:lvl w:ilvl="5" w:tplc="299ED9E6">
      <w:numFmt w:val="decimal"/>
      <w:lvlText w:val=""/>
      <w:lvlJc w:val="left"/>
      <w:pPr>
        <w:ind w:left="0" w:firstLine="0"/>
      </w:pPr>
    </w:lvl>
    <w:lvl w:ilvl="6" w:tplc="C67046A8">
      <w:numFmt w:val="decimal"/>
      <w:lvlText w:val=""/>
      <w:lvlJc w:val="left"/>
      <w:pPr>
        <w:ind w:left="0" w:firstLine="0"/>
      </w:pPr>
    </w:lvl>
    <w:lvl w:ilvl="7" w:tplc="12D012E2">
      <w:numFmt w:val="decimal"/>
      <w:lvlText w:val=""/>
      <w:lvlJc w:val="left"/>
      <w:pPr>
        <w:ind w:left="0" w:firstLine="0"/>
      </w:pPr>
    </w:lvl>
    <w:lvl w:ilvl="8" w:tplc="BDE0EF58">
      <w:numFmt w:val="decimal"/>
      <w:lvlText w:val=""/>
      <w:lvlJc w:val="left"/>
      <w:pPr>
        <w:ind w:left="0" w:firstLine="0"/>
      </w:pPr>
    </w:lvl>
  </w:abstractNum>
  <w:abstractNum w:abstractNumId="20" w15:restartNumberingAfterBreak="0">
    <w:nsid w:val="5F91762B"/>
    <w:multiLevelType w:val="hybridMultilevel"/>
    <w:tmpl w:val="4F68E1DC"/>
    <w:lvl w:ilvl="0" w:tplc="4F8E67AA">
      <w:start w:val="1"/>
      <w:numFmt w:val="bullet"/>
      <w:lvlText w:val="•"/>
      <w:lvlJc w:val="left"/>
      <w:pPr>
        <w:spacing w:before="100" w:after="100"/>
        <w:ind w:left="720" w:hanging="360"/>
      </w:pPr>
    </w:lvl>
    <w:lvl w:ilvl="1" w:tplc="5F70BAA2">
      <w:numFmt w:val="decimal"/>
      <w:lvlText w:val=""/>
      <w:lvlJc w:val="left"/>
    </w:lvl>
    <w:lvl w:ilvl="2" w:tplc="8F3C57A0">
      <w:numFmt w:val="decimal"/>
      <w:lvlText w:val=""/>
      <w:lvlJc w:val="left"/>
    </w:lvl>
    <w:lvl w:ilvl="3" w:tplc="F54E64BE">
      <w:numFmt w:val="decimal"/>
      <w:lvlText w:val=""/>
      <w:lvlJc w:val="left"/>
    </w:lvl>
    <w:lvl w:ilvl="4" w:tplc="5FD03462">
      <w:numFmt w:val="decimal"/>
      <w:lvlText w:val=""/>
      <w:lvlJc w:val="left"/>
    </w:lvl>
    <w:lvl w:ilvl="5" w:tplc="0BC29020">
      <w:numFmt w:val="decimal"/>
      <w:lvlText w:val=""/>
      <w:lvlJc w:val="left"/>
    </w:lvl>
    <w:lvl w:ilvl="6" w:tplc="86B0B392">
      <w:numFmt w:val="decimal"/>
      <w:lvlText w:val=""/>
      <w:lvlJc w:val="left"/>
    </w:lvl>
    <w:lvl w:ilvl="7" w:tplc="844AAAE8">
      <w:numFmt w:val="decimal"/>
      <w:lvlText w:val=""/>
      <w:lvlJc w:val="left"/>
    </w:lvl>
    <w:lvl w:ilvl="8" w:tplc="2348D44C">
      <w:numFmt w:val="decimal"/>
      <w:lvlText w:val=""/>
      <w:lvlJc w:val="left"/>
    </w:lvl>
  </w:abstractNum>
  <w:abstractNum w:abstractNumId="21" w15:restartNumberingAfterBreak="0">
    <w:nsid w:val="7C2E3CAC"/>
    <w:multiLevelType w:val="multilevel"/>
    <w:tmpl w:val="C29A3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FB759DB"/>
    <w:multiLevelType w:val="hybridMultilevel"/>
    <w:tmpl w:val="D1E02C80"/>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31738330">
    <w:abstractNumId w:val="9"/>
    <w:lvlOverride w:ilvl="0">
      <w:startOverride w:val="1"/>
    </w:lvlOverride>
  </w:num>
  <w:num w:numId="2" w16cid:durableId="1670599689">
    <w:abstractNumId w:val="13"/>
  </w:num>
  <w:num w:numId="3" w16cid:durableId="833569435">
    <w:abstractNumId w:val="22"/>
  </w:num>
  <w:num w:numId="4" w16cid:durableId="1575623582">
    <w:abstractNumId w:val="6"/>
  </w:num>
  <w:num w:numId="5" w16cid:durableId="1813868730">
    <w:abstractNumId w:val="16"/>
    <w:lvlOverride w:ilvl="0">
      <w:startOverride w:val="1"/>
    </w:lvlOverride>
  </w:num>
  <w:num w:numId="6" w16cid:durableId="691031412">
    <w:abstractNumId w:val="16"/>
  </w:num>
  <w:num w:numId="7" w16cid:durableId="462964986">
    <w:abstractNumId w:val="10"/>
  </w:num>
  <w:num w:numId="8" w16cid:durableId="489761061">
    <w:abstractNumId w:val="4"/>
    <w:lvlOverride w:ilvl="0">
      <w:startOverride w:val="1"/>
    </w:lvlOverride>
  </w:num>
  <w:num w:numId="9" w16cid:durableId="1397823209">
    <w:abstractNumId w:val="11"/>
    <w:lvlOverride w:ilvl="0">
      <w:startOverride w:val="1"/>
    </w:lvlOverride>
  </w:num>
  <w:num w:numId="10" w16cid:durableId="126777201">
    <w:abstractNumId w:val="20"/>
    <w:lvlOverride w:ilvl="0">
      <w:startOverride w:val="1"/>
    </w:lvlOverride>
  </w:num>
  <w:num w:numId="11" w16cid:durableId="1252814145">
    <w:abstractNumId w:val="17"/>
  </w:num>
  <w:num w:numId="12" w16cid:durableId="1009212139">
    <w:abstractNumId w:val="15"/>
  </w:num>
  <w:num w:numId="13" w16cid:durableId="381053075">
    <w:abstractNumId w:val="3"/>
  </w:num>
  <w:num w:numId="14" w16cid:durableId="534465951">
    <w:abstractNumId w:val="8"/>
  </w:num>
  <w:num w:numId="15" w16cid:durableId="905411867">
    <w:abstractNumId w:val="5"/>
  </w:num>
  <w:num w:numId="16" w16cid:durableId="2088726157">
    <w:abstractNumId w:val="21"/>
  </w:num>
  <w:num w:numId="17" w16cid:durableId="1379163483">
    <w:abstractNumId w:val="0"/>
  </w:num>
  <w:num w:numId="18" w16cid:durableId="1595818618">
    <w:abstractNumId w:val="7"/>
  </w:num>
  <w:num w:numId="19" w16cid:durableId="2046904147">
    <w:abstractNumId w:val="19"/>
    <w:lvlOverride w:ilvl="0">
      <w:startOverride w:val="1"/>
    </w:lvlOverride>
    <w:lvlOverride w:ilvl="1"/>
    <w:lvlOverride w:ilvl="2"/>
    <w:lvlOverride w:ilvl="3"/>
    <w:lvlOverride w:ilvl="4"/>
    <w:lvlOverride w:ilvl="5"/>
    <w:lvlOverride w:ilvl="6"/>
    <w:lvlOverride w:ilvl="7"/>
    <w:lvlOverride w:ilvl="8"/>
  </w:num>
  <w:num w:numId="20" w16cid:durableId="1405183529">
    <w:abstractNumId w:val="1"/>
  </w:num>
  <w:num w:numId="21" w16cid:durableId="1571424724">
    <w:abstractNumId w:val="2"/>
    <w:lvlOverride w:ilvl="0">
      <w:startOverride w:val="1"/>
    </w:lvlOverride>
  </w:num>
  <w:num w:numId="22" w16cid:durableId="1034309075">
    <w:abstractNumId w:val="14"/>
    <w:lvlOverride w:ilvl="0">
      <w:startOverride w:val="1"/>
    </w:lvlOverride>
  </w:num>
  <w:num w:numId="23" w16cid:durableId="1096364508">
    <w:abstractNumId w:val="18"/>
  </w:num>
  <w:num w:numId="24" w16cid:durableId="16968881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5B"/>
    <w:rsid w:val="000009CF"/>
    <w:rsid w:val="00000DF3"/>
    <w:rsid w:val="00001BC8"/>
    <w:rsid w:val="00002518"/>
    <w:rsid w:val="00002F80"/>
    <w:rsid w:val="00005D46"/>
    <w:rsid w:val="00006DD3"/>
    <w:rsid w:val="00007D3F"/>
    <w:rsid w:val="00010451"/>
    <w:rsid w:val="000110D5"/>
    <w:rsid w:val="00011CEB"/>
    <w:rsid w:val="00011FFD"/>
    <w:rsid w:val="00012558"/>
    <w:rsid w:val="0001282E"/>
    <w:rsid w:val="00012A21"/>
    <w:rsid w:val="00012AD3"/>
    <w:rsid w:val="000133B9"/>
    <w:rsid w:val="0001350F"/>
    <w:rsid w:val="00013AAD"/>
    <w:rsid w:val="00013ABD"/>
    <w:rsid w:val="00013DC6"/>
    <w:rsid w:val="00014E07"/>
    <w:rsid w:val="00014EF5"/>
    <w:rsid w:val="0001505E"/>
    <w:rsid w:val="00015469"/>
    <w:rsid w:val="00015A0E"/>
    <w:rsid w:val="000161FC"/>
    <w:rsid w:val="00016CCD"/>
    <w:rsid w:val="000172BC"/>
    <w:rsid w:val="00020083"/>
    <w:rsid w:val="000205E1"/>
    <w:rsid w:val="00021010"/>
    <w:rsid w:val="00021D9E"/>
    <w:rsid w:val="00022191"/>
    <w:rsid w:val="000223F1"/>
    <w:rsid w:val="000228AE"/>
    <w:rsid w:val="00022915"/>
    <w:rsid w:val="000244B1"/>
    <w:rsid w:val="000253C0"/>
    <w:rsid w:val="00025E66"/>
    <w:rsid w:val="00025EA5"/>
    <w:rsid w:val="00026119"/>
    <w:rsid w:val="00026283"/>
    <w:rsid w:val="000262D3"/>
    <w:rsid w:val="00027755"/>
    <w:rsid w:val="000305A2"/>
    <w:rsid w:val="00030E83"/>
    <w:rsid w:val="0003170E"/>
    <w:rsid w:val="000320BB"/>
    <w:rsid w:val="0003265C"/>
    <w:rsid w:val="000328A1"/>
    <w:rsid w:val="00032DE7"/>
    <w:rsid w:val="000332FF"/>
    <w:rsid w:val="00033D50"/>
    <w:rsid w:val="000340F5"/>
    <w:rsid w:val="00036DC9"/>
    <w:rsid w:val="00037651"/>
    <w:rsid w:val="00037D47"/>
    <w:rsid w:val="00037EE8"/>
    <w:rsid w:val="00040676"/>
    <w:rsid w:val="00040D72"/>
    <w:rsid w:val="0004170B"/>
    <w:rsid w:val="0004304D"/>
    <w:rsid w:val="000430A4"/>
    <w:rsid w:val="000433BA"/>
    <w:rsid w:val="00043A49"/>
    <w:rsid w:val="00043C53"/>
    <w:rsid w:val="000440FC"/>
    <w:rsid w:val="0004493F"/>
    <w:rsid w:val="00044B1C"/>
    <w:rsid w:val="00044DBD"/>
    <w:rsid w:val="00045F55"/>
    <w:rsid w:val="000464E1"/>
    <w:rsid w:val="000466D2"/>
    <w:rsid w:val="00047C9E"/>
    <w:rsid w:val="00050BA5"/>
    <w:rsid w:val="00050C9B"/>
    <w:rsid w:val="00050F8D"/>
    <w:rsid w:val="000511E7"/>
    <w:rsid w:val="00052984"/>
    <w:rsid w:val="00052F74"/>
    <w:rsid w:val="00053365"/>
    <w:rsid w:val="00053BFA"/>
    <w:rsid w:val="000541B0"/>
    <w:rsid w:val="0005452D"/>
    <w:rsid w:val="00054AF7"/>
    <w:rsid w:val="00055EC6"/>
    <w:rsid w:val="00056497"/>
    <w:rsid w:val="00057A0F"/>
    <w:rsid w:val="00057C5C"/>
    <w:rsid w:val="00057F87"/>
    <w:rsid w:val="00060092"/>
    <w:rsid w:val="000605B3"/>
    <w:rsid w:val="00060E09"/>
    <w:rsid w:val="000637E1"/>
    <w:rsid w:val="00063DB8"/>
    <w:rsid w:val="00063F1E"/>
    <w:rsid w:val="0006468F"/>
    <w:rsid w:val="00064BFD"/>
    <w:rsid w:val="0006532E"/>
    <w:rsid w:val="00065B22"/>
    <w:rsid w:val="000675AE"/>
    <w:rsid w:val="000675E4"/>
    <w:rsid w:val="00067BA2"/>
    <w:rsid w:val="00067D19"/>
    <w:rsid w:val="00067EB9"/>
    <w:rsid w:val="000707BE"/>
    <w:rsid w:val="000711DB"/>
    <w:rsid w:val="000711F6"/>
    <w:rsid w:val="00071344"/>
    <w:rsid w:val="000713EE"/>
    <w:rsid w:val="000713F5"/>
    <w:rsid w:val="00071B97"/>
    <w:rsid w:val="0007222B"/>
    <w:rsid w:val="00072853"/>
    <w:rsid w:val="000734DB"/>
    <w:rsid w:val="00073B3C"/>
    <w:rsid w:val="00073CD5"/>
    <w:rsid w:val="000749FA"/>
    <w:rsid w:val="000754F5"/>
    <w:rsid w:val="00075923"/>
    <w:rsid w:val="000766A4"/>
    <w:rsid w:val="0008044D"/>
    <w:rsid w:val="000822FA"/>
    <w:rsid w:val="000826EC"/>
    <w:rsid w:val="000827E9"/>
    <w:rsid w:val="00082D7B"/>
    <w:rsid w:val="0008334B"/>
    <w:rsid w:val="00083AB4"/>
    <w:rsid w:val="00085243"/>
    <w:rsid w:val="00085DAD"/>
    <w:rsid w:val="00085F48"/>
    <w:rsid w:val="00085F83"/>
    <w:rsid w:val="000861E0"/>
    <w:rsid w:val="000868D8"/>
    <w:rsid w:val="00086AE3"/>
    <w:rsid w:val="00086F0A"/>
    <w:rsid w:val="000874E9"/>
    <w:rsid w:val="000907B7"/>
    <w:rsid w:val="00090B66"/>
    <w:rsid w:val="00091941"/>
    <w:rsid w:val="000919DB"/>
    <w:rsid w:val="00091CD8"/>
    <w:rsid w:val="000936DB"/>
    <w:rsid w:val="00093D71"/>
    <w:rsid w:val="000944D0"/>
    <w:rsid w:val="00095195"/>
    <w:rsid w:val="00095706"/>
    <w:rsid w:val="0009643E"/>
    <w:rsid w:val="00097709"/>
    <w:rsid w:val="000A116F"/>
    <w:rsid w:val="000A1214"/>
    <w:rsid w:val="000A15DA"/>
    <w:rsid w:val="000A15ED"/>
    <w:rsid w:val="000A1759"/>
    <w:rsid w:val="000A2E66"/>
    <w:rsid w:val="000A2E9C"/>
    <w:rsid w:val="000A326D"/>
    <w:rsid w:val="000A47DF"/>
    <w:rsid w:val="000A4FA5"/>
    <w:rsid w:val="000A56D5"/>
    <w:rsid w:val="000A5AB5"/>
    <w:rsid w:val="000A784B"/>
    <w:rsid w:val="000A789F"/>
    <w:rsid w:val="000B0B48"/>
    <w:rsid w:val="000B1CE5"/>
    <w:rsid w:val="000B23A2"/>
    <w:rsid w:val="000B27D1"/>
    <w:rsid w:val="000B3202"/>
    <w:rsid w:val="000B35BF"/>
    <w:rsid w:val="000B3988"/>
    <w:rsid w:val="000B3C94"/>
    <w:rsid w:val="000B3CB9"/>
    <w:rsid w:val="000B3D31"/>
    <w:rsid w:val="000B4DB6"/>
    <w:rsid w:val="000B56E9"/>
    <w:rsid w:val="000B5867"/>
    <w:rsid w:val="000B6888"/>
    <w:rsid w:val="000B7069"/>
    <w:rsid w:val="000C03A5"/>
    <w:rsid w:val="000C2469"/>
    <w:rsid w:val="000C3CC7"/>
    <w:rsid w:val="000C439B"/>
    <w:rsid w:val="000C520C"/>
    <w:rsid w:val="000C5AA7"/>
    <w:rsid w:val="000C6279"/>
    <w:rsid w:val="000C65DE"/>
    <w:rsid w:val="000C6A61"/>
    <w:rsid w:val="000C7F67"/>
    <w:rsid w:val="000D06A1"/>
    <w:rsid w:val="000D0E9B"/>
    <w:rsid w:val="000D146C"/>
    <w:rsid w:val="000D1F9A"/>
    <w:rsid w:val="000D2139"/>
    <w:rsid w:val="000D2FCF"/>
    <w:rsid w:val="000D3CAD"/>
    <w:rsid w:val="000D3EAA"/>
    <w:rsid w:val="000D44F7"/>
    <w:rsid w:val="000D586A"/>
    <w:rsid w:val="000D641C"/>
    <w:rsid w:val="000D67FA"/>
    <w:rsid w:val="000D71FC"/>
    <w:rsid w:val="000E0A56"/>
    <w:rsid w:val="000E0CBF"/>
    <w:rsid w:val="000E11DB"/>
    <w:rsid w:val="000E1276"/>
    <w:rsid w:val="000E1D64"/>
    <w:rsid w:val="000E3938"/>
    <w:rsid w:val="000E3D52"/>
    <w:rsid w:val="000E4417"/>
    <w:rsid w:val="000E5412"/>
    <w:rsid w:val="000E576C"/>
    <w:rsid w:val="000E5823"/>
    <w:rsid w:val="000E63A4"/>
    <w:rsid w:val="000E673F"/>
    <w:rsid w:val="000E6AA0"/>
    <w:rsid w:val="000E6EED"/>
    <w:rsid w:val="000E7628"/>
    <w:rsid w:val="000F0B1D"/>
    <w:rsid w:val="000F0CB1"/>
    <w:rsid w:val="000F1429"/>
    <w:rsid w:val="000F142F"/>
    <w:rsid w:val="000F35A9"/>
    <w:rsid w:val="000F4179"/>
    <w:rsid w:val="000F4862"/>
    <w:rsid w:val="000F4AEA"/>
    <w:rsid w:val="000F64A7"/>
    <w:rsid w:val="000F796D"/>
    <w:rsid w:val="000F7ED5"/>
    <w:rsid w:val="00100238"/>
    <w:rsid w:val="001014D5"/>
    <w:rsid w:val="00101660"/>
    <w:rsid w:val="00101F36"/>
    <w:rsid w:val="001038EF"/>
    <w:rsid w:val="00103F3B"/>
    <w:rsid w:val="00105F4C"/>
    <w:rsid w:val="0010658C"/>
    <w:rsid w:val="00106737"/>
    <w:rsid w:val="00107BF7"/>
    <w:rsid w:val="00111612"/>
    <w:rsid w:val="001123A9"/>
    <w:rsid w:val="00113AF5"/>
    <w:rsid w:val="001141A5"/>
    <w:rsid w:val="00115203"/>
    <w:rsid w:val="001159C6"/>
    <w:rsid w:val="001162DC"/>
    <w:rsid w:val="0011674D"/>
    <w:rsid w:val="00116C3E"/>
    <w:rsid w:val="001175AA"/>
    <w:rsid w:val="001177E1"/>
    <w:rsid w:val="001178FF"/>
    <w:rsid w:val="00120B18"/>
    <w:rsid w:val="00120D58"/>
    <w:rsid w:val="001219A3"/>
    <w:rsid w:val="00122B71"/>
    <w:rsid w:val="00123794"/>
    <w:rsid w:val="00123A15"/>
    <w:rsid w:val="00123A80"/>
    <w:rsid w:val="00123AD3"/>
    <w:rsid w:val="00123B77"/>
    <w:rsid w:val="00124176"/>
    <w:rsid w:val="001260B3"/>
    <w:rsid w:val="0012638E"/>
    <w:rsid w:val="00127F10"/>
    <w:rsid w:val="00130AD4"/>
    <w:rsid w:val="00130E5B"/>
    <w:rsid w:val="001311E9"/>
    <w:rsid w:val="00131278"/>
    <w:rsid w:val="001312D8"/>
    <w:rsid w:val="00131FD8"/>
    <w:rsid w:val="00132ABE"/>
    <w:rsid w:val="00134856"/>
    <w:rsid w:val="00134B4D"/>
    <w:rsid w:val="00136CE9"/>
    <w:rsid w:val="001370AC"/>
    <w:rsid w:val="0013795B"/>
    <w:rsid w:val="00137ABB"/>
    <w:rsid w:val="0014019F"/>
    <w:rsid w:val="00140C1C"/>
    <w:rsid w:val="00140E2E"/>
    <w:rsid w:val="00140F93"/>
    <w:rsid w:val="00141761"/>
    <w:rsid w:val="001419F9"/>
    <w:rsid w:val="00142A41"/>
    <w:rsid w:val="00143E8E"/>
    <w:rsid w:val="00144332"/>
    <w:rsid w:val="00144EE3"/>
    <w:rsid w:val="001460E4"/>
    <w:rsid w:val="00147911"/>
    <w:rsid w:val="00150317"/>
    <w:rsid w:val="00150B4C"/>
    <w:rsid w:val="00151A3A"/>
    <w:rsid w:val="001522B4"/>
    <w:rsid w:val="001532DE"/>
    <w:rsid w:val="001550F2"/>
    <w:rsid w:val="0015623F"/>
    <w:rsid w:val="001565E7"/>
    <w:rsid w:val="00156E7F"/>
    <w:rsid w:val="00157858"/>
    <w:rsid w:val="001579CB"/>
    <w:rsid w:val="0016056C"/>
    <w:rsid w:val="0016084E"/>
    <w:rsid w:val="001609D2"/>
    <w:rsid w:val="00160ABF"/>
    <w:rsid w:val="00160EBB"/>
    <w:rsid w:val="00161623"/>
    <w:rsid w:val="001617F7"/>
    <w:rsid w:val="0016184D"/>
    <w:rsid w:val="00161F8A"/>
    <w:rsid w:val="00163441"/>
    <w:rsid w:val="001648A4"/>
    <w:rsid w:val="001666A1"/>
    <w:rsid w:val="00166FB4"/>
    <w:rsid w:val="00167E0D"/>
    <w:rsid w:val="00167EA7"/>
    <w:rsid w:val="00170598"/>
    <w:rsid w:val="00171B00"/>
    <w:rsid w:val="001722F9"/>
    <w:rsid w:val="00174603"/>
    <w:rsid w:val="001755F2"/>
    <w:rsid w:val="00175A41"/>
    <w:rsid w:val="00175B45"/>
    <w:rsid w:val="00175E6A"/>
    <w:rsid w:val="00175E7F"/>
    <w:rsid w:val="00177367"/>
    <w:rsid w:val="0017743D"/>
    <w:rsid w:val="001775A2"/>
    <w:rsid w:val="00177E5A"/>
    <w:rsid w:val="0018091D"/>
    <w:rsid w:val="00180DB9"/>
    <w:rsid w:val="0018214C"/>
    <w:rsid w:val="001821DB"/>
    <w:rsid w:val="00182D58"/>
    <w:rsid w:val="00182EB2"/>
    <w:rsid w:val="001832F5"/>
    <w:rsid w:val="00183D8E"/>
    <w:rsid w:val="001840A7"/>
    <w:rsid w:val="001855AC"/>
    <w:rsid w:val="001861F0"/>
    <w:rsid w:val="00186607"/>
    <w:rsid w:val="00186F72"/>
    <w:rsid w:val="00187128"/>
    <w:rsid w:val="001872F5"/>
    <w:rsid w:val="0018732F"/>
    <w:rsid w:val="001900B1"/>
    <w:rsid w:val="001901A7"/>
    <w:rsid w:val="00190440"/>
    <w:rsid w:val="00190A63"/>
    <w:rsid w:val="00190E28"/>
    <w:rsid w:val="001920F3"/>
    <w:rsid w:val="0019231E"/>
    <w:rsid w:val="00192FEE"/>
    <w:rsid w:val="00195BA5"/>
    <w:rsid w:val="00196D0F"/>
    <w:rsid w:val="00196F19"/>
    <w:rsid w:val="001A129F"/>
    <w:rsid w:val="001A1CFF"/>
    <w:rsid w:val="001A3860"/>
    <w:rsid w:val="001A473C"/>
    <w:rsid w:val="001A47F4"/>
    <w:rsid w:val="001A6199"/>
    <w:rsid w:val="001A6B42"/>
    <w:rsid w:val="001A7630"/>
    <w:rsid w:val="001B0405"/>
    <w:rsid w:val="001B08E0"/>
    <w:rsid w:val="001B12C8"/>
    <w:rsid w:val="001B14B3"/>
    <w:rsid w:val="001B1BB1"/>
    <w:rsid w:val="001B29F6"/>
    <w:rsid w:val="001B2B16"/>
    <w:rsid w:val="001B3B52"/>
    <w:rsid w:val="001B5062"/>
    <w:rsid w:val="001B6904"/>
    <w:rsid w:val="001B758E"/>
    <w:rsid w:val="001B77FC"/>
    <w:rsid w:val="001B7A22"/>
    <w:rsid w:val="001C0300"/>
    <w:rsid w:val="001C15B3"/>
    <w:rsid w:val="001C15BE"/>
    <w:rsid w:val="001C2274"/>
    <w:rsid w:val="001C2667"/>
    <w:rsid w:val="001C2D41"/>
    <w:rsid w:val="001C2D67"/>
    <w:rsid w:val="001C30C7"/>
    <w:rsid w:val="001C4EDD"/>
    <w:rsid w:val="001C698D"/>
    <w:rsid w:val="001C70FC"/>
    <w:rsid w:val="001D0130"/>
    <w:rsid w:val="001D023F"/>
    <w:rsid w:val="001D121B"/>
    <w:rsid w:val="001D135B"/>
    <w:rsid w:val="001D18D6"/>
    <w:rsid w:val="001D1BD3"/>
    <w:rsid w:val="001D22BD"/>
    <w:rsid w:val="001D265A"/>
    <w:rsid w:val="001D2A91"/>
    <w:rsid w:val="001D2E54"/>
    <w:rsid w:val="001D2E99"/>
    <w:rsid w:val="001D3664"/>
    <w:rsid w:val="001D382F"/>
    <w:rsid w:val="001D5475"/>
    <w:rsid w:val="001D562C"/>
    <w:rsid w:val="001D56E5"/>
    <w:rsid w:val="001D639F"/>
    <w:rsid w:val="001D647A"/>
    <w:rsid w:val="001D6AC8"/>
    <w:rsid w:val="001D6CF9"/>
    <w:rsid w:val="001D7B68"/>
    <w:rsid w:val="001E0104"/>
    <w:rsid w:val="001E03CC"/>
    <w:rsid w:val="001E051A"/>
    <w:rsid w:val="001E159A"/>
    <w:rsid w:val="001E2742"/>
    <w:rsid w:val="001E276F"/>
    <w:rsid w:val="001E28D3"/>
    <w:rsid w:val="001E396A"/>
    <w:rsid w:val="001E3F43"/>
    <w:rsid w:val="001E42EE"/>
    <w:rsid w:val="001E447E"/>
    <w:rsid w:val="001E4A29"/>
    <w:rsid w:val="001E4B0E"/>
    <w:rsid w:val="001E5249"/>
    <w:rsid w:val="001E5574"/>
    <w:rsid w:val="001E66CE"/>
    <w:rsid w:val="001E78A4"/>
    <w:rsid w:val="001F054B"/>
    <w:rsid w:val="001F064D"/>
    <w:rsid w:val="001F2754"/>
    <w:rsid w:val="001F345F"/>
    <w:rsid w:val="001F4189"/>
    <w:rsid w:val="001F4DE2"/>
    <w:rsid w:val="001F549D"/>
    <w:rsid w:val="001F613B"/>
    <w:rsid w:val="001F6516"/>
    <w:rsid w:val="001F6583"/>
    <w:rsid w:val="001F67A3"/>
    <w:rsid w:val="001F6A57"/>
    <w:rsid w:val="001F6F40"/>
    <w:rsid w:val="001F791E"/>
    <w:rsid w:val="00200B83"/>
    <w:rsid w:val="00200D1B"/>
    <w:rsid w:val="002015B9"/>
    <w:rsid w:val="00202533"/>
    <w:rsid w:val="0020273F"/>
    <w:rsid w:val="0020299A"/>
    <w:rsid w:val="0020392D"/>
    <w:rsid w:val="0020455B"/>
    <w:rsid w:val="002045D4"/>
    <w:rsid w:val="002046C6"/>
    <w:rsid w:val="0020500C"/>
    <w:rsid w:val="002057DC"/>
    <w:rsid w:val="002074BC"/>
    <w:rsid w:val="00210B3A"/>
    <w:rsid w:val="00210C6D"/>
    <w:rsid w:val="00210F1A"/>
    <w:rsid w:val="00212688"/>
    <w:rsid w:val="00214AC8"/>
    <w:rsid w:val="002161D0"/>
    <w:rsid w:val="002173D0"/>
    <w:rsid w:val="00217462"/>
    <w:rsid w:val="00217DF0"/>
    <w:rsid w:val="00220BE7"/>
    <w:rsid w:val="00221217"/>
    <w:rsid w:val="00222610"/>
    <w:rsid w:val="002234F2"/>
    <w:rsid w:val="00224693"/>
    <w:rsid w:val="00224ECA"/>
    <w:rsid w:val="00224FFD"/>
    <w:rsid w:val="00225BCF"/>
    <w:rsid w:val="00226491"/>
    <w:rsid w:val="0022691F"/>
    <w:rsid w:val="002276E1"/>
    <w:rsid w:val="002302C9"/>
    <w:rsid w:val="00230B23"/>
    <w:rsid w:val="00230C60"/>
    <w:rsid w:val="00231367"/>
    <w:rsid w:val="002318B1"/>
    <w:rsid w:val="002318BB"/>
    <w:rsid w:val="0023239A"/>
    <w:rsid w:val="0023295B"/>
    <w:rsid w:val="0023295D"/>
    <w:rsid w:val="0023317D"/>
    <w:rsid w:val="00233828"/>
    <w:rsid w:val="0023446F"/>
    <w:rsid w:val="00234773"/>
    <w:rsid w:val="00235798"/>
    <w:rsid w:val="00235C76"/>
    <w:rsid w:val="00235E1C"/>
    <w:rsid w:val="00235FA1"/>
    <w:rsid w:val="00235FFF"/>
    <w:rsid w:val="00236274"/>
    <w:rsid w:val="00236A7C"/>
    <w:rsid w:val="00236DDA"/>
    <w:rsid w:val="0023740D"/>
    <w:rsid w:val="00237C1C"/>
    <w:rsid w:val="00237FBB"/>
    <w:rsid w:val="0024065C"/>
    <w:rsid w:val="002416FF"/>
    <w:rsid w:val="002417C6"/>
    <w:rsid w:val="00242876"/>
    <w:rsid w:val="00242CC2"/>
    <w:rsid w:val="00243CB5"/>
    <w:rsid w:val="00243DA4"/>
    <w:rsid w:val="00243ECE"/>
    <w:rsid w:val="002440F0"/>
    <w:rsid w:val="00247096"/>
    <w:rsid w:val="00250091"/>
    <w:rsid w:val="00250EE4"/>
    <w:rsid w:val="00251116"/>
    <w:rsid w:val="00251492"/>
    <w:rsid w:val="00252029"/>
    <w:rsid w:val="002531B9"/>
    <w:rsid w:val="002541FE"/>
    <w:rsid w:val="0025567E"/>
    <w:rsid w:val="00255DF1"/>
    <w:rsid w:val="00256BED"/>
    <w:rsid w:val="002576BE"/>
    <w:rsid w:val="0025771F"/>
    <w:rsid w:val="00257A2C"/>
    <w:rsid w:val="00260B82"/>
    <w:rsid w:val="0026175F"/>
    <w:rsid w:val="00262F4D"/>
    <w:rsid w:val="00264A14"/>
    <w:rsid w:val="00265034"/>
    <w:rsid w:val="00265612"/>
    <w:rsid w:val="0026669F"/>
    <w:rsid w:val="002671D6"/>
    <w:rsid w:val="0026793B"/>
    <w:rsid w:val="00267B80"/>
    <w:rsid w:val="0027143A"/>
    <w:rsid w:val="002714F6"/>
    <w:rsid w:val="00271564"/>
    <w:rsid w:val="0027179D"/>
    <w:rsid w:val="0027205D"/>
    <w:rsid w:val="0027207B"/>
    <w:rsid w:val="002731F5"/>
    <w:rsid w:val="0027320E"/>
    <w:rsid w:val="0027337F"/>
    <w:rsid w:val="00273678"/>
    <w:rsid w:val="00275726"/>
    <w:rsid w:val="00276851"/>
    <w:rsid w:val="00276B8A"/>
    <w:rsid w:val="002775AC"/>
    <w:rsid w:val="00277D94"/>
    <w:rsid w:val="00280B16"/>
    <w:rsid w:val="002810F7"/>
    <w:rsid w:val="00281515"/>
    <w:rsid w:val="00281B6D"/>
    <w:rsid w:val="00282D92"/>
    <w:rsid w:val="00283D7E"/>
    <w:rsid w:val="00284273"/>
    <w:rsid w:val="0028491E"/>
    <w:rsid w:val="002857F9"/>
    <w:rsid w:val="002859C0"/>
    <w:rsid w:val="002909A3"/>
    <w:rsid w:val="00291B0E"/>
    <w:rsid w:val="00293509"/>
    <w:rsid w:val="00295A69"/>
    <w:rsid w:val="00296980"/>
    <w:rsid w:val="00297262"/>
    <w:rsid w:val="002A1F0D"/>
    <w:rsid w:val="002A2F73"/>
    <w:rsid w:val="002A351C"/>
    <w:rsid w:val="002A4CFA"/>
    <w:rsid w:val="002A5831"/>
    <w:rsid w:val="002A5C5D"/>
    <w:rsid w:val="002A5F55"/>
    <w:rsid w:val="002A623A"/>
    <w:rsid w:val="002A6C21"/>
    <w:rsid w:val="002A7529"/>
    <w:rsid w:val="002A7C13"/>
    <w:rsid w:val="002B02CA"/>
    <w:rsid w:val="002B067F"/>
    <w:rsid w:val="002B0E1A"/>
    <w:rsid w:val="002B274A"/>
    <w:rsid w:val="002B364F"/>
    <w:rsid w:val="002B3B8F"/>
    <w:rsid w:val="002B4344"/>
    <w:rsid w:val="002B7961"/>
    <w:rsid w:val="002B7ABA"/>
    <w:rsid w:val="002C12AA"/>
    <w:rsid w:val="002C1954"/>
    <w:rsid w:val="002C19E7"/>
    <w:rsid w:val="002C1A9B"/>
    <w:rsid w:val="002C1EDA"/>
    <w:rsid w:val="002C228F"/>
    <w:rsid w:val="002C3A48"/>
    <w:rsid w:val="002C402D"/>
    <w:rsid w:val="002C60AE"/>
    <w:rsid w:val="002C6DEE"/>
    <w:rsid w:val="002C6EE0"/>
    <w:rsid w:val="002C765C"/>
    <w:rsid w:val="002C7B87"/>
    <w:rsid w:val="002C7D0D"/>
    <w:rsid w:val="002D0F21"/>
    <w:rsid w:val="002D1AFF"/>
    <w:rsid w:val="002D2434"/>
    <w:rsid w:val="002D36E4"/>
    <w:rsid w:val="002D4471"/>
    <w:rsid w:val="002D4662"/>
    <w:rsid w:val="002D6716"/>
    <w:rsid w:val="002D677D"/>
    <w:rsid w:val="002D749E"/>
    <w:rsid w:val="002D7664"/>
    <w:rsid w:val="002E4246"/>
    <w:rsid w:val="002E5AE9"/>
    <w:rsid w:val="002E5F42"/>
    <w:rsid w:val="002F10F0"/>
    <w:rsid w:val="002F23D8"/>
    <w:rsid w:val="002F24D8"/>
    <w:rsid w:val="002F275A"/>
    <w:rsid w:val="002F399B"/>
    <w:rsid w:val="002F4024"/>
    <w:rsid w:val="002F49C9"/>
    <w:rsid w:val="002F52D1"/>
    <w:rsid w:val="002F72C5"/>
    <w:rsid w:val="002F755E"/>
    <w:rsid w:val="002F7897"/>
    <w:rsid w:val="0030060F"/>
    <w:rsid w:val="00301B2E"/>
    <w:rsid w:val="00302B2C"/>
    <w:rsid w:val="00302FA6"/>
    <w:rsid w:val="00303F0A"/>
    <w:rsid w:val="00304CBD"/>
    <w:rsid w:val="00305A05"/>
    <w:rsid w:val="00305F9B"/>
    <w:rsid w:val="0030684F"/>
    <w:rsid w:val="003068A5"/>
    <w:rsid w:val="00307410"/>
    <w:rsid w:val="00307951"/>
    <w:rsid w:val="00307BEC"/>
    <w:rsid w:val="00307D29"/>
    <w:rsid w:val="0031005E"/>
    <w:rsid w:val="0031071A"/>
    <w:rsid w:val="0031153A"/>
    <w:rsid w:val="0031201B"/>
    <w:rsid w:val="00313660"/>
    <w:rsid w:val="0031390C"/>
    <w:rsid w:val="00313F75"/>
    <w:rsid w:val="0031640D"/>
    <w:rsid w:val="00316417"/>
    <w:rsid w:val="0031731B"/>
    <w:rsid w:val="003203C0"/>
    <w:rsid w:val="00321C06"/>
    <w:rsid w:val="00321F13"/>
    <w:rsid w:val="00322CEE"/>
    <w:rsid w:val="00324221"/>
    <w:rsid w:val="00324310"/>
    <w:rsid w:val="00325165"/>
    <w:rsid w:val="00325C75"/>
    <w:rsid w:val="0032613C"/>
    <w:rsid w:val="00326480"/>
    <w:rsid w:val="003269CB"/>
    <w:rsid w:val="00327AD1"/>
    <w:rsid w:val="00327E82"/>
    <w:rsid w:val="00330233"/>
    <w:rsid w:val="0033073B"/>
    <w:rsid w:val="003313DF"/>
    <w:rsid w:val="003318C1"/>
    <w:rsid w:val="00331CAA"/>
    <w:rsid w:val="00333375"/>
    <w:rsid w:val="003337DB"/>
    <w:rsid w:val="003346B0"/>
    <w:rsid w:val="00334703"/>
    <w:rsid w:val="00334840"/>
    <w:rsid w:val="00334D28"/>
    <w:rsid w:val="0033615D"/>
    <w:rsid w:val="003400CB"/>
    <w:rsid w:val="00340A17"/>
    <w:rsid w:val="00341475"/>
    <w:rsid w:val="00341DC8"/>
    <w:rsid w:val="00341F16"/>
    <w:rsid w:val="00342839"/>
    <w:rsid w:val="00342C27"/>
    <w:rsid w:val="00342FBF"/>
    <w:rsid w:val="00343285"/>
    <w:rsid w:val="00344079"/>
    <w:rsid w:val="003444EA"/>
    <w:rsid w:val="0034533E"/>
    <w:rsid w:val="003460F3"/>
    <w:rsid w:val="00346AEA"/>
    <w:rsid w:val="003474FB"/>
    <w:rsid w:val="003478ED"/>
    <w:rsid w:val="00347A85"/>
    <w:rsid w:val="00347F20"/>
    <w:rsid w:val="003526D8"/>
    <w:rsid w:val="00352EB5"/>
    <w:rsid w:val="0035343E"/>
    <w:rsid w:val="00353E76"/>
    <w:rsid w:val="00355EC1"/>
    <w:rsid w:val="00356021"/>
    <w:rsid w:val="003567D7"/>
    <w:rsid w:val="00356A1D"/>
    <w:rsid w:val="00357236"/>
    <w:rsid w:val="00360A66"/>
    <w:rsid w:val="00361720"/>
    <w:rsid w:val="00361C01"/>
    <w:rsid w:val="00362064"/>
    <w:rsid w:val="003621F6"/>
    <w:rsid w:val="00362E33"/>
    <w:rsid w:val="00362F9B"/>
    <w:rsid w:val="003637C4"/>
    <w:rsid w:val="00363F23"/>
    <w:rsid w:val="00363F4A"/>
    <w:rsid w:val="00364C97"/>
    <w:rsid w:val="003655E5"/>
    <w:rsid w:val="00365953"/>
    <w:rsid w:val="00365BEA"/>
    <w:rsid w:val="00366593"/>
    <w:rsid w:val="00367E4C"/>
    <w:rsid w:val="003707EE"/>
    <w:rsid w:val="00370A07"/>
    <w:rsid w:val="00370D7F"/>
    <w:rsid w:val="003716C0"/>
    <w:rsid w:val="0037355A"/>
    <w:rsid w:val="003742A8"/>
    <w:rsid w:val="00374586"/>
    <w:rsid w:val="0037484B"/>
    <w:rsid w:val="00374D75"/>
    <w:rsid w:val="00375D77"/>
    <w:rsid w:val="00376249"/>
    <w:rsid w:val="00376F41"/>
    <w:rsid w:val="003774C8"/>
    <w:rsid w:val="0037786A"/>
    <w:rsid w:val="0038025E"/>
    <w:rsid w:val="0038069F"/>
    <w:rsid w:val="00382059"/>
    <w:rsid w:val="0038289F"/>
    <w:rsid w:val="003834A7"/>
    <w:rsid w:val="00384C65"/>
    <w:rsid w:val="00384ED8"/>
    <w:rsid w:val="0038506E"/>
    <w:rsid w:val="003850DB"/>
    <w:rsid w:val="00385B14"/>
    <w:rsid w:val="00385E8B"/>
    <w:rsid w:val="00386537"/>
    <w:rsid w:val="00386970"/>
    <w:rsid w:val="00386B76"/>
    <w:rsid w:val="00386E03"/>
    <w:rsid w:val="00387175"/>
    <w:rsid w:val="00387988"/>
    <w:rsid w:val="00387C08"/>
    <w:rsid w:val="00391992"/>
    <w:rsid w:val="00391E1D"/>
    <w:rsid w:val="00392692"/>
    <w:rsid w:val="00393D40"/>
    <w:rsid w:val="00393E98"/>
    <w:rsid w:val="00394A98"/>
    <w:rsid w:val="00395030"/>
    <w:rsid w:val="003953C8"/>
    <w:rsid w:val="00395BCF"/>
    <w:rsid w:val="0039619E"/>
    <w:rsid w:val="003978C1"/>
    <w:rsid w:val="003A00F3"/>
    <w:rsid w:val="003A0F24"/>
    <w:rsid w:val="003A1FFC"/>
    <w:rsid w:val="003A392C"/>
    <w:rsid w:val="003A3EEB"/>
    <w:rsid w:val="003A442A"/>
    <w:rsid w:val="003A46F4"/>
    <w:rsid w:val="003A4DF7"/>
    <w:rsid w:val="003A6211"/>
    <w:rsid w:val="003A66DA"/>
    <w:rsid w:val="003A7D83"/>
    <w:rsid w:val="003B0027"/>
    <w:rsid w:val="003B010A"/>
    <w:rsid w:val="003B04D9"/>
    <w:rsid w:val="003B0517"/>
    <w:rsid w:val="003B137E"/>
    <w:rsid w:val="003B27FC"/>
    <w:rsid w:val="003B2D9E"/>
    <w:rsid w:val="003B2F20"/>
    <w:rsid w:val="003B49A9"/>
    <w:rsid w:val="003B5449"/>
    <w:rsid w:val="003B5A2B"/>
    <w:rsid w:val="003B5E5C"/>
    <w:rsid w:val="003B6EC3"/>
    <w:rsid w:val="003C0FD7"/>
    <w:rsid w:val="003C1BA9"/>
    <w:rsid w:val="003C1D37"/>
    <w:rsid w:val="003C1F57"/>
    <w:rsid w:val="003C2157"/>
    <w:rsid w:val="003C25FD"/>
    <w:rsid w:val="003C2960"/>
    <w:rsid w:val="003C3192"/>
    <w:rsid w:val="003C349F"/>
    <w:rsid w:val="003C3596"/>
    <w:rsid w:val="003C38EC"/>
    <w:rsid w:val="003C3BEF"/>
    <w:rsid w:val="003C4D3A"/>
    <w:rsid w:val="003C545A"/>
    <w:rsid w:val="003C6496"/>
    <w:rsid w:val="003C67B6"/>
    <w:rsid w:val="003C6A20"/>
    <w:rsid w:val="003C6F30"/>
    <w:rsid w:val="003C78B9"/>
    <w:rsid w:val="003D001B"/>
    <w:rsid w:val="003D0F6A"/>
    <w:rsid w:val="003D1102"/>
    <w:rsid w:val="003D28A3"/>
    <w:rsid w:val="003D3200"/>
    <w:rsid w:val="003D4052"/>
    <w:rsid w:val="003D47DB"/>
    <w:rsid w:val="003D5951"/>
    <w:rsid w:val="003D73F8"/>
    <w:rsid w:val="003E04A9"/>
    <w:rsid w:val="003E08A1"/>
    <w:rsid w:val="003E2181"/>
    <w:rsid w:val="003E24B9"/>
    <w:rsid w:val="003E383A"/>
    <w:rsid w:val="003E3847"/>
    <w:rsid w:val="003E398F"/>
    <w:rsid w:val="003E3C6F"/>
    <w:rsid w:val="003E4FD8"/>
    <w:rsid w:val="003E67D6"/>
    <w:rsid w:val="003E6892"/>
    <w:rsid w:val="003E7215"/>
    <w:rsid w:val="003E7A13"/>
    <w:rsid w:val="003F00C2"/>
    <w:rsid w:val="003F02A4"/>
    <w:rsid w:val="003F1895"/>
    <w:rsid w:val="003F193D"/>
    <w:rsid w:val="003F202D"/>
    <w:rsid w:val="003F269A"/>
    <w:rsid w:val="003F32E8"/>
    <w:rsid w:val="003F3648"/>
    <w:rsid w:val="003F367F"/>
    <w:rsid w:val="003F485F"/>
    <w:rsid w:val="003F49E5"/>
    <w:rsid w:val="003F550D"/>
    <w:rsid w:val="003F6975"/>
    <w:rsid w:val="003F7A15"/>
    <w:rsid w:val="003F7AA6"/>
    <w:rsid w:val="003F7BBA"/>
    <w:rsid w:val="003F7CAF"/>
    <w:rsid w:val="00400368"/>
    <w:rsid w:val="00401106"/>
    <w:rsid w:val="00401C21"/>
    <w:rsid w:val="00401C84"/>
    <w:rsid w:val="004039ED"/>
    <w:rsid w:val="004041A3"/>
    <w:rsid w:val="00405132"/>
    <w:rsid w:val="00407422"/>
    <w:rsid w:val="004075DE"/>
    <w:rsid w:val="00407BB8"/>
    <w:rsid w:val="00410659"/>
    <w:rsid w:val="00410DFB"/>
    <w:rsid w:val="004111CF"/>
    <w:rsid w:val="004113BB"/>
    <w:rsid w:val="00412239"/>
    <w:rsid w:val="00412330"/>
    <w:rsid w:val="004128F6"/>
    <w:rsid w:val="00412B64"/>
    <w:rsid w:val="00414178"/>
    <w:rsid w:val="0041419B"/>
    <w:rsid w:val="004141B6"/>
    <w:rsid w:val="004147EB"/>
    <w:rsid w:val="00414BFD"/>
    <w:rsid w:val="00414D8E"/>
    <w:rsid w:val="00415488"/>
    <w:rsid w:val="00415C4C"/>
    <w:rsid w:val="00416D8A"/>
    <w:rsid w:val="00417315"/>
    <w:rsid w:val="0041747E"/>
    <w:rsid w:val="0042083A"/>
    <w:rsid w:val="0042212D"/>
    <w:rsid w:val="0042226C"/>
    <w:rsid w:val="00422DB1"/>
    <w:rsid w:val="00423A3D"/>
    <w:rsid w:val="004248D7"/>
    <w:rsid w:val="004251A5"/>
    <w:rsid w:val="00425CD8"/>
    <w:rsid w:val="004261A1"/>
    <w:rsid w:val="004264EB"/>
    <w:rsid w:val="004277B6"/>
    <w:rsid w:val="00427B13"/>
    <w:rsid w:val="00431F17"/>
    <w:rsid w:val="0043443B"/>
    <w:rsid w:val="0043485D"/>
    <w:rsid w:val="00434A6F"/>
    <w:rsid w:val="00434C43"/>
    <w:rsid w:val="004353E6"/>
    <w:rsid w:val="00436271"/>
    <w:rsid w:val="004364D5"/>
    <w:rsid w:val="00436F90"/>
    <w:rsid w:val="004400D8"/>
    <w:rsid w:val="004403EE"/>
    <w:rsid w:val="00440733"/>
    <w:rsid w:val="00440CE8"/>
    <w:rsid w:val="00442DCB"/>
    <w:rsid w:val="0044334F"/>
    <w:rsid w:val="00443A11"/>
    <w:rsid w:val="00443BEB"/>
    <w:rsid w:val="0045014C"/>
    <w:rsid w:val="0045018F"/>
    <w:rsid w:val="0045066F"/>
    <w:rsid w:val="004506CD"/>
    <w:rsid w:val="004506F6"/>
    <w:rsid w:val="0045085F"/>
    <w:rsid w:val="00450A7D"/>
    <w:rsid w:val="0045213C"/>
    <w:rsid w:val="00452A9B"/>
    <w:rsid w:val="00452AE0"/>
    <w:rsid w:val="00454351"/>
    <w:rsid w:val="00454733"/>
    <w:rsid w:val="00454C81"/>
    <w:rsid w:val="004563D7"/>
    <w:rsid w:val="0045690A"/>
    <w:rsid w:val="00456D0F"/>
    <w:rsid w:val="004576D0"/>
    <w:rsid w:val="00457D9E"/>
    <w:rsid w:val="00460352"/>
    <w:rsid w:val="00462910"/>
    <w:rsid w:val="004632F2"/>
    <w:rsid w:val="004633E9"/>
    <w:rsid w:val="00464296"/>
    <w:rsid w:val="00464917"/>
    <w:rsid w:val="004649B7"/>
    <w:rsid w:val="00465F4E"/>
    <w:rsid w:val="00466AA3"/>
    <w:rsid w:val="00466B61"/>
    <w:rsid w:val="00466E9A"/>
    <w:rsid w:val="00470921"/>
    <w:rsid w:val="00470AD4"/>
    <w:rsid w:val="00470D7C"/>
    <w:rsid w:val="00470E84"/>
    <w:rsid w:val="0047255A"/>
    <w:rsid w:val="0047433E"/>
    <w:rsid w:val="004745B0"/>
    <w:rsid w:val="00474D4E"/>
    <w:rsid w:val="0047535C"/>
    <w:rsid w:val="004763EF"/>
    <w:rsid w:val="004770AF"/>
    <w:rsid w:val="004772CD"/>
    <w:rsid w:val="004775FE"/>
    <w:rsid w:val="00481287"/>
    <w:rsid w:val="004812A4"/>
    <w:rsid w:val="00481F96"/>
    <w:rsid w:val="00482A99"/>
    <w:rsid w:val="00482C48"/>
    <w:rsid w:val="00482F14"/>
    <w:rsid w:val="004841C6"/>
    <w:rsid w:val="00485D9D"/>
    <w:rsid w:val="0048693E"/>
    <w:rsid w:val="00487FD4"/>
    <w:rsid w:val="00492255"/>
    <w:rsid w:val="00492564"/>
    <w:rsid w:val="004939CC"/>
    <w:rsid w:val="00493EE6"/>
    <w:rsid w:val="0049403D"/>
    <w:rsid w:val="004944CA"/>
    <w:rsid w:val="00495639"/>
    <w:rsid w:val="004973AB"/>
    <w:rsid w:val="004974B5"/>
    <w:rsid w:val="004977CE"/>
    <w:rsid w:val="004A0E7A"/>
    <w:rsid w:val="004A1569"/>
    <w:rsid w:val="004A267F"/>
    <w:rsid w:val="004A2AE2"/>
    <w:rsid w:val="004A2F3D"/>
    <w:rsid w:val="004A33F0"/>
    <w:rsid w:val="004A36D9"/>
    <w:rsid w:val="004A3C49"/>
    <w:rsid w:val="004A3D94"/>
    <w:rsid w:val="004A44AA"/>
    <w:rsid w:val="004A5EDF"/>
    <w:rsid w:val="004A6F4C"/>
    <w:rsid w:val="004B0B53"/>
    <w:rsid w:val="004B0DED"/>
    <w:rsid w:val="004B1619"/>
    <w:rsid w:val="004B1C0C"/>
    <w:rsid w:val="004B4F32"/>
    <w:rsid w:val="004B57A5"/>
    <w:rsid w:val="004B5EF0"/>
    <w:rsid w:val="004B5F8C"/>
    <w:rsid w:val="004B61B5"/>
    <w:rsid w:val="004B6982"/>
    <w:rsid w:val="004B69AB"/>
    <w:rsid w:val="004B69DD"/>
    <w:rsid w:val="004B7220"/>
    <w:rsid w:val="004B7675"/>
    <w:rsid w:val="004C116F"/>
    <w:rsid w:val="004C3518"/>
    <w:rsid w:val="004C424E"/>
    <w:rsid w:val="004C5AF2"/>
    <w:rsid w:val="004C5E12"/>
    <w:rsid w:val="004C6787"/>
    <w:rsid w:val="004C6D8F"/>
    <w:rsid w:val="004C7683"/>
    <w:rsid w:val="004C7CF5"/>
    <w:rsid w:val="004D083C"/>
    <w:rsid w:val="004D2656"/>
    <w:rsid w:val="004D29B3"/>
    <w:rsid w:val="004D2CAF"/>
    <w:rsid w:val="004D449E"/>
    <w:rsid w:val="004D4565"/>
    <w:rsid w:val="004D5FDB"/>
    <w:rsid w:val="004D65B9"/>
    <w:rsid w:val="004D7806"/>
    <w:rsid w:val="004D787A"/>
    <w:rsid w:val="004E0518"/>
    <w:rsid w:val="004E0D1C"/>
    <w:rsid w:val="004E159A"/>
    <w:rsid w:val="004E1F16"/>
    <w:rsid w:val="004E25DD"/>
    <w:rsid w:val="004E2B05"/>
    <w:rsid w:val="004E4AF4"/>
    <w:rsid w:val="004E4B9A"/>
    <w:rsid w:val="004E4BEF"/>
    <w:rsid w:val="004E5058"/>
    <w:rsid w:val="004E559D"/>
    <w:rsid w:val="004E6228"/>
    <w:rsid w:val="004E6294"/>
    <w:rsid w:val="004E6B7A"/>
    <w:rsid w:val="004E6D8F"/>
    <w:rsid w:val="004E6F3A"/>
    <w:rsid w:val="004E6FD9"/>
    <w:rsid w:val="004F003B"/>
    <w:rsid w:val="004F0598"/>
    <w:rsid w:val="004F0D74"/>
    <w:rsid w:val="004F102F"/>
    <w:rsid w:val="004F1F63"/>
    <w:rsid w:val="004F28BA"/>
    <w:rsid w:val="004F38BB"/>
    <w:rsid w:val="004F4B2A"/>
    <w:rsid w:val="004F5565"/>
    <w:rsid w:val="004F65B7"/>
    <w:rsid w:val="004F66E3"/>
    <w:rsid w:val="004F67D4"/>
    <w:rsid w:val="004F7124"/>
    <w:rsid w:val="00500102"/>
    <w:rsid w:val="00500338"/>
    <w:rsid w:val="00502A0C"/>
    <w:rsid w:val="005040F5"/>
    <w:rsid w:val="0050432F"/>
    <w:rsid w:val="00504B98"/>
    <w:rsid w:val="00505346"/>
    <w:rsid w:val="00505AD3"/>
    <w:rsid w:val="00505EA8"/>
    <w:rsid w:val="00507990"/>
    <w:rsid w:val="00507AEF"/>
    <w:rsid w:val="00510397"/>
    <w:rsid w:val="00510ECF"/>
    <w:rsid w:val="0051170A"/>
    <w:rsid w:val="00511B1A"/>
    <w:rsid w:val="0051368C"/>
    <w:rsid w:val="00513713"/>
    <w:rsid w:val="00514296"/>
    <w:rsid w:val="005145B6"/>
    <w:rsid w:val="00515345"/>
    <w:rsid w:val="005155DA"/>
    <w:rsid w:val="00515931"/>
    <w:rsid w:val="00515FBC"/>
    <w:rsid w:val="0051623D"/>
    <w:rsid w:val="005162F9"/>
    <w:rsid w:val="00516A91"/>
    <w:rsid w:val="0051739A"/>
    <w:rsid w:val="00520A59"/>
    <w:rsid w:val="00520E56"/>
    <w:rsid w:val="00521672"/>
    <w:rsid w:val="005216AB"/>
    <w:rsid w:val="00521FF2"/>
    <w:rsid w:val="005220C8"/>
    <w:rsid w:val="005238F4"/>
    <w:rsid w:val="00523CFF"/>
    <w:rsid w:val="0052437D"/>
    <w:rsid w:val="00524B93"/>
    <w:rsid w:val="00524D17"/>
    <w:rsid w:val="00525102"/>
    <w:rsid w:val="005253FB"/>
    <w:rsid w:val="00525A02"/>
    <w:rsid w:val="005270BB"/>
    <w:rsid w:val="0052746F"/>
    <w:rsid w:val="005275C9"/>
    <w:rsid w:val="00527B43"/>
    <w:rsid w:val="00530CA3"/>
    <w:rsid w:val="00531221"/>
    <w:rsid w:val="005313CF"/>
    <w:rsid w:val="00531D45"/>
    <w:rsid w:val="00533220"/>
    <w:rsid w:val="005341C4"/>
    <w:rsid w:val="0053545F"/>
    <w:rsid w:val="00536B2A"/>
    <w:rsid w:val="00540248"/>
    <w:rsid w:val="00540A8E"/>
    <w:rsid w:val="005413C5"/>
    <w:rsid w:val="00541A99"/>
    <w:rsid w:val="00541CB5"/>
    <w:rsid w:val="00544374"/>
    <w:rsid w:val="0054540C"/>
    <w:rsid w:val="00546F7A"/>
    <w:rsid w:val="0054752A"/>
    <w:rsid w:val="005479AF"/>
    <w:rsid w:val="00550206"/>
    <w:rsid w:val="00550398"/>
    <w:rsid w:val="005506FC"/>
    <w:rsid w:val="00550953"/>
    <w:rsid w:val="0055099A"/>
    <w:rsid w:val="005509D3"/>
    <w:rsid w:val="005509EC"/>
    <w:rsid w:val="00550BE9"/>
    <w:rsid w:val="00550E0A"/>
    <w:rsid w:val="00550E8E"/>
    <w:rsid w:val="00551E20"/>
    <w:rsid w:val="0055339E"/>
    <w:rsid w:val="005534C1"/>
    <w:rsid w:val="0055361C"/>
    <w:rsid w:val="0055403E"/>
    <w:rsid w:val="005541C5"/>
    <w:rsid w:val="00554696"/>
    <w:rsid w:val="0055477A"/>
    <w:rsid w:val="005556F9"/>
    <w:rsid w:val="005562A6"/>
    <w:rsid w:val="005564D2"/>
    <w:rsid w:val="00557131"/>
    <w:rsid w:val="00557595"/>
    <w:rsid w:val="005602EF"/>
    <w:rsid w:val="00560359"/>
    <w:rsid w:val="00561554"/>
    <w:rsid w:val="00561590"/>
    <w:rsid w:val="00561CF9"/>
    <w:rsid w:val="00561FD8"/>
    <w:rsid w:val="005629B9"/>
    <w:rsid w:val="00564BDE"/>
    <w:rsid w:val="00564BE8"/>
    <w:rsid w:val="0056663C"/>
    <w:rsid w:val="0056677E"/>
    <w:rsid w:val="00566FF8"/>
    <w:rsid w:val="005719B3"/>
    <w:rsid w:val="00571BAF"/>
    <w:rsid w:val="005722D9"/>
    <w:rsid w:val="0057286C"/>
    <w:rsid w:val="005735C8"/>
    <w:rsid w:val="00573CB8"/>
    <w:rsid w:val="00574173"/>
    <w:rsid w:val="005752D3"/>
    <w:rsid w:val="0057557F"/>
    <w:rsid w:val="00577138"/>
    <w:rsid w:val="005775E5"/>
    <w:rsid w:val="00577CCD"/>
    <w:rsid w:val="00577DC0"/>
    <w:rsid w:val="0058095A"/>
    <w:rsid w:val="00580B3F"/>
    <w:rsid w:val="00580BBF"/>
    <w:rsid w:val="0058177B"/>
    <w:rsid w:val="0058183B"/>
    <w:rsid w:val="00581943"/>
    <w:rsid w:val="005828C3"/>
    <w:rsid w:val="005838CC"/>
    <w:rsid w:val="00584084"/>
    <w:rsid w:val="00584311"/>
    <w:rsid w:val="00585770"/>
    <w:rsid w:val="005857C1"/>
    <w:rsid w:val="00585E30"/>
    <w:rsid w:val="00586A4D"/>
    <w:rsid w:val="00587060"/>
    <w:rsid w:val="00587D0A"/>
    <w:rsid w:val="005904D6"/>
    <w:rsid w:val="00590E32"/>
    <w:rsid w:val="00592B17"/>
    <w:rsid w:val="00592F41"/>
    <w:rsid w:val="0059386F"/>
    <w:rsid w:val="00593A78"/>
    <w:rsid w:val="00593C28"/>
    <w:rsid w:val="00593D57"/>
    <w:rsid w:val="005952A0"/>
    <w:rsid w:val="00595E09"/>
    <w:rsid w:val="00596214"/>
    <w:rsid w:val="005A0B5F"/>
    <w:rsid w:val="005A0F62"/>
    <w:rsid w:val="005A1185"/>
    <w:rsid w:val="005A1930"/>
    <w:rsid w:val="005A2990"/>
    <w:rsid w:val="005A2D30"/>
    <w:rsid w:val="005A3307"/>
    <w:rsid w:val="005A3693"/>
    <w:rsid w:val="005A36C9"/>
    <w:rsid w:val="005A4DDE"/>
    <w:rsid w:val="005A589A"/>
    <w:rsid w:val="005A5E4E"/>
    <w:rsid w:val="005A62F8"/>
    <w:rsid w:val="005A7F2A"/>
    <w:rsid w:val="005B0401"/>
    <w:rsid w:val="005B08B8"/>
    <w:rsid w:val="005B0A1B"/>
    <w:rsid w:val="005B1836"/>
    <w:rsid w:val="005B2851"/>
    <w:rsid w:val="005B4059"/>
    <w:rsid w:val="005B4D6C"/>
    <w:rsid w:val="005C12FE"/>
    <w:rsid w:val="005C1960"/>
    <w:rsid w:val="005C2027"/>
    <w:rsid w:val="005C20C6"/>
    <w:rsid w:val="005C25CC"/>
    <w:rsid w:val="005C2DDC"/>
    <w:rsid w:val="005C3EAD"/>
    <w:rsid w:val="005C4D61"/>
    <w:rsid w:val="005C51D3"/>
    <w:rsid w:val="005C53E4"/>
    <w:rsid w:val="005C6502"/>
    <w:rsid w:val="005C6759"/>
    <w:rsid w:val="005C6CBA"/>
    <w:rsid w:val="005C7787"/>
    <w:rsid w:val="005C7CE9"/>
    <w:rsid w:val="005D068C"/>
    <w:rsid w:val="005D1359"/>
    <w:rsid w:val="005D15DC"/>
    <w:rsid w:val="005D1A0A"/>
    <w:rsid w:val="005D25C2"/>
    <w:rsid w:val="005D2698"/>
    <w:rsid w:val="005D30B2"/>
    <w:rsid w:val="005D3CD2"/>
    <w:rsid w:val="005D4B24"/>
    <w:rsid w:val="005D4E30"/>
    <w:rsid w:val="005D5E55"/>
    <w:rsid w:val="005D645C"/>
    <w:rsid w:val="005D6472"/>
    <w:rsid w:val="005D679D"/>
    <w:rsid w:val="005E055F"/>
    <w:rsid w:val="005E144C"/>
    <w:rsid w:val="005E261F"/>
    <w:rsid w:val="005E2871"/>
    <w:rsid w:val="005E2CC6"/>
    <w:rsid w:val="005E3206"/>
    <w:rsid w:val="005E33F4"/>
    <w:rsid w:val="005E3BD0"/>
    <w:rsid w:val="005E58F3"/>
    <w:rsid w:val="005E5EB4"/>
    <w:rsid w:val="005E65EA"/>
    <w:rsid w:val="005E783B"/>
    <w:rsid w:val="005F03BE"/>
    <w:rsid w:val="005F041B"/>
    <w:rsid w:val="005F0C5B"/>
    <w:rsid w:val="005F1CD1"/>
    <w:rsid w:val="005F21BE"/>
    <w:rsid w:val="005F268A"/>
    <w:rsid w:val="005F2A40"/>
    <w:rsid w:val="005F3269"/>
    <w:rsid w:val="005F3642"/>
    <w:rsid w:val="005F408D"/>
    <w:rsid w:val="005F4FBC"/>
    <w:rsid w:val="005F5712"/>
    <w:rsid w:val="005F7469"/>
    <w:rsid w:val="006006B4"/>
    <w:rsid w:val="00601556"/>
    <w:rsid w:val="006016CA"/>
    <w:rsid w:val="006023B2"/>
    <w:rsid w:val="00603DB4"/>
    <w:rsid w:val="00604275"/>
    <w:rsid w:val="00604EB9"/>
    <w:rsid w:val="006059DD"/>
    <w:rsid w:val="006061D4"/>
    <w:rsid w:val="00606212"/>
    <w:rsid w:val="006069F8"/>
    <w:rsid w:val="00607CB9"/>
    <w:rsid w:val="00607D2F"/>
    <w:rsid w:val="006106B6"/>
    <w:rsid w:val="006110E9"/>
    <w:rsid w:val="006111ED"/>
    <w:rsid w:val="00612115"/>
    <w:rsid w:val="00612A8A"/>
    <w:rsid w:val="0061318A"/>
    <w:rsid w:val="006132D9"/>
    <w:rsid w:val="00613C1D"/>
    <w:rsid w:val="00613CE2"/>
    <w:rsid w:val="00615028"/>
    <w:rsid w:val="00615D43"/>
    <w:rsid w:val="00616B52"/>
    <w:rsid w:val="00616C84"/>
    <w:rsid w:val="00616F91"/>
    <w:rsid w:val="0061725E"/>
    <w:rsid w:val="006209E9"/>
    <w:rsid w:val="00621F40"/>
    <w:rsid w:val="006224DF"/>
    <w:rsid w:val="00622EF5"/>
    <w:rsid w:val="006241FC"/>
    <w:rsid w:val="006243E7"/>
    <w:rsid w:val="00624734"/>
    <w:rsid w:val="006247B3"/>
    <w:rsid w:val="0062494A"/>
    <w:rsid w:val="00625C45"/>
    <w:rsid w:val="00627E29"/>
    <w:rsid w:val="006317B1"/>
    <w:rsid w:val="00631ED1"/>
    <w:rsid w:val="00632041"/>
    <w:rsid w:val="006322E7"/>
    <w:rsid w:val="006328EF"/>
    <w:rsid w:val="00632AB4"/>
    <w:rsid w:val="006335BB"/>
    <w:rsid w:val="00633C30"/>
    <w:rsid w:val="0063469A"/>
    <w:rsid w:val="00635D88"/>
    <w:rsid w:val="006365B6"/>
    <w:rsid w:val="00636A02"/>
    <w:rsid w:val="00636B45"/>
    <w:rsid w:val="00637120"/>
    <w:rsid w:val="0063743F"/>
    <w:rsid w:val="006411C6"/>
    <w:rsid w:val="00642448"/>
    <w:rsid w:val="00642739"/>
    <w:rsid w:val="0064290F"/>
    <w:rsid w:val="00642CD9"/>
    <w:rsid w:val="006434B8"/>
    <w:rsid w:val="0064358A"/>
    <w:rsid w:val="00643BB8"/>
    <w:rsid w:val="00646B72"/>
    <w:rsid w:val="00646E12"/>
    <w:rsid w:val="0064735B"/>
    <w:rsid w:val="00647651"/>
    <w:rsid w:val="00647690"/>
    <w:rsid w:val="00647825"/>
    <w:rsid w:val="00650E1C"/>
    <w:rsid w:val="0065159D"/>
    <w:rsid w:val="00651F0B"/>
    <w:rsid w:val="006524B1"/>
    <w:rsid w:val="006534DA"/>
    <w:rsid w:val="0065591C"/>
    <w:rsid w:val="00655D47"/>
    <w:rsid w:val="0065694F"/>
    <w:rsid w:val="00660035"/>
    <w:rsid w:val="006617A2"/>
    <w:rsid w:val="00661972"/>
    <w:rsid w:val="00662D20"/>
    <w:rsid w:val="00663215"/>
    <w:rsid w:val="006633A5"/>
    <w:rsid w:val="0066513D"/>
    <w:rsid w:val="006652E5"/>
    <w:rsid w:val="00665A6B"/>
    <w:rsid w:val="0066632B"/>
    <w:rsid w:val="0066671C"/>
    <w:rsid w:val="0066720E"/>
    <w:rsid w:val="00667B03"/>
    <w:rsid w:val="00671EC0"/>
    <w:rsid w:val="0067270A"/>
    <w:rsid w:val="00672D5A"/>
    <w:rsid w:val="00672E5D"/>
    <w:rsid w:val="00672EEC"/>
    <w:rsid w:val="00674B0C"/>
    <w:rsid w:val="00675051"/>
    <w:rsid w:val="006753FB"/>
    <w:rsid w:val="00675B48"/>
    <w:rsid w:val="00675D4B"/>
    <w:rsid w:val="00675F9B"/>
    <w:rsid w:val="0067654C"/>
    <w:rsid w:val="00676F15"/>
    <w:rsid w:val="00677729"/>
    <w:rsid w:val="0068024C"/>
    <w:rsid w:val="00680303"/>
    <w:rsid w:val="00680308"/>
    <w:rsid w:val="006811E8"/>
    <w:rsid w:val="006812F0"/>
    <w:rsid w:val="00682502"/>
    <w:rsid w:val="006826C2"/>
    <w:rsid w:val="006834EC"/>
    <w:rsid w:val="00683DCA"/>
    <w:rsid w:val="00684741"/>
    <w:rsid w:val="00684CBB"/>
    <w:rsid w:val="00685C9D"/>
    <w:rsid w:val="006860AC"/>
    <w:rsid w:val="006861AA"/>
    <w:rsid w:val="00686598"/>
    <w:rsid w:val="00686B41"/>
    <w:rsid w:val="00686EDC"/>
    <w:rsid w:val="00687B3C"/>
    <w:rsid w:val="00687B8D"/>
    <w:rsid w:val="00692772"/>
    <w:rsid w:val="00692FA4"/>
    <w:rsid w:val="0069301C"/>
    <w:rsid w:val="0069313A"/>
    <w:rsid w:val="006941BC"/>
    <w:rsid w:val="0069526D"/>
    <w:rsid w:val="0069599F"/>
    <w:rsid w:val="00696068"/>
    <w:rsid w:val="0069653A"/>
    <w:rsid w:val="00696D5B"/>
    <w:rsid w:val="00696E61"/>
    <w:rsid w:val="0069782E"/>
    <w:rsid w:val="00697BA4"/>
    <w:rsid w:val="00697D0A"/>
    <w:rsid w:val="00697E5C"/>
    <w:rsid w:val="006A05A6"/>
    <w:rsid w:val="006A06B5"/>
    <w:rsid w:val="006A06C1"/>
    <w:rsid w:val="006A0C21"/>
    <w:rsid w:val="006A0DAE"/>
    <w:rsid w:val="006A151B"/>
    <w:rsid w:val="006A2D77"/>
    <w:rsid w:val="006A4F8F"/>
    <w:rsid w:val="006A5E8F"/>
    <w:rsid w:val="006A633B"/>
    <w:rsid w:val="006A652A"/>
    <w:rsid w:val="006A723B"/>
    <w:rsid w:val="006A72D2"/>
    <w:rsid w:val="006A7B50"/>
    <w:rsid w:val="006A7F35"/>
    <w:rsid w:val="006B1D15"/>
    <w:rsid w:val="006B36FA"/>
    <w:rsid w:val="006B3BC9"/>
    <w:rsid w:val="006B3C69"/>
    <w:rsid w:val="006B42B0"/>
    <w:rsid w:val="006B53B3"/>
    <w:rsid w:val="006B596D"/>
    <w:rsid w:val="006B61C6"/>
    <w:rsid w:val="006B721B"/>
    <w:rsid w:val="006B73F9"/>
    <w:rsid w:val="006B76BB"/>
    <w:rsid w:val="006C0669"/>
    <w:rsid w:val="006C1F29"/>
    <w:rsid w:val="006C228C"/>
    <w:rsid w:val="006C39A8"/>
    <w:rsid w:val="006C3DF8"/>
    <w:rsid w:val="006C435F"/>
    <w:rsid w:val="006C4E90"/>
    <w:rsid w:val="006C596D"/>
    <w:rsid w:val="006C66E2"/>
    <w:rsid w:val="006C6975"/>
    <w:rsid w:val="006D14A6"/>
    <w:rsid w:val="006D2261"/>
    <w:rsid w:val="006D297B"/>
    <w:rsid w:val="006D34B1"/>
    <w:rsid w:val="006D3A6B"/>
    <w:rsid w:val="006D4174"/>
    <w:rsid w:val="006D5F31"/>
    <w:rsid w:val="006D62E5"/>
    <w:rsid w:val="006D6A52"/>
    <w:rsid w:val="006D6CFC"/>
    <w:rsid w:val="006D6E6F"/>
    <w:rsid w:val="006D7CB0"/>
    <w:rsid w:val="006E0BA4"/>
    <w:rsid w:val="006E1201"/>
    <w:rsid w:val="006E1D7A"/>
    <w:rsid w:val="006E3A84"/>
    <w:rsid w:val="006E3DB9"/>
    <w:rsid w:val="006E4637"/>
    <w:rsid w:val="006E53C9"/>
    <w:rsid w:val="006E664C"/>
    <w:rsid w:val="006E67E2"/>
    <w:rsid w:val="006E6EAC"/>
    <w:rsid w:val="006E7261"/>
    <w:rsid w:val="006E7471"/>
    <w:rsid w:val="006E7574"/>
    <w:rsid w:val="006E7777"/>
    <w:rsid w:val="006E7D60"/>
    <w:rsid w:val="006F0B6B"/>
    <w:rsid w:val="006F17B8"/>
    <w:rsid w:val="006F182C"/>
    <w:rsid w:val="006F18FE"/>
    <w:rsid w:val="006F1DB0"/>
    <w:rsid w:val="006F1F26"/>
    <w:rsid w:val="006F23B9"/>
    <w:rsid w:val="006F299F"/>
    <w:rsid w:val="006F3C41"/>
    <w:rsid w:val="006F3EA0"/>
    <w:rsid w:val="006F51C4"/>
    <w:rsid w:val="006F6487"/>
    <w:rsid w:val="006F6D15"/>
    <w:rsid w:val="006F765A"/>
    <w:rsid w:val="006F7E9C"/>
    <w:rsid w:val="007003D4"/>
    <w:rsid w:val="0070042E"/>
    <w:rsid w:val="00701411"/>
    <w:rsid w:val="007016F0"/>
    <w:rsid w:val="00701CE1"/>
    <w:rsid w:val="00701FE7"/>
    <w:rsid w:val="00704278"/>
    <w:rsid w:val="00704D17"/>
    <w:rsid w:val="00705204"/>
    <w:rsid w:val="0070565A"/>
    <w:rsid w:val="0070755D"/>
    <w:rsid w:val="007076C0"/>
    <w:rsid w:val="007077E8"/>
    <w:rsid w:val="00707FBB"/>
    <w:rsid w:val="00711F26"/>
    <w:rsid w:val="00712715"/>
    <w:rsid w:val="00715014"/>
    <w:rsid w:val="007169BC"/>
    <w:rsid w:val="00716ED7"/>
    <w:rsid w:val="0072019F"/>
    <w:rsid w:val="0072040C"/>
    <w:rsid w:val="00721925"/>
    <w:rsid w:val="007227FB"/>
    <w:rsid w:val="00723C4B"/>
    <w:rsid w:val="007248B9"/>
    <w:rsid w:val="00725223"/>
    <w:rsid w:val="0072661E"/>
    <w:rsid w:val="00726667"/>
    <w:rsid w:val="0072683A"/>
    <w:rsid w:val="007278CB"/>
    <w:rsid w:val="00727D92"/>
    <w:rsid w:val="00730145"/>
    <w:rsid w:val="00730EFB"/>
    <w:rsid w:val="007312B7"/>
    <w:rsid w:val="0073180B"/>
    <w:rsid w:val="00732391"/>
    <w:rsid w:val="007329B4"/>
    <w:rsid w:val="007330FA"/>
    <w:rsid w:val="007340B1"/>
    <w:rsid w:val="0073565D"/>
    <w:rsid w:val="00736E45"/>
    <w:rsid w:val="00737690"/>
    <w:rsid w:val="007401E8"/>
    <w:rsid w:val="00740567"/>
    <w:rsid w:val="007431AD"/>
    <w:rsid w:val="007436B4"/>
    <w:rsid w:val="0074375D"/>
    <w:rsid w:val="00743A9C"/>
    <w:rsid w:val="00743AFA"/>
    <w:rsid w:val="00743E90"/>
    <w:rsid w:val="00744032"/>
    <w:rsid w:val="00744495"/>
    <w:rsid w:val="00744C64"/>
    <w:rsid w:val="007458A5"/>
    <w:rsid w:val="00745CD7"/>
    <w:rsid w:val="00746DC1"/>
    <w:rsid w:val="0074725B"/>
    <w:rsid w:val="0075100C"/>
    <w:rsid w:val="00751D85"/>
    <w:rsid w:val="00751F34"/>
    <w:rsid w:val="0075284B"/>
    <w:rsid w:val="00752A3B"/>
    <w:rsid w:val="0075311C"/>
    <w:rsid w:val="007533D9"/>
    <w:rsid w:val="007534A1"/>
    <w:rsid w:val="0075385D"/>
    <w:rsid w:val="00753A7F"/>
    <w:rsid w:val="007542A3"/>
    <w:rsid w:val="00757222"/>
    <w:rsid w:val="0075735D"/>
    <w:rsid w:val="007607AD"/>
    <w:rsid w:val="00760D90"/>
    <w:rsid w:val="0076264D"/>
    <w:rsid w:val="00762C2E"/>
    <w:rsid w:val="007630AB"/>
    <w:rsid w:val="0076494B"/>
    <w:rsid w:val="00764CDC"/>
    <w:rsid w:val="007651E2"/>
    <w:rsid w:val="00765667"/>
    <w:rsid w:val="00765EC4"/>
    <w:rsid w:val="007679FD"/>
    <w:rsid w:val="00770C47"/>
    <w:rsid w:val="00771451"/>
    <w:rsid w:val="00771BBD"/>
    <w:rsid w:val="00772704"/>
    <w:rsid w:val="00773AD1"/>
    <w:rsid w:val="007743CA"/>
    <w:rsid w:val="00774864"/>
    <w:rsid w:val="00775D62"/>
    <w:rsid w:val="00777194"/>
    <w:rsid w:val="007779B3"/>
    <w:rsid w:val="007779D5"/>
    <w:rsid w:val="00777E63"/>
    <w:rsid w:val="00780319"/>
    <w:rsid w:val="00780EFC"/>
    <w:rsid w:val="00780F98"/>
    <w:rsid w:val="007812C1"/>
    <w:rsid w:val="0078148F"/>
    <w:rsid w:val="00782DD1"/>
    <w:rsid w:val="00783827"/>
    <w:rsid w:val="007839CE"/>
    <w:rsid w:val="00783E94"/>
    <w:rsid w:val="00784E59"/>
    <w:rsid w:val="00786149"/>
    <w:rsid w:val="00786F9E"/>
    <w:rsid w:val="00790A50"/>
    <w:rsid w:val="0079191C"/>
    <w:rsid w:val="00791EBF"/>
    <w:rsid w:val="00792430"/>
    <w:rsid w:val="00793B26"/>
    <w:rsid w:val="007944A6"/>
    <w:rsid w:val="00794920"/>
    <w:rsid w:val="00794DBB"/>
    <w:rsid w:val="0079538F"/>
    <w:rsid w:val="00795B60"/>
    <w:rsid w:val="00796AEB"/>
    <w:rsid w:val="007976E3"/>
    <w:rsid w:val="00797FD5"/>
    <w:rsid w:val="007A021C"/>
    <w:rsid w:val="007A0661"/>
    <w:rsid w:val="007A0A22"/>
    <w:rsid w:val="007A1AD1"/>
    <w:rsid w:val="007A1AEC"/>
    <w:rsid w:val="007A1EB8"/>
    <w:rsid w:val="007A247B"/>
    <w:rsid w:val="007A4EF8"/>
    <w:rsid w:val="007A4F98"/>
    <w:rsid w:val="007A5242"/>
    <w:rsid w:val="007A6D38"/>
    <w:rsid w:val="007A71FC"/>
    <w:rsid w:val="007B0218"/>
    <w:rsid w:val="007B09B0"/>
    <w:rsid w:val="007B21D3"/>
    <w:rsid w:val="007B2C18"/>
    <w:rsid w:val="007B2ECA"/>
    <w:rsid w:val="007B361F"/>
    <w:rsid w:val="007B5DC9"/>
    <w:rsid w:val="007B613B"/>
    <w:rsid w:val="007B63E0"/>
    <w:rsid w:val="007B6401"/>
    <w:rsid w:val="007B6771"/>
    <w:rsid w:val="007B6A46"/>
    <w:rsid w:val="007B6C4C"/>
    <w:rsid w:val="007B6DB6"/>
    <w:rsid w:val="007C0510"/>
    <w:rsid w:val="007C0FA8"/>
    <w:rsid w:val="007C1BEB"/>
    <w:rsid w:val="007C2BD4"/>
    <w:rsid w:val="007C2C5A"/>
    <w:rsid w:val="007C4097"/>
    <w:rsid w:val="007C50C6"/>
    <w:rsid w:val="007C568D"/>
    <w:rsid w:val="007C62FE"/>
    <w:rsid w:val="007C6377"/>
    <w:rsid w:val="007C6581"/>
    <w:rsid w:val="007C6A2C"/>
    <w:rsid w:val="007C7724"/>
    <w:rsid w:val="007C7950"/>
    <w:rsid w:val="007D0FC0"/>
    <w:rsid w:val="007D108A"/>
    <w:rsid w:val="007D12D9"/>
    <w:rsid w:val="007D2838"/>
    <w:rsid w:val="007D37C9"/>
    <w:rsid w:val="007D47A4"/>
    <w:rsid w:val="007D6121"/>
    <w:rsid w:val="007D64AE"/>
    <w:rsid w:val="007D6D6E"/>
    <w:rsid w:val="007D73FD"/>
    <w:rsid w:val="007D753D"/>
    <w:rsid w:val="007E028A"/>
    <w:rsid w:val="007E106E"/>
    <w:rsid w:val="007E1225"/>
    <w:rsid w:val="007E2F71"/>
    <w:rsid w:val="007E3263"/>
    <w:rsid w:val="007E35D8"/>
    <w:rsid w:val="007E49DA"/>
    <w:rsid w:val="007E5B14"/>
    <w:rsid w:val="007E71DE"/>
    <w:rsid w:val="007F1987"/>
    <w:rsid w:val="007F30C3"/>
    <w:rsid w:val="007F30CA"/>
    <w:rsid w:val="007F3A0D"/>
    <w:rsid w:val="007F4EF7"/>
    <w:rsid w:val="007F51B8"/>
    <w:rsid w:val="007F5C8D"/>
    <w:rsid w:val="007F6630"/>
    <w:rsid w:val="007F7B5F"/>
    <w:rsid w:val="007F7CDF"/>
    <w:rsid w:val="00801195"/>
    <w:rsid w:val="00801862"/>
    <w:rsid w:val="00802219"/>
    <w:rsid w:val="00802E22"/>
    <w:rsid w:val="008032EA"/>
    <w:rsid w:val="00803703"/>
    <w:rsid w:val="00804467"/>
    <w:rsid w:val="00804610"/>
    <w:rsid w:val="0080476C"/>
    <w:rsid w:val="008050C7"/>
    <w:rsid w:val="00805C94"/>
    <w:rsid w:val="008060D6"/>
    <w:rsid w:val="00806302"/>
    <w:rsid w:val="00806AFC"/>
    <w:rsid w:val="0081085D"/>
    <w:rsid w:val="0081244D"/>
    <w:rsid w:val="00812531"/>
    <w:rsid w:val="00812D5B"/>
    <w:rsid w:val="00813298"/>
    <w:rsid w:val="00813784"/>
    <w:rsid w:val="00813DE4"/>
    <w:rsid w:val="00814107"/>
    <w:rsid w:val="008148B1"/>
    <w:rsid w:val="00814C6F"/>
    <w:rsid w:val="00815F70"/>
    <w:rsid w:val="00816AC5"/>
    <w:rsid w:val="0081730A"/>
    <w:rsid w:val="00817E1E"/>
    <w:rsid w:val="00820073"/>
    <w:rsid w:val="00820156"/>
    <w:rsid w:val="0082041E"/>
    <w:rsid w:val="0082066F"/>
    <w:rsid w:val="008206B5"/>
    <w:rsid w:val="00820B89"/>
    <w:rsid w:val="008210B8"/>
    <w:rsid w:val="00821820"/>
    <w:rsid w:val="00821C66"/>
    <w:rsid w:val="00822EE8"/>
    <w:rsid w:val="00822FC4"/>
    <w:rsid w:val="00824CF6"/>
    <w:rsid w:val="00825E94"/>
    <w:rsid w:val="008269AE"/>
    <w:rsid w:val="00826AD0"/>
    <w:rsid w:val="00827ABC"/>
    <w:rsid w:val="00827B03"/>
    <w:rsid w:val="00827C54"/>
    <w:rsid w:val="008310B0"/>
    <w:rsid w:val="00831E7E"/>
    <w:rsid w:val="008324C4"/>
    <w:rsid w:val="0083288E"/>
    <w:rsid w:val="00832C34"/>
    <w:rsid w:val="00832F48"/>
    <w:rsid w:val="00833839"/>
    <w:rsid w:val="008339BD"/>
    <w:rsid w:val="00833A39"/>
    <w:rsid w:val="00833FCC"/>
    <w:rsid w:val="0083499D"/>
    <w:rsid w:val="00834F17"/>
    <w:rsid w:val="00835C8F"/>
    <w:rsid w:val="00836B47"/>
    <w:rsid w:val="00836C3D"/>
    <w:rsid w:val="00836D88"/>
    <w:rsid w:val="0083796F"/>
    <w:rsid w:val="00840ABE"/>
    <w:rsid w:val="008412FA"/>
    <w:rsid w:val="00842A5A"/>
    <w:rsid w:val="00843EB1"/>
    <w:rsid w:val="00843F58"/>
    <w:rsid w:val="00844075"/>
    <w:rsid w:val="008442A2"/>
    <w:rsid w:val="008443C7"/>
    <w:rsid w:val="00845A53"/>
    <w:rsid w:val="00845D7F"/>
    <w:rsid w:val="00846342"/>
    <w:rsid w:val="00846703"/>
    <w:rsid w:val="0084715B"/>
    <w:rsid w:val="00847DF5"/>
    <w:rsid w:val="00847F07"/>
    <w:rsid w:val="008501C5"/>
    <w:rsid w:val="00851457"/>
    <w:rsid w:val="00852201"/>
    <w:rsid w:val="00852A70"/>
    <w:rsid w:val="008533E1"/>
    <w:rsid w:val="00853F04"/>
    <w:rsid w:val="00854750"/>
    <w:rsid w:val="00855094"/>
    <w:rsid w:val="008563D3"/>
    <w:rsid w:val="00856A8F"/>
    <w:rsid w:val="00857674"/>
    <w:rsid w:val="0086026B"/>
    <w:rsid w:val="008605B7"/>
    <w:rsid w:val="00860814"/>
    <w:rsid w:val="008613DA"/>
    <w:rsid w:val="008624E9"/>
    <w:rsid w:val="00863886"/>
    <w:rsid w:val="00864950"/>
    <w:rsid w:val="00864C89"/>
    <w:rsid w:val="00865B75"/>
    <w:rsid w:val="00865BBF"/>
    <w:rsid w:val="0086604E"/>
    <w:rsid w:val="00867900"/>
    <w:rsid w:val="008716D4"/>
    <w:rsid w:val="00871A72"/>
    <w:rsid w:val="0087278B"/>
    <w:rsid w:val="00874F49"/>
    <w:rsid w:val="00876EAF"/>
    <w:rsid w:val="00877665"/>
    <w:rsid w:val="00877C73"/>
    <w:rsid w:val="0088112F"/>
    <w:rsid w:val="00881855"/>
    <w:rsid w:val="00881DBE"/>
    <w:rsid w:val="00881EAD"/>
    <w:rsid w:val="00884774"/>
    <w:rsid w:val="008848D0"/>
    <w:rsid w:val="00885706"/>
    <w:rsid w:val="0088595C"/>
    <w:rsid w:val="00885D67"/>
    <w:rsid w:val="0088703D"/>
    <w:rsid w:val="0088755C"/>
    <w:rsid w:val="0088786A"/>
    <w:rsid w:val="008878E3"/>
    <w:rsid w:val="008909C4"/>
    <w:rsid w:val="0089155C"/>
    <w:rsid w:val="00891943"/>
    <w:rsid w:val="00891D9D"/>
    <w:rsid w:val="008926E2"/>
    <w:rsid w:val="00892781"/>
    <w:rsid w:val="008929BB"/>
    <w:rsid w:val="00892D78"/>
    <w:rsid w:val="0089458D"/>
    <w:rsid w:val="0089473C"/>
    <w:rsid w:val="0089499F"/>
    <w:rsid w:val="0089563D"/>
    <w:rsid w:val="00896880"/>
    <w:rsid w:val="00897A53"/>
    <w:rsid w:val="00897E40"/>
    <w:rsid w:val="00897F2A"/>
    <w:rsid w:val="008A0669"/>
    <w:rsid w:val="008A0CCB"/>
    <w:rsid w:val="008A0E7C"/>
    <w:rsid w:val="008A1774"/>
    <w:rsid w:val="008A2D86"/>
    <w:rsid w:val="008A36D8"/>
    <w:rsid w:val="008A4479"/>
    <w:rsid w:val="008A4642"/>
    <w:rsid w:val="008A6530"/>
    <w:rsid w:val="008A6A33"/>
    <w:rsid w:val="008A7030"/>
    <w:rsid w:val="008A7314"/>
    <w:rsid w:val="008A7D74"/>
    <w:rsid w:val="008B1DCB"/>
    <w:rsid w:val="008B31C2"/>
    <w:rsid w:val="008B3617"/>
    <w:rsid w:val="008B5C36"/>
    <w:rsid w:val="008B5CF5"/>
    <w:rsid w:val="008B66A8"/>
    <w:rsid w:val="008B671A"/>
    <w:rsid w:val="008B6733"/>
    <w:rsid w:val="008B79E6"/>
    <w:rsid w:val="008C0E7B"/>
    <w:rsid w:val="008C0F47"/>
    <w:rsid w:val="008C1D31"/>
    <w:rsid w:val="008C2A56"/>
    <w:rsid w:val="008C310E"/>
    <w:rsid w:val="008C5B75"/>
    <w:rsid w:val="008C621F"/>
    <w:rsid w:val="008C6C20"/>
    <w:rsid w:val="008C712B"/>
    <w:rsid w:val="008C7548"/>
    <w:rsid w:val="008D143A"/>
    <w:rsid w:val="008D1571"/>
    <w:rsid w:val="008D1992"/>
    <w:rsid w:val="008D1F14"/>
    <w:rsid w:val="008D2025"/>
    <w:rsid w:val="008D29BB"/>
    <w:rsid w:val="008D2FF2"/>
    <w:rsid w:val="008D3584"/>
    <w:rsid w:val="008D4CC3"/>
    <w:rsid w:val="008D603A"/>
    <w:rsid w:val="008D6FCF"/>
    <w:rsid w:val="008D77B1"/>
    <w:rsid w:val="008E1E5F"/>
    <w:rsid w:val="008E2A6E"/>
    <w:rsid w:val="008E2BC4"/>
    <w:rsid w:val="008E3ADA"/>
    <w:rsid w:val="008E4602"/>
    <w:rsid w:val="008E4834"/>
    <w:rsid w:val="008E4BF4"/>
    <w:rsid w:val="008E603F"/>
    <w:rsid w:val="008E6B87"/>
    <w:rsid w:val="008E6C34"/>
    <w:rsid w:val="008E7D64"/>
    <w:rsid w:val="008F270E"/>
    <w:rsid w:val="008F2A9C"/>
    <w:rsid w:val="008F3F95"/>
    <w:rsid w:val="008F4827"/>
    <w:rsid w:val="008F489A"/>
    <w:rsid w:val="008F5207"/>
    <w:rsid w:val="008F6151"/>
    <w:rsid w:val="008F66D2"/>
    <w:rsid w:val="008F6837"/>
    <w:rsid w:val="008F714E"/>
    <w:rsid w:val="008F7325"/>
    <w:rsid w:val="008F7A1C"/>
    <w:rsid w:val="008F7B43"/>
    <w:rsid w:val="008F7F02"/>
    <w:rsid w:val="009004F2"/>
    <w:rsid w:val="00900DF6"/>
    <w:rsid w:val="0090114C"/>
    <w:rsid w:val="009013BD"/>
    <w:rsid w:val="009017A1"/>
    <w:rsid w:val="009017C5"/>
    <w:rsid w:val="009022E2"/>
    <w:rsid w:val="009025CE"/>
    <w:rsid w:val="00903E16"/>
    <w:rsid w:val="009043BA"/>
    <w:rsid w:val="00905913"/>
    <w:rsid w:val="00905B53"/>
    <w:rsid w:val="00905CAE"/>
    <w:rsid w:val="00905CCA"/>
    <w:rsid w:val="00910421"/>
    <w:rsid w:val="0091063C"/>
    <w:rsid w:val="00910DAE"/>
    <w:rsid w:val="009128D3"/>
    <w:rsid w:val="00913B9A"/>
    <w:rsid w:val="00914373"/>
    <w:rsid w:val="00914798"/>
    <w:rsid w:val="009170FB"/>
    <w:rsid w:val="00917A94"/>
    <w:rsid w:val="00920116"/>
    <w:rsid w:val="009201A3"/>
    <w:rsid w:val="00921C61"/>
    <w:rsid w:val="009221EB"/>
    <w:rsid w:val="00924223"/>
    <w:rsid w:val="009249C1"/>
    <w:rsid w:val="00925623"/>
    <w:rsid w:val="009261C2"/>
    <w:rsid w:val="00927ACC"/>
    <w:rsid w:val="00930118"/>
    <w:rsid w:val="0093046C"/>
    <w:rsid w:val="00930499"/>
    <w:rsid w:val="00930B26"/>
    <w:rsid w:val="009315DA"/>
    <w:rsid w:val="00932753"/>
    <w:rsid w:val="00932DDB"/>
    <w:rsid w:val="00932EDC"/>
    <w:rsid w:val="009330EB"/>
    <w:rsid w:val="009337E6"/>
    <w:rsid w:val="00934772"/>
    <w:rsid w:val="00934B2D"/>
    <w:rsid w:val="0093568E"/>
    <w:rsid w:val="009356D5"/>
    <w:rsid w:val="00937434"/>
    <w:rsid w:val="00940116"/>
    <w:rsid w:val="00940AB5"/>
    <w:rsid w:val="00940EFE"/>
    <w:rsid w:val="00941AF2"/>
    <w:rsid w:val="00941B4F"/>
    <w:rsid w:val="00943535"/>
    <w:rsid w:val="0094385F"/>
    <w:rsid w:val="009438A4"/>
    <w:rsid w:val="00944091"/>
    <w:rsid w:val="0094458C"/>
    <w:rsid w:val="00945846"/>
    <w:rsid w:val="00945E59"/>
    <w:rsid w:val="0094600F"/>
    <w:rsid w:val="0094601A"/>
    <w:rsid w:val="0094614C"/>
    <w:rsid w:val="00946B9F"/>
    <w:rsid w:val="009472FF"/>
    <w:rsid w:val="00947792"/>
    <w:rsid w:val="00950BCA"/>
    <w:rsid w:val="009518B4"/>
    <w:rsid w:val="00951F8A"/>
    <w:rsid w:val="009520DA"/>
    <w:rsid w:val="0095323E"/>
    <w:rsid w:val="00953437"/>
    <w:rsid w:val="009534B8"/>
    <w:rsid w:val="009534F3"/>
    <w:rsid w:val="009542D6"/>
    <w:rsid w:val="0095585F"/>
    <w:rsid w:val="00957E7C"/>
    <w:rsid w:val="0096098E"/>
    <w:rsid w:val="009613FE"/>
    <w:rsid w:val="00961740"/>
    <w:rsid w:val="009618E6"/>
    <w:rsid w:val="0096259B"/>
    <w:rsid w:val="00962E86"/>
    <w:rsid w:val="0096657A"/>
    <w:rsid w:val="009666E7"/>
    <w:rsid w:val="00966AE9"/>
    <w:rsid w:val="00967362"/>
    <w:rsid w:val="00973280"/>
    <w:rsid w:val="009758EF"/>
    <w:rsid w:val="00977015"/>
    <w:rsid w:val="009779D3"/>
    <w:rsid w:val="00977E81"/>
    <w:rsid w:val="009809BB"/>
    <w:rsid w:val="00980D7E"/>
    <w:rsid w:val="00980FB0"/>
    <w:rsid w:val="00981FFB"/>
    <w:rsid w:val="00983550"/>
    <w:rsid w:val="009836AA"/>
    <w:rsid w:val="00984ED9"/>
    <w:rsid w:val="009859D5"/>
    <w:rsid w:val="009877A7"/>
    <w:rsid w:val="00990505"/>
    <w:rsid w:val="009921E8"/>
    <w:rsid w:val="009935ED"/>
    <w:rsid w:val="009943E6"/>
    <w:rsid w:val="00995E34"/>
    <w:rsid w:val="0099644E"/>
    <w:rsid w:val="00996DC6"/>
    <w:rsid w:val="00997A30"/>
    <w:rsid w:val="00997F10"/>
    <w:rsid w:val="009A046B"/>
    <w:rsid w:val="009A05A0"/>
    <w:rsid w:val="009A062E"/>
    <w:rsid w:val="009A1251"/>
    <w:rsid w:val="009A1D14"/>
    <w:rsid w:val="009A1F6A"/>
    <w:rsid w:val="009A20F7"/>
    <w:rsid w:val="009A36FD"/>
    <w:rsid w:val="009A4D9C"/>
    <w:rsid w:val="009A527A"/>
    <w:rsid w:val="009A545C"/>
    <w:rsid w:val="009A6422"/>
    <w:rsid w:val="009A7365"/>
    <w:rsid w:val="009B0414"/>
    <w:rsid w:val="009B0550"/>
    <w:rsid w:val="009B056D"/>
    <w:rsid w:val="009B11BE"/>
    <w:rsid w:val="009B1235"/>
    <w:rsid w:val="009B149A"/>
    <w:rsid w:val="009B1E53"/>
    <w:rsid w:val="009B1ED4"/>
    <w:rsid w:val="009B1F3B"/>
    <w:rsid w:val="009B235D"/>
    <w:rsid w:val="009B23BE"/>
    <w:rsid w:val="009B31DF"/>
    <w:rsid w:val="009B4544"/>
    <w:rsid w:val="009B4819"/>
    <w:rsid w:val="009B5178"/>
    <w:rsid w:val="009B5398"/>
    <w:rsid w:val="009B573F"/>
    <w:rsid w:val="009B594E"/>
    <w:rsid w:val="009B5FA0"/>
    <w:rsid w:val="009B6293"/>
    <w:rsid w:val="009B77CD"/>
    <w:rsid w:val="009B7824"/>
    <w:rsid w:val="009B7FF5"/>
    <w:rsid w:val="009C0BA0"/>
    <w:rsid w:val="009C1F64"/>
    <w:rsid w:val="009C3B7F"/>
    <w:rsid w:val="009C3BCE"/>
    <w:rsid w:val="009C53E5"/>
    <w:rsid w:val="009C5A5B"/>
    <w:rsid w:val="009C5D4F"/>
    <w:rsid w:val="009C6199"/>
    <w:rsid w:val="009C62A8"/>
    <w:rsid w:val="009C774D"/>
    <w:rsid w:val="009C7D58"/>
    <w:rsid w:val="009D023A"/>
    <w:rsid w:val="009D0691"/>
    <w:rsid w:val="009D0B51"/>
    <w:rsid w:val="009D0D0A"/>
    <w:rsid w:val="009D180A"/>
    <w:rsid w:val="009D2AD2"/>
    <w:rsid w:val="009D413B"/>
    <w:rsid w:val="009D4F03"/>
    <w:rsid w:val="009E17B5"/>
    <w:rsid w:val="009E1C9F"/>
    <w:rsid w:val="009E1DDC"/>
    <w:rsid w:val="009E22AA"/>
    <w:rsid w:val="009E2691"/>
    <w:rsid w:val="009E2937"/>
    <w:rsid w:val="009E2A0A"/>
    <w:rsid w:val="009E595F"/>
    <w:rsid w:val="009E5C7D"/>
    <w:rsid w:val="009E605E"/>
    <w:rsid w:val="009E65D9"/>
    <w:rsid w:val="009E6666"/>
    <w:rsid w:val="009E7853"/>
    <w:rsid w:val="009E7A87"/>
    <w:rsid w:val="009F0A3C"/>
    <w:rsid w:val="009F0A7F"/>
    <w:rsid w:val="009F1E61"/>
    <w:rsid w:val="009F22B8"/>
    <w:rsid w:val="009F34D6"/>
    <w:rsid w:val="009F36A7"/>
    <w:rsid w:val="009F3DC0"/>
    <w:rsid w:val="009F588B"/>
    <w:rsid w:val="009F5938"/>
    <w:rsid w:val="009F5EEE"/>
    <w:rsid w:val="009F63DD"/>
    <w:rsid w:val="009F663C"/>
    <w:rsid w:val="009F69A7"/>
    <w:rsid w:val="00A0043D"/>
    <w:rsid w:val="00A01478"/>
    <w:rsid w:val="00A01921"/>
    <w:rsid w:val="00A01D93"/>
    <w:rsid w:val="00A02BE0"/>
    <w:rsid w:val="00A0389B"/>
    <w:rsid w:val="00A03B0B"/>
    <w:rsid w:val="00A03D49"/>
    <w:rsid w:val="00A03F85"/>
    <w:rsid w:val="00A055A6"/>
    <w:rsid w:val="00A058DA"/>
    <w:rsid w:val="00A0660E"/>
    <w:rsid w:val="00A07324"/>
    <w:rsid w:val="00A079AB"/>
    <w:rsid w:val="00A10284"/>
    <w:rsid w:val="00A10649"/>
    <w:rsid w:val="00A110CB"/>
    <w:rsid w:val="00A119AF"/>
    <w:rsid w:val="00A11EA3"/>
    <w:rsid w:val="00A12BDC"/>
    <w:rsid w:val="00A131E2"/>
    <w:rsid w:val="00A13F35"/>
    <w:rsid w:val="00A14596"/>
    <w:rsid w:val="00A14DA8"/>
    <w:rsid w:val="00A155B0"/>
    <w:rsid w:val="00A161CC"/>
    <w:rsid w:val="00A1681D"/>
    <w:rsid w:val="00A1740A"/>
    <w:rsid w:val="00A17913"/>
    <w:rsid w:val="00A179AB"/>
    <w:rsid w:val="00A2034F"/>
    <w:rsid w:val="00A2282C"/>
    <w:rsid w:val="00A229E5"/>
    <w:rsid w:val="00A22C53"/>
    <w:rsid w:val="00A256CF"/>
    <w:rsid w:val="00A2617B"/>
    <w:rsid w:val="00A26600"/>
    <w:rsid w:val="00A26E47"/>
    <w:rsid w:val="00A27CA9"/>
    <w:rsid w:val="00A27DF5"/>
    <w:rsid w:val="00A27DFA"/>
    <w:rsid w:val="00A30013"/>
    <w:rsid w:val="00A302A4"/>
    <w:rsid w:val="00A30C34"/>
    <w:rsid w:val="00A30EB4"/>
    <w:rsid w:val="00A31056"/>
    <w:rsid w:val="00A316CF"/>
    <w:rsid w:val="00A31E6F"/>
    <w:rsid w:val="00A32E00"/>
    <w:rsid w:val="00A332E7"/>
    <w:rsid w:val="00A3388B"/>
    <w:rsid w:val="00A34044"/>
    <w:rsid w:val="00A34DD3"/>
    <w:rsid w:val="00A34E7D"/>
    <w:rsid w:val="00A34EA8"/>
    <w:rsid w:val="00A367B3"/>
    <w:rsid w:val="00A3751F"/>
    <w:rsid w:val="00A4000B"/>
    <w:rsid w:val="00A4027D"/>
    <w:rsid w:val="00A40339"/>
    <w:rsid w:val="00A4038A"/>
    <w:rsid w:val="00A40772"/>
    <w:rsid w:val="00A42409"/>
    <w:rsid w:val="00A424C8"/>
    <w:rsid w:val="00A424FC"/>
    <w:rsid w:val="00A42852"/>
    <w:rsid w:val="00A44691"/>
    <w:rsid w:val="00A44A9A"/>
    <w:rsid w:val="00A4659D"/>
    <w:rsid w:val="00A47120"/>
    <w:rsid w:val="00A47281"/>
    <w:rsid w:val="00A47461"/>
    <w:rsid w:val="00A50FD9"/>
    <w:rsid w:val="00A510D7"/>
    <w:rsid w:val="00A51954"/>
    <w:rsid w:val="00A51AD4"/>
    <w:rsid w:val="00A524BE"/>
    <w:rsid w:val="00A544C9"/>
    <w:rsid w:val="00A544CC"/>
    <w:rsid w:val="00A54F22"/>
    <w:rsid w:val="00A54FF5"/>
    <w:rsid w:val="00A558E9"/>
    <w:rsid w:val="00A55950"/>
    <w:rsid w:val="00A55AB5"/>
    <w:rsid w:val="00A55F8E"/>
    <w:rsid w:val="00A5647A"/>
    <w:rsid w:val="00A56ED4"/>
    <w:rsid w:val="00A57CCF"/>
    <w:rsid w:val="00A60BA9"/>
    <w:rsid w:val="00A60DFC"/>
    <w:rsid w:val="00A6125C"/>
    <w:rsid w:val="00A61578"/>
    <w:rsid w:val="00A61691"/>
    <w:rsid w:val="00A61B15"/>
    <w:rsid w:val="00A61BB3"/>
    <w:rsid w:val="00A62B14"/>
    <w:rsid w:val="00A63DD8"/>
    <w:rsid w:val="00A653CD"/>
    <w:rsid w:val="00A66A9D"/>
    <w:rsid w:val="00A66B0C"/>
    <w:rsid w:val="00A71021"/>
    <w:rsid w:val="00A7140C"/>
    <w:rsid w:val="00A718D1"/>
    <w:rsid w:val="00A7337E"/>
    <w:rsid w:val="00A733E2"/>
    <w:rsid w:val="00A74A1A"/>
    <w:rsid w:val="00A74F79"/>
    <w:rsid w:val="00A7550E"/>
    <w:rsid w:val="00A762D9"/>
    <w:rsid w:val="00A77871"/>
    <w:rsid w:val="00A778B5"/>
    <w:rsid w:val="00A77F40"/>
    <w:rsid w:val="00A81789"/>
    <w:rsid w:val="00A8276A"/>
    <w:rsid w:val="00A82AA1"/>
    <w:rsid w:val="00A83211"/>
    <w:rsid w:val="00A83E59"/>
    <w:rsid w:val="00A849CC"/>
    <w:rsid w:val="00A84A0F"/>
    <w:rsid w:val="00A857AA"/>
    <w:rsid w:val="00A85F3D"/>
    <w:rsid w:val="00A866E4"/>
    <w:rsid w:val="00A86857"/>
    <w:rsid w:val="00A903C9"/>
    <w:rsid w:val="00A909A6"/>
    <w:rsid w:val="00A91F6F"/>
    <w:rsid w:val="00A92C60"/>
    <w:rsid w:val="00A94321"/>
    <w:rsid w:val="00A956BB"/>
    <w:rsid w:val="00A959F5"/>
    <w:rsid w:val="00A95E36"/>
    <w:rsid w:val="00A95FAA"/>
    <w:rsid w:val="00A9704C"/>
    <w:rsid w:val="00AA050C"/>
    <w:rsid w:val="00AA096E"/>
    <w:rsid w:val="00AA0D0A"/>
    <w:rsid w:val="00AA274E"/>
    <w:rsid w:val="00AA3872"/>
    <w:rsid w:val="00AA4DCF"/>
    <w:rsid w:val="00AA51A9"/>
    <w:rsid w:val="00AA656B"/>
    <w:rsid w:val="00AA774F"/>
    <w:rsid w:val="00AA7807"/>
    <w:rsid w:val="00AA7A95"/>
    <w:rsid w:val="00AB19AD"/>
    <w:rsid w:val="00AB2EFE"/>
    <w:rsid w:val="00AB3440"/>
    <w:rsid w:val="00AB344C"/>
    <w:rsid w:val="00AB4A27"/>
    <w:rsid w:val="00AB55C0"/>
    <w:rsid w:val="00AB5E6B"/>
    <w:rsid w:val="00AC0321"/>
    <w:rsid w:val="00AC07AC"/>
    <w:rsid w:val="00AC2381"/>
    <w:rsid w:val="00AC32A8"/>
    <w:rsid w:val="00AC4B75"/>
    <w:rsid w:val="00AC6073"/>
    <w:rsid w:val="00AC6190"/>
    <w:rsid w:val="00AC6B36"/>
    <w:rsid w:val="00AC6E92"/>
    <w:rsid w:val="00AC7A93"/>
    <w:rsid w:val="00AD05F0"/>
    <w:rsid w:val="00AD30E5"/>
    <w:rsid w:val="00AD4293"/>
    <w:rsid w:val="00AD454E"/>
    <w:rsid w:val="00AD4BDF"/>
    <w:rsid w:val="00AD4D51"/>
    <w:rsid w:val="00AD5097"/>
    <w:rsid w:val="00AD543B"/>
    <w:rsid w:val="00AD5E3F"/>
    <w:rsid w:val="00AD787A"/>
    <w:rsid w:val="00AE06CC"/>
    <w:rsid w:val="00AE0C94"/>
    <w:rsid w:val="00AE0E84"/>
    <w:rsid w:val="00AE0F6D"/>
    <w:rsid w:val="00AE14AD"/>
    <w:rsid w:val="00AE16F8"/>
    <w:rsid w:val="00AE1936"/>
    <w:rsid w:val="00AE2E35"/>
    <w:rsid w:val="00AE3E1A"/>
    <w:rsid w:val="00AE40E3"/>
    <w:rsid w:val="00AE4B1D"/>
    <w:rsid w:val="00AE4EB2"/>
    <w:rsid w:val="00AE62F0"/>
    <w:rsid w:val="00AE6538"/>
    <w:rsid w:val="00AE6718"/>
    <w:rsid w:val="00AF166F"/>
    <w:rsid w:val="00AF1AB3"/>
    <w:rsid w:val="00AF248B"/>
    <w:rsid w:val="00AF3E9F"/>
    <w:rsid w:val="00AF517C"/>
    <w:rsid w:val="00AF6CA9"/>
    <w:rsid w:val="00AF7F25"/>
    <w:rsid w:val="00B0055D"/>
    <w:rsid w:val="00B02222"/>
    <w:rsid w:val="00B023B1"/>
    <w:rsid w:val="00B029AF"/>
    <w:rsid w:val="00B04463"/>
    <w:rsid w:val="00B05114"/>
    <w:rsid w:val="00B07F72"/>
    <w:rsid w:val="00B1016E"/>
    <w:rsid w:val="00B11136"/>
    <w:rsid w:val="00B111E7"/>
    <w:rsid w:val="00B11309"/>
    <w:rsid w:val="00B11517"/>
    <w:rsid w:val="00B1182D"/>
    <w:rsid w:val="00B119D5"/>
    <w:rsid w:val="00B11E7D"/>
    <w:rsid w:val="00B12C2B"/>
    <w:rsid w:val="00B12F86"/>
    <w:rsid w:val="00B13223"/>
    <w:rsid w:val="00B13800"/>
    <w:rsid w:val="00B13D8D"/>
    <w:rsid w:val="00B14965"/>
    <w:rsid w:val="00B14AB2"/>
    <w:rsid w:val="00B15004"/>
    <w:rsid w:val="00B15E07"/>
    <w:rsid w:val="00B162C0"/>
    <w:rsid w:val="00B16914"/>
    <w:rsid w:val="00B16C57"/>
    <w:rsid w:val="00B17204"/>
    <w:rsid w:val="00B17ED0"/>
    <w:rsid w:val="00B20293"/>
    <w:rsid w:val="00B20929"/>
    <w:rsid w:val="00B20944"/>
    <w:rsid w:val="00B22451"/>
    <w:rsid w:val="00B22842"/>
    <w:rsid w:val="00B231C9"/>
    <w:rsid w:val="00B23569"/>
    <w:rsid w:val="00B23E23"/>
    <w:rsid w:val="00B247DD"/>
    <w:rsid w:val="00B24F5E"/>
    <w:rsid w:val="00B251A6"/>
    <w:rsid w:val="00B25A4B"/>
    <w:rsid w:val="00B26A1F"/>
    <w:rsid w:val="00B26A4D"/>
    <w:rsid w:val="00B27170"/>
    <w:rsid w:val="00B27D6D"/>
    <w:rsid w:val="00B30616"/>
    <w:rsid w:val="00B310E3"/>
    <w:rsid w:val="00B31877"/>
    <w:rsid w:val="00B32E7F"/>
    <w:rsid w:val="00B354FE"/>
    <w:rsid w:val="00B36D30"/>
    <w:rsid w:val="00B3739D"/>
    <w:rsid w:val="00B411E4"/>
    <w:rsid w:val="00B41CDC"/>
    <w:rsid w:val="00B42E28"/>
    <w:rsid w:val="00B4373E"/>
    <w:rsid w:val="00B45B0E"/>
    <w:rsid w:val="00B46238"/>
    <w:rsid w:val="00B46F76"/>
    <w:rsid w:val="00B47376"/>
    <w:rsid w:val="00B473F4"/>
    <w:rsid w:val="00B5126C"/>
    <w:rsid w:val="00B51271"/>
    <w:rsid w:val="00B51E84"/>
    <w:rsid w:val="00B51F21"/>
    <w:rsid w:val="00B51F6A"/>
    <w:rsid w:val="00B527FE"/>
    <w:rsid w:val="00B532AD"/>
    <w:rsid w:val="00B54122"/>
    <w:rsid w:val="00B54313"/>
    <w:rsid w:val="00B54FC6"/>
    <w:rsid w:val="00B55ABD"/>
    <w:rsid w:val="00B55C0E"/>
    <w:rsid w:val="00B563BB"/>
    <w:rsid w:val="00B568DA"/>
    <w:rsid w:val="00B5692C"/>
    <w:rsid w:val="00B5743D"/>
    <w:rsid w:val="00B60190"/>
    <w:rsid w:val="00B60796"/>
    <w:rsid w:val="00B62F66"/>
    <w:rsid w:val="00B635DC"/>
    <w:rsid w:val="00B639EA"/>
    <w:rsid w:val="00B63CE1"/>
    <w:rsid w:val="00B6461B"/>
    <w:rsid w:val="00B654F5"/>
    <w:rsid w:val="00B65581"/>
    <w:rsid w:val="00B657E8"/>
    <w:rsid w:val="00B6603E"/>
    <w:rsid w:val="00B662D1"/>
    <w:rsid w:val="00B6695E"/>
    <w:rsid w:val="00B6726C"/>
    <w:rsid w:val="00B67FC0"/>
    <w:rsid w:val="00B70699"/>
    <w:rsid w:val="00B7137C"/>
    <w:rsid w:val="00B715B7"/>
    <w:rsid w:val="00B71D2B"/>
    <w:rsid w:val="00B72FE8"/>
    <w:rsid w:val="00B7484B"/>
    <w:rsid w:val="00B74DC9"/>
    <w:rsid w:val="00B74EC4"/>
    <w:rsid w:val="00B753B5"/>
    <w:rsid w:val="00B759F0"/>
    <w:rsid w:val="00B76965"/>
    <w:rsid w:val="00B772C3"/>
    <w:rsid w:val="00B7795D"/>
    <w:rsid w:val="00B77B72"/>
    <w:rsid w:val="00B77BE8"/>
    <w:rsid w:val="00B77DFF"/>
    <w:rsid w:val="00B800BE"/>
    <w:rsid w:val="00B806AF"/>
    <w:rsid w:val="00B80EF4"/>
    <w:rsid w:val="00B81A2E"/>
    <w:rsid w:val="00B81EEC"/>
    <w:rsid w:val="00B82D46"/>
    <w:rsid w:val="00B8363D"/>
    <w:rsid w:val="00B85302"/>
    <w:rsid w:val="00B85578"/>
    <w:rsid w:val="00B85ACF"/>
    <w:rsid w:val="00B85D28"/>
    <w:rsid w:val="00B85DE3"/>
    <w:rsid w:val="00B86C63"/>
    <w:rsid w:val="00B8763A"/>
    <w:rsid w:val="00B87806"/>
    <w:rsid w:val="00B879FC"/>
    <w:rsid w:val="00B87C77"/>
    <w:rsid w:val="00B87CD6"/>
    <w:rsid w:val="00B902C4"/>
    <w:rsid w:val="00B9100C"/>
    <w:rsid w:val="00B92EAD"/>
    <w:rsid w:val="00B92F83"/>
    <w:rsid w:val="00B94640"/>
    <w:rsid w:val="00B95839"/>
    <w:rsid w:val="00B95AFB"/>
    <w:rsid w:val="00B95B9A"/>
    <w:rsid w:val="00B95DB1"/>
    <w:rsid w:val="00B9656F"/>
    <w:rsid w:val="00B96CC1"/>
    <w:rsid w:val="00BA03E0"/>
    <w:rsid w:val="00BA0538"/>
    <w:rsid w:val="00BA0609"/>
    <w:rsid w:val="00BA2482"/>
    <w:rsid w:val="00BA25B8"/>
    <w:rsid w:val="00BA2963"/>
    <w:rsid w:val="00BA4824"/>
    <w:rsid w:val="00BA5736"/>
    <w:rsid w:val="00BA59BD"/>
    <w:rsid w:val="00BA5F21"/>
    <w:rsid w:val="00BA6315"/>
    <w:rsid w:val="00BA63E5"/>
    <w:rsid w:val="00BA64AA"/>
    <w:rsid w:val="00BB0604"/>
    <w:rsid w:val="00BB0D9F"/>
    <w:rsid w:val="00BB0FA8"/>
    <w:rsid w:val="00BB1128"/>
    <w:rsid w:val="00BB14CD"/>
    <w:rsid w:val="00BB1904"/>
    <w:rsid w:val="00BB2849"/>
    <w:rsid w:val="00BB5C5D"/>
    <w:rsid w:val="00BB634A"/>
    <w:rsid w:val="00BB674E"/>
    <w:rsid w:val="00BB7526"/>
    <w:rsid w:val="00BB7A9B"/>
    <w:rsid w:val="00BB7E1D"/>
    <w:rsid w:val="00BB7EBC"/>
    <w:rsid w:val="00BC01B9"/>
    <w:rsid w:val="00BC1B87"/>
    <w:rsid w:val="00BC2642"/>
    <w:rsid w:val="00BC2CCB"/>
    <w:rsid w:val="00BC4D21"/>
    <w:rsid w:val="00BC5A8E"/>
    <w:rsid w:val="00BC6319"/>
    <w:rsid w:val="00BC648B"/>
    <w:rsid w:val="00BD0CAD"/>
    <w:rsid w:val="00BD18A0"/>
    <w:rsid w:val="00BD1F9F"/>
    <w:rsid w:val="00BD3244"/>
    <w:rsid w:val="00BD3D8E"/>
    <w:rsid w:val="00BD3DEB"/>
    <w:rsid w:val="00BD492C"/>
    <w:rsid w:val="00BD4CE3"/>
    <w:rsid w:val="00BD5D4F"/>
    <w:rsid w:val="00BD6850"/>
    <w:rsid w:val="00BE0335"/>
    <w:rsid w:val="00BE100B"/>
    <w:rsid w:val="00BE1158"/>
    <w:rsid w:val="00BE1800"/>
    <w:rsid w:val="00BE20E7"/>
    <w:rsid w:val="00BE3825"/>
    <w:rsid w:val="00BE3914"/>
    <w:rsid w:val="00BE393B"/>
    <w:rsid w:val="00BE60E8"/>
    <w:rsid w:val="00BE695C"/>
    <w:rsid w:val="00BE7E58"/>
    <w:rsid w:val="00BF07AD"/>
    <w:rsid w:val="00BF1352"/>
    <w:rsid w:val="00BF1960"/>
    <w:rsid w:val="00BF1D22"/>
    <w:rsid w:val="00BF1E35"/>
    <w:rsid w:val="00BF2B3E"/>
    <w:rsid w:val="00BF2E35"/>
    <w:rsid w:val="00BF3D32"/>
    <w:rsid w:val="00BF55AF"/>
    <w:rsid w:val="00BF58E0"/>
    <w:rsid w:val="00BF66C9"/>
    <w:rsid w:val="00BF6B44"/>
    <w:rsid w:val="00BF7A24"/>
    <w:rsid w:val="00C015F3"/>
    <w:rsid w:val="00C01C3D"/>
    <w:rsid w:val="00C0226D"/>
    <w:rsid w:val="00C03594"/>
    <w:rsid w:val="00C04051"/>
    <w:rsid w:val="00C0457E"/>
    <w:rsid w:val="00C04F37"/>
    <w:rsid w:val="00C04F41"/>
    <w:rsid w:val="00C0512D"/>
    <w:rsid w:val="00C05577"/>
    <w:rsid w:val="00C0574F"/>
    <w:rsid w:val="00C05B76"/>
    <w:rsid w:val="00C06EF0"/>
    <w:rsid w:val="00C07498"/>
    <w:rsid w:val="00C078CF"/>
    <w:rsid w:val="00C10FBE"/>
    <w:rsid w:val="00C129C4"/>
    <w:rsid w:val="00C12E15"/>
    <w:rsid w:val="00C14700"/>
    <w:rsid w:val="00C152EA"/>
    <w:rsid w:val="00C154E6"/>
    <w:rsid w:val="00C16F14"/>
    <w:rsid w:val="00C20D9E"/>
    <w:rsid w:val="00C20FBF"/>
    <w:rsid w:val="00C2134C"/>
    <w:rsid w:val="00C215DD"/>
    <w:rsid w:val="00C2161C"/>
    <w:rsid w:val="00C21CDA"/>
    <w:rsid w:val="00C21D85"/>
    <w:rsid w:val="00C2257A"/>
    <w:rsid w:val="00C2424E"/>
    <w:rsid w:val="00C257D5"/>
    <w:rsid w:val="00C26668"/>
    <w:rsid w:val="00C27250"/>
    <w:rsid w:val="00C277D9"/>
    <w:rsid w:val="00C27990"/>
    <w:rsid w:val="00C3000F"/>
    <w:rsid w:val="00C30427"/>
    <w:rsid w:val="00C30564"/>
    <w:rsid w:val="00C30700"/>
    <w:rsid w:val="00C3150E"/>
    <w:rsid w:val="00C316F2"/>
    <w:rsid w:val="00C31980"/>
    <w:rsid w:val="00C31A5E"/>
    <w:rsid w:val="00C31AC3"/>
    <w:rsid w:val="00C32FF2"/>
    <w:rsid w:val="00C33F9E"/>
    <w:rsid w:val="00C34A68"/>
    <w:rsid w:val="00C360DD"/>
    <w:rsid w:val="00C37799"/>
    <w:rsid w:val="00C37CD4"/>
    <w:rsid w:val="00C40513"/>
    <w:rsid w:val="00C40561"/>
    <w:rsid w:val="00C41826"/>
    <w:rsid w:val="00C42088"/>
    <w:rsid w:val="00C42254"/>
    <w:rsid w:val="00C4384F"/>
    <w:rsid w:val="00C45A4E"/>
    <w:rsid w:val="00C507DA"/>
    <w:rsid w:val="00C508A0"/>
    <w:rsid w:val="00C511C8"/>
    <w:rsid w:val="00C513E4"/>
    <w:rsid w:val="00C51EA8"/>
    <w:rsid w:val="00C546CE"/>
    <w:rsid w:val="00C5502D"/>
    <w:rsid w:val="00C5645A"/>
    <w:rsid w:val="00C5663D"/>
    <w:rsid w:val="00C56680"/>
    <w:rsid w:val="00C5692B"/>
    <w:rsid w:val="00C56B86"/>
    <w:rsid w:val="00C608FA"/>
    <w:rsid w:val="00C61D5B"/>
    <w:rsid w:val="00C6209A"/>
    <w:rsid w:val="00C6275E"/>
    <w:rsid w:val="00C64305"/>
    <w:rsid w:val="00C646DE"/>
    <w:rsid w:val="00C64778"/>
    <w:rsid w:val="00C649A4"/>
    <w:rsid w:val="00C64C99"/>
    <w:rsid w:val="00C65002"/>
    <w:rsid w:val="00C6569A"/>
    <w:rsid w:val="00C65F51"/>
    <w:rsid w:val="00C66209"/>
    <w:rsid w:val="00C6641C"/>
    <w:rsid w:val="00C66D86"/>
    <w:rsid w:val="00C70404"/>
    <w:rsid w:val="00C713E0"/>
    <w:rsid w:val="00C72858"/>
    <w:rsid w:val="00C7354E"/>
    <w:rsid w:val="00C73730"/>
    <w:rsid w:val="00C740A0"/>
    <w:rsid w:val="00C749F1"/>
    <w:rsid w:val="00C756DB"/>
    <w:rsid w:val="00C759AB"/>
    <w:rsid w:val="00C75B30"/>
    <w:rsid w:val="00C76808"/>
    <w:rsid w:val="00C770E1"/>
    <w:rsid w:val="00C77627"/>
    <w:rsid w:val="00C77B03"/>
    <w:rsid w:val="00C77B8A"/>
    <w:rsid w:val="00C80A82"/>
    <w:rsid w:val="00C80AE0"/>
    <w:rsid w:val="00C818FA"/>
    <w:rsid w:val="00C819BB"/>
    <w:rsid w:val="00C826C8"/>
    <w:rsid w:val="00C8466F"/>
    <w:rsid w:val="00C847F5"/>
    <w:rsid w:val="00C849F0"/>
    <w:rsid w:val="00C85126"/>
    <w:rsid w:val="00C85182"/>
    <w:rsid w:val="00C85339"/>
    <w:rsid w:val="00C8562F"/>
    <w:rsid w:val="00C8598D"/>
    <w:rsid w:val="00C873F5"/>
    <w:rsid w:val="00C873FF"/>
    <w:rsid w:val="00C87CC9"/>
    <w:rsid w:val="00C91B6A"/>
    <w:rsid w:val="00C92758"/>
    <w:rsid w:val="00C92B9D"/>
    <w:rsid w:val="00C932BA"/>
    <w:rsid w:val="00C9447C"/>
    <w:rsid w:val="00C94C73"/>
    <w:rsid w:val="00C950E2"/>
    <w:rsid w:val="00C9682A"/>
    <w:rsid w:val="00C96AE3"/>
    <w:rsid w:val="00C9779F"/>
    <w:rsid w:val="00CA06F9"/>
    <w:rsid w:val="00CA0C8C"/>
    <w:rsid w:val="00CA2B08"/>
    <w:rsid w:val="00CA331F"/>
    <w:rsid w:val="00CA347E"/>
    <w:rsid w:val="00CA4C6D"/>
    <w:rsid w:val="00CA538A"/>
    <w:rsid w:val="00CA581D"/>
    <w:rsid w:val="00CA6246"/>
    <w:rsid w:val="00CA7A1B"/>
    <w:rsid w:val="00CB09DD"/>
    <w:rsid w:val="00CB102D"/>
    <w:rsid w:val="00CB1165"/>
    <w:rsid w:val="00CB3A33"/>
    <w:rsid w:val="00CB3D15"/>
    <w:rsid w:val="00CB41FA"/>
    <w:rsid w:val="00CB43DE"/>
    <w:rsid w:val="00CB4B6A"/>
    <w:rsid w:val="00CB524B"/>
    <w:rsid w:val="00CB5361"/>
    <w:rsid w:val="00CB5654"/>
    <w:rsid w:val="00CB5B32"/>
    <w:rsid w:val="00CB6431"/>
    <w:rsid w:val="00CB71F2"/>
    <w:rsid w:val="00CB74D0"/>
    <w:rsid w:val="00CB7C03"/>
    <w:rsid w:val="00CC032A"/>
    <w:rsid w:val="00CC1F18"/>
    <w:rsid w:val="00CC2847"/>
    <w:rsid w:val="00CC299A"/>
    <w:rsid w:val="00CC29DF"/>
    <w:rsid w:val="00CC2E4A"/>
    <w:rsid w:val="00CC2F1F"/>
    <w:rsid w:val="00CC372F"/>
    <w:rsid w:val="00CC7CEA"/>
    <w:rsid w:val="00CD03C4"/>
    <w:rsid w:val="00CD12E7"/>
    <w:rsid w:val="00CD1627"/>
    <w:rsid w:val="00CD1EA0"/>
    <w:rsid w:val="00CD20F1"/>
    <w:rsid w:val="00CD364C"/>
    <w:rsid w:val="00CD59D4"/>
    <w:rsid w:val="00CD7352"/>
    <w:rsid w:val="00CE01AD"/>
    <w:rsid w:val="00CE0556"/>
    <w:rsid w:val="00CE1158"/>
    <w:rsid w:val="00CE12A4"/>
    <w:rsid w:val="00CE216F"/>
    <w:rsid w:val="00CE220F"/>
    <w:rsid w:val="00CE2EC9"/>
    <w:rsid w:val="00CE3901"/>
    <w:rsid w:val="00CE3B69"/>
    <w:rsid w:val="00CE4462"/>
    <w:rsid w:val="00CE4D64"/>
    <w:rsid w:val="00CE5686"/>
    <w:rsid w:val="00CE572F"/>
    <w:rsid w:val="00CE671A"/>
    <w:rsid w:val="00CE682D"/>
    <w:rsid w:val="00CE6A6E"/>
    <w:rsid w:val="00CE7304"/>
    <w:rsid w:val="00CE7B38"/>
    <w:rsid w:val="00CF0011"/>
    <w:rsid w:val="00CF008F"/>
    <w:rsid w:val="00CF0ADA"/>
    <w:rsid w:val="00CF21F8"/>
    <w:rsid w:val="00CF31E2"/>
    <w:rsid w:val="00CF3413"/>
    <w:rsid w:val="00CF3596"/>
    <w:rsid w:val="00CF3AD3"/>
    <w:rsid w:val="00CF5EEC"/>
    <w:rsid w:val="00CF642E"/>
    <w:rsid w:val="00CF675C"/>
    <w:rsid w:val="00CF68FF"/>
    <w:rsid w:val="00CF6C72"/>
    <w:rsid w:val="00CF6D01"/>
    <w:rsid w:val="00CF6F1B"/>
    <w:rsid w:val="00D00B45"/>
    <w:rsid w:val="00D0163C"/>
    <w:rsid w:val="00D0259E"/>
    <w:rsid w:val="00D02B24"/>
    <w:rsid w:val="00D03A0C"/>
    <w:rsid w:val="00D03F9D"/>
    <w:rsid w:val="00D044C7"/>
    <w:rsid w:val="00D051CD"/>
    <w:rsid w:val="00D0574A"/>
    <w:rsid w:val="00D06A2D"/>
    <w:rsid w:val="00D075F0"/>
    <w:rsid w:val="00D1105B"/>
    <w:rsid w:val="00D117E2"/>
    <w:rsid w:val="00D1186D"/>
    <w:rsid w:val="00D1190C"/>
    <w:rsid w:val="00D132F7"/>
    <w:rsid w:val="00D1386E"/>
    <w:rsid w:val="00D13A44"/>
    <w:rsid w:val="00D1419B"/>
    <w:rsid w:val="00D1422B"/>
    <w:rsid w:val="00D143B2"/>
    <w:rsid w:val="00D1561E"/>
    <w:rsid w:val="00D1709C"/>
    <w:rsid w:val="00D17495"/>
    <w:rsid w:val="00D21DA3"/>
    <w:rsid w:val="00D22E1E"/>
    <w:rsid w:val="00D2327E"/>
    <w:rsid w:val="00D23851"/>
    <w:rsid w:val="00D23870"/>
    <w:rsid w:val="00D238CE"/>
    <w:rsid w:val="00D240C7"/>
    <w:rsid w:val="00D2417F"/>
    <w:rsid w:val="00D241C5"/>
    <w:rsid w:val="00D24E6A"/>
    <w:rsid w:val="00D25B93"/>
    <w:rsid w:val="00D266C4"/>
    <w:rsid w:val="00D269F9"/>
    <w:rsid w:val="00D27332"/>
    <w:rsid w:val="00D30741"/>
    <w:rsid w:val="00D30766"/>
    <w:rsid w:val="00D30996"/>
    <w:rsid w:val="00D30AD1"/>
    <w:rsid w:val="00D31B71"/>
    <w:rsid w:val="00D31C14"/>
    <w:rsid w:val="00D3243E"/>
    <w:rsid w:val="00D3322D"/>
    <w:rsid w:val="00D336C5"/>
    <w:rsid w:val="00D33C8D"/>
    <w:rsid w:val="00D351BE"/>
    <w:rsid w:val="00D36019"/>
    <w:rsid w:val="00D37834"/>
    <w:rsid w:val="00D37940"/>
    <w:rsid w:val="00D404B7"/>
    <w:rsid w:val="00D40712"/>
    <w:rsid w:val="00D409EE"/>
    <w:rsid w:val="00D4162F"/>
    <w:rsid w:val="00D41E8A"/>
    <w:rsid w:val="00D420CF"/>
    <w:rsid w:val="00D43DDA"/>
    <w:rsid w:val="00D44049"/>
    <w:rsid w:val="00D4416F"/>
    <w:rsid w:val="00D44D2F"/>
    <w:rsid w:val="00D4547D"/>
    <w:rsid w:val="00D470BD"/>
    <w:rsid w:val="00D4727E"/>
    <w:rsid w:val="00D47695"/>
    <w:rsid w:val="00D50142"/>
    <w:rsid w:val="00D50583"/>
    <w:rsid w:val="00D51190"/>
    <w:rsid w:val="00D514A4"/>
    <w:rsid w:val="00D52FC7"/>
    <w:rsid w:val="00D534FD"/>
    <w:rsid w:val="00D53BFB"/>
    <w:rsid w:val="00D5505D"/>
    <w:rsid w:val="00D56499"/>
    <w:rsid w:val="00D573DB"/>
    <w:rsid w:val="00D57449"/>
    <w:rsid w:val="00D61785"/>
    <w:rsid w:val="00D61D25"/>
    <w:rsid w:val="00D6294E"/>
    <w:rsid w:val="00D6351C"/>
    <w:rsid w:val="00D63C79"/>
    <w:rsid w:val="00D63D7E"/>
    <w:rsid w:val="00D64F51"/>
    <w:rsid w:val="00D65B44"/>
    <w:rsid w:val="00D67501"/>
    <w:rsid w:val="00D67870"/>
    <w:rsid w:val="00D67E4E"/>
    <w:rsid w:val="00D67F97"/>
    <w:rsid w:val="00D706A4"/>
    <w:rsid w:val="00D72151"/>
    <w:rsid w:val="00D72CF5"/>
    <w:rsid w:val="00D73E5A"/>
    <w:rsid w:val="00D73FD0"/>
    <w:rsid w:val="00D74030"/>
    <w:rsid w:val="00D74B95"/>
    <w:rsid w:val="00D75213"/>
    <w:rsid w:val="00D758FF"/>
    <w:rsid w:val="00D76A3C"/>
    <w:rsid w:val="00D80121"/>
    <w:rsid w:val="00D80E2B"/>
    <w:rsid w:val="00D812E3"/>
    <w:rsid w:val="00D8132D"/>
    <w:rsid w:val="00D816BD"/>
    <w:rsid w:val="00D81A97"/>
    <w:rsid w:val="00D8215E"/>
    <w:rsid w:val="00D822E8"/>
    <w:rsid w:val="00D82A18"/>
    <w:rsid w:val="00D83C6D"/>
    <w:rsid w:val="00D85089"/>
    <w:rsid w:val="00D853F8"/>
    <w:rsid w:val="00D865B1"/>
    <w:rsid w:val="00D873B2"/>
    <w:rsid w:val="00D90624"/>
    <w:rsid w:val="00D90980"/>
    <w:rsid w:val="00D9161C"/>
    <w:rsid w:val="00D91815"/>
    <w:rsid w:val="00D91D89"/>
    <w:rsid w:val="00D91FCB"/>
    <w:rsid w:val="00D924F7"/>
    <w:rsid w:val="00D92699"/>
    <w:rsid w:val="00D92EE3"/>
    <w:rsid w:val="00D93173"/>
    <w:rsid w:val="00D93365"/>
    <w:rsid w:val="00D952B2"/>
    <w:rsid w:val="00D95669"/>
    <w:rsid w:val="00D9600E"/>
    <w:rsid w:val="00D9657F"/>
    <w:rsid w:val="00D966D4"/>
    <w:rsid w:val="00D96DA2"/>
    <w:rsid w:val="00D97429"/>
    <w:rsid w:val="00D9798E"/>
    <w:rsid w:val="00DA0189"/>
    <w:rsid w:val="00DA0AE3"/>
    <w:rsid w:val="00DA1029"/>
    <w:rsid w:val="00DA261C"/>
    <w:rsid w:val="00DA4C94"/>
    <w:rsid w:val="00DA6A94"/>
    <w:rsid w:val="00DA6ED0"/>
    <w:rsid w:val="00DA749B"/>
    <w:rsid w:val="00DA7ED5"/>
    <w:rsid w:val="00DB00A9"/>
    <w:rsid w:val="00DB0120"/>
    <w:rsid w:val="00DB1A56"/>
    <w:rsid w:val="00DB1EB0"/>
    <w:rsid w:val="00DB30D8"/>
    <w:rsid w:val="00DB3676"/>
    <w:rsid w:val="00DB42AE"/>
    <w:rsid w:val="00DB4988"/>
    <w:rsid w:val="00DB4CD1"/>
    <w:rsid w:val="00DB4D4B"/>
    <w:rsid w:val="00DB51FC"/>
    <w:rsid w:val="00DB76AF"/>
    <w:rsid w:val="00DC1C6F"/>
    <w:rsid w:val="00DC1E28"/>
    <w:rsid w:val="00DC3D90"/>
    <w:rsid w:val="00DC3FCB"/>
    <w:rsid w:val="00DC484D"/>
    <w:rsid w:val="00DC54AF"/>
    <w:rsid w:val="00DC5D0B"/>
    <w:rsid w:val="00DC672E"/>
    <w:rsid w:val="00DC75DA"/>
    <w:rsid w:val="00DC7EE1"/>
    <w:rsid w:val="00DD05A2"/>
    <w:rsid w:val="00DD0E7C"/>
    <w:rsid w:val="00DD1716"/>
    <w:rsid w:val="00DD1C77"/>
    <w:rsid w:val="00DD23C0"/>
    <w:rsid w:val="00DD2887"/>
    <w:rsid w:val="00DD2BC8"/>
    <w:rsid w:val="00DD314D"/>
    <w:rsid w:val="00DD32AF"/>
    <w:rsid w:val="00DD3393"/>
    <w:rsid w:val="00DD4490"/>
    <w:rsid w:val="00DD4561"/>
    <w:rsid w:val="00DD5549"/>
    <w:rsid w:val="00DD5751"/>
    <w:rsid w:val="00DD5922"/>
    <w:rsid w:val="00DD5B13"/>
    <w:rsid w:val="00DD706F"/>
    <w:rsid w:val="00DD7580"/>
    <w:rsid w:val="00DD7CA9"/>
    <w:rsid w:val="00DE0D6C"/>
    <w:rsid w:val="00DE1728"/>
    <w:rsid w:val="00DE1C3D"/>
    <w:rsid w:val="00DE2A35"/>
    <w:rsid w:val="00DE33EA"/>
    <w:rsid w:val="00DE3521"/>
    <w:rsid w:val="00DE4835"/>
    <w:rsid w:val="00DE4943"/>
    <w:rsid w:val="00DE50E3"/>
    <w:rsid w:val="00DE5241"/>
    <w:rsid w:val="00DE5927"/>
    <w:rsid w:val="00DE5964"/>
    <w:rsid w:val="00DE6C1F"/>
    <w:rsid w:val="00DE6E6E"/>
    <w:rsid w:val="00DF02EE"/>
    <w:rsid w:val="00DF46FF"/>
    <w:rsid w:val="00DF4A1B"/>
    <w:rsid w:val="00DF548B"/>
    <w:rsid w:val="00DF549F"/>
    <w:rsid w:val="00DF59F3"/>
    <w:rsid w:val="00DF60C6"/>
    <w:rsid w:val="00DF60EF"/>
    <w:rsid w:val="00DF6788"/>
    <w:rsid w:val="00DF7742"/>
    <w:rsid w:val="00DF78B2"/>
    <w:rsid w:val="00E00576"/>
    <w:rsid w:val="00E014D7"/>
    <w:rsid w:val="00E0179F"/>
    <w:rsid w:val="00E01F4B"/>
    <w:rsid w:val="00E02DBF"/>
    <w:rsid w:val="00E02F87"/>
    <w:rsid w:val="00E032C5"/>
    <w:rsid w:val="00E03324"/>
    <w:rsid w:val="00E03A17"/>
    <w:rsid w:val="00E03A6F"/>
    <w:rsid w:val="00E03EA3"/>
    <w:rsid w:val="00E05AD9"/>
    <w:rsid w:val="00E07183"/>
    <w:rsid w:val="00E10D3A"/>
    <w:rsid w:val="00E121FA"/>
    <w:rsid w:val="00E13CA4"/>
    <w:rsid w:val="00E13F2B"/>
    <w:rsid w:val="00E15585"/>
    <w:rsid w:val="00E16406"/>
    <w:rsid w:val="00E1746B"/>
    <w:rsid w:val="00E20DA8"/>
    <w:rsid w:val="00E224E1"/>
    <w:rsid w:val="00E22917"/>
    <w:rsid w:val="00E22A86"/>
    <w:rsid w:val="00E23664"/>
    <w:rsid w:val="00E23B92"/>
    <w:rsid w:val="00E23D0F"/>
    <w:rsid w:val="00E23D16"/>
    <w:rsid w:val="00E23E0F"/>
    <w:rsid w:val="00E25736"/>
    <w:rsid w:val="00E267E6"/>
    <w:rsid w:val="00E2704F"/>
    <w:rsid w:val="00E272DC"/>
    <w:rsid w:val="00E304D9"/>
    <w:rsid w:val="00E315D3"/>
    <w:rsid w:val="00E319AD"/>
    <w:rsid w:val="00E31FCE"/>
    <w:rsid w:val="00E324CF"/>
    <w:rsid w:val="00E32A82"/>
    <w:rsid w:val="00E32FE6"/>
    <w:rsid w:val="00E3318F"/>
    <w:rsid w:val="00E33CC8"/>
    <w:rsid w:val="00E35325"/>
    <w:rsid w:val="00E35443"/>
    <w:rsid w:val="00E35B9A"/>
    <w:rsid w:val="00E35FAF"/>
    <w:rsid w:val="00E364C7"/>
    <w:rsid w:val="00E36AC3"/>
    <w:rsid w:val="00E36E6F"/>
    <w:rsid w:val="00E37411"/>
    <w:rsid w:val="00E4008E"/>
    <w:rsid w:val="00E401BD"/>
    <w:rsid w:val="00E41950"/>
    <w:rsid w:val="00E4277A"/>
    <w:rsid w:val="00E42B49"/>
    <w:rsid w:val="00E42BC3"/>
    <w:rsid w:val="00E43EC7"/>
    <w:rsid w:val="00E449F8"/>
    <w:rsid w:val="00E457DE"/>
    <w:rsid w:val="00E45889"/>
    <w:rsid w:val="00E4609F"/>
    <w:rsid w:val="00E468A8"/>
    <w:rsid w:val="00E50000"/>
    <w:rsid w:val="00E50EF8"/>
    <w:rsid w:val="00E51198"/>
    <w:rsid w:val="00E51430"/>
    <w:rsid w:val="00E51A2C"/>
    <w:rsid w:val="00E52088"/>
    <w:rsid w:val="00E52BC8"/>
    <w:rsid w:val="00E534C1"/>
    <w:rsid w:val="00E53E1A"/>
    <w:rsid w:val="00E53E7C"/>
    <w:rsid w:val="00E54440"/>
    <w:rsid w:val="00E54D00"/>
    <w:rsid w:val="00E54EEC"/>
    <w:rsid w:val="00E55F10"/>
    <w:rsid w:val="00E560C1"/>
    <w:rsid w:val="00E5640E"/>
    <w:rsid w:val="00E5664E"/>
    <w:rsid w:val="00E56AE1"/>
    <w:rsid w:val="00E571A4"/>
    <w:rsid w:val="00E57E86"/>
    <w:rsid w:val="00E6015C"/>
    <w:rsid w:val="00E617D5"/>
    <w:rsid w:val="00E619BA"/>
    <w:rsid w:val="00E620E1"/>
    <w:rsid w:val="00E62951"/>
    <w:rsid w:val="00E62A37"/>
    <w:rsid w:val="00E62DE7"/>
    <w:rsid w:val="00E63EC3"/>
    <w:rsid w:val="00E65471"/>
    <w:rsid w:val="00E66527"/>
    <w:rsid w:val="00E671F9"/>
    <w:rsid w:val="00E679D0"/>
    <w:rsid w:val="00E67CE1"/>
    <w:rsid w:val="00E715DA"/>
    <w:rsid w:val="00E71D97"/>
    <w:rsid w:val="00E7200A"/>
    <w:rsid w:val="00E72934"/>
    <w:rsid w:val="00E72D72"/>
    <w:rsid w:val="00E7355D"/>
    <w:rsid w:val="00E74AED"/>
    <w:rsid w:val="00E76B96"/>
    <w:rsid w:val="00E77A84"/>
    <w:rsid w:val="00E77FB1"/>
    <w:rsid w:val="00E80041"/>
    <w:rsid w:val="00E836ED"/>
    <w:rsid w:val="00E83DA0"/>
    <w:rsid w:val="00E849E3"/>
    <w:rsid w:val="00E85291"/>
    <w:rsid w:val="00E85D25"/>
    <w:rsid w:val="00E8609D"/>
    <w:rsid w:val="00E87543"/>
    <w:rsid w:val="00E913BF"/>
    <w:rsid w:val="00E95166"/>
    <w:rsid w:val="00E9524A"/>
    <w:rsid w:val="00E9548A"/>
    <w:rsid w:val="00E95561"/>
    <w:rsid w:val="00E9575A"/>
    <w:rsid w:val="00E95C10"/>
    <w:rsid w:val="00E95CAC"/>
    <w:rsid w:val="00E9618B"/>
    <w:rsid w:val="00E961CA"/>
    <w:rsid w:val="00E97D48"/>
    <w:rsid w:val="00E97D68"/>
    <w:rsid w:val="00E97D94"/>
    <w:rsid w:val="00EA0D9E"/>
    <w:rsid w:val="00EA25D8"/>
    <w:rsid w:val="00EA29EC"/>
    <w:rsid w:val="00EA33C4"/>
    <w:rsid w:val="00EA350C"/>
    <w:rsid w:val="00EA49B0"/>
    <w:rsid w:val="00EA5B62"/>
    <w:rsid w:val="00EA61EC"/>
    <w:rsid w:val="00EA62E2"/>
    <w:rsid w:val="00EA652E"/>
    <w:rsid w:val="00EA66A5"/>
    <w:rsid w:val="00EA735D"/>
    <w:rsid w:val="00EB0956"/>
    <w:rsid w:val="00EB0FCE"/>
    <w:rsid w:val="00EB15C9"/>
    <w:rsid w:val="00EB448F"/>
    <w:rsid w:val="00EB5611"/>
    <w:rsid w:val="00EB584F"/>
    <w:rsid w:val="00EB5992"/>
    <w:rsid w:val="00EB5DC1"/>
    <w:rsid w:val="00EB7569"/>
    <w:rsid w:val="00EB7DEF"/>
    <w:rsid w:val="00EC0167"/>
    <w:rsid w:val="00EC0F04"/>
    <w:rsid w:val="00EC1067"/>
    <w:rsid w:val="00EC1D56"/>
    <w:rsid w:val="00EC24CA"/>
    <w:rsid w:val="00EC278F"/>
    <w:rsid w:val="00EC2C5E"/>
    <w:rsid w:val="00EC373D"/>
    <w:rsid w:val="00EC3D9E"/>
    <w:rsid w:val="00EC5523"/>
    <w:rsid w:val="00EC609F"/>
    <w:rsid w:val="00EC6436"/>
    <w:rsid w:val="00EC67DD"/>
    <w:rsid w:val="00EC70B1"/>
    <w:rsid w:val="00EC754F"/>
    <w:rsid w:val="00ED0D03"/>
    <w:rsid w:val="00ED1105"/>
    <w:rsid w:val="00ED1A24"/>
    <w:rsid w:val="00ED44BA"/>
    <w:rsid w:val="00ED4897"/>
    <w:rsid w:val="00ED49DE"/>
    <w:rsid w:val="00ED4A8A"/>
    <w:rsid w:val="00ED4A94"/>
    <w:rsid w:val="00ED5282"/>
    <w:rsid w:val="00ED5D79"/>
    <w:rsid w:val="00ED6B6B"/>
    <w:rsid w:val="00ED7264"/>
    <w:rsid w:val="00ED73DF"/>
    <w:rsid w:val="00ED7E7B"/>
    <w:rsid w:val="00EE0798"/>
    <w:rsid w:val="00EE0863"/>
    <w:rsid w:val="00EE0B23"/>
    <w:rsid w:val="00EE0EE0"/>
    <w:rsid w:val="00EE1798"/>
    <w:rsid w:val="00EE2233"/>
    <w:rsid w:val="00EE2452"/>
    <w:rsid w:val="00EE25D3"/>
    <w:rsid w:val="00EE2A2A"/>
    <w:rsid w:val="00EE2DAB"/>
    <w:rsid w:val="00EE2E77"/>
    <w:rsid w:val="00EE3D9F"/>
    <w:rsid w:val="00EE4A34"/>
    <w:rsid w:val="00EE6216"/>
    <w:rsid w:val="00EE6F43"/>
    <w:rsid w:val="00EE7E52"/>
    <w:rsid w:val="00EF05CD"/>
    <w:rsid w:val="00EF1735"/>
    <w:rsid w:val="00EF2D0F"/>
    <w:rsid w:val="00EF2D77"/>
    <w:rsid w:val="00EF4F1A"/>
    <w:rsid w:val="00EF5CBE"/>
    <w:rsid w:val="00EF6B92"/>
    <w:rsid w:val="00EF6DD6"/>
    <w:rsid w:val="00EF749E"/>
    <w:rsid w:val="00F02912"/>
    <w:rsid w:val="00F02A34"/>
    <w:rsid w:val="00F030E3"/>
    <w:rsid w:val="00F0385C"/>
    <w:rsid w:val="00F04545"/>
    <w:rsid w:val="00F067AB"/>
    <w:rsid w:val="00F076ED"/>
    <w:rsid w:val="00F10CBD"/>
    <w:rsid w:val="00F11061"/>
    <w:rsid w:val="00F112B7"/>
    <w:rsid w:val="00F11807"/>
    <w:rsid w:val="00F150C0"/>
    <w:rsid w:val="00F158F3"/>
    <w:rsid w:val="00F1640E"/>
    <w:rsid w:val="00F2067F"/>
    <w:rsid w:val="00F207CD"/>
    <w:rsid w:val="00F20972"/>
    <w:rsid w:val="00F220E8"/>
    <w:rsid w:val="00F226EC"/>
    <w:rsid w:val="00F22AEE"/>
    <w:rsid w:val="00F23FED"/>
    <w:rsid w:val="00F24B7D"/>
    <w:rsid w:val="00F2509F"/>
    <w:rsid w:val="00F25DDB"/>
    <w:rsid w:val="00F2668F"/>
    <w:rsid w:val="00F26DA5"/>
    <w:rsid w:val="00F27349"/>
    <w:rsid w:val="00F27DF1"/>
    <w:rsid w:val="00F312C8"/>
    <w:rsid w:val="00F319F5"/>
    <w:rsid w:val="00F31A69"/>
    <w:rsid w:val="00F32B07"/>
    <w:rsid w:val="00F32EC6"/>
    <w:rsid w:val="00F3305A"/>
    <w:rsid w:val="00F3311B"/>
    <w:rsid w:val="00F33694"/>
    <w:rsid w:val="00F35E5D"/>
    <w:rsid w:val="00F36EC3"/>
    <w:rsid w:val="00F36F10"/>
    <w:rsid w:val="00F40EAC"/>
    <w:rsid w:val="00F41463"/>
    <w:rsid w:val="00F41721"/>
    <w:rsid w:val="00F4205C"/>
    <w:rsid w:val="00F422DE"/>
    <w:rsid w:val="00F42534"/>
    <w:rsid w:val="00F42E16"/>
    <w:rsid w:val="00F432ED"/>
    <w:rsid w:val="00F433F6"/>
    <w:rsid w:val="00F4399A"/>
    <w:rsid w:val="00F44111"/>
    <w:rsid w:val="00F4480A"/>
    <w:rsid w:val="00F455E0"/>
    <w:rsid w:val="00F460A5"/>
    <w:rsid w:val="00F471FD"/>
    <w:rsid w:val="00F47B5A"/>
    <w:rsid w:val="00F5131F"/>
    <w:rsid w:val="00F51CB4"/>
    <w:rsid w:val="00F52916"/>
    <w:rsid w:val="00F52D0F"/>
    <w:rsid w:val="00F52F4B"/>
    <w:rsid w:val="00F53202"/>
    <w:rsid w:val="00F5444B"/>
    <w:rsid w:val="00F54732"/>
    <w:rsid w:val="00F54B0C"/>
    <w:rsid w:val="00F5530F"/>
    <w:rsid w:val="00F56774"/>
    <w:rsid w:val="00F57B13"/>
    <w:rsid w:val="00F6007E"/>
    <w:rsid w:val="00F6015E"/>
    <w:rsid w:val="00F604AA"/>
    <w:rsid w:val="00F60D1B"/>
    <w:rsid w:val="00F61156"/>
    <w:rsid w:val="00F6128C"/>
    <w:rsid w:val="00F61838"/>
    <w:rsid w:val="00F618BD"/>
    <w:rsid w:val="00F618F8"/>
    <w:rsid w:val="00F62829"/>
    <w:rsid w:val="00F6286C"/>
    <w:rsid w:val="00F632DA"/>
    <w:rsid w:val="00F63596"/>
    <w:rsid w:val="00F63771"/>
    <w:rsid w:val="00F6457A"/>
    <w:rsid w:val="00F655CC"/>
    <w:rsid w:val="00F65609"/>
    <w:rsid w:val="00F65E19"/>
    <w:rsid w:val="00F66485"/>
    <w:rsid w:val="00F67AC6"/>
    <w:rsid w:val="00F70E4D"/>
    <w:rsid w:val="00F72C35"/>
    <w:rsid w:val="00F750A6"/>
    <w:rsid w:val="00F7530D"/>
    <w:rsid w:val="00F75D1A"/>
    <w:rsid w:val="00F76CCF"/>
    <w:rsid w:val="00F81355"/>
    <w:rsid w:val="00F81CF7"/>
    <w:rsid w:val="00F824EA"/>
    <w:rsid w:val="00F82DF6"/>
    <w:rsid w:val="00F83882"/>
    <w:rsid w:val="00F85E49"/>
    <w:rsid w:val="00F8623E"/>
    <w:rsid w:val="00F873E3"/>
    <w:rsid w:val="00F90D3E"/>
    <w:rsid w:val="00F90F21"/>
    <w:rsid w:val="00F92B4E"/>
    <w:rsid w:val="00F92B6F"/>
    <w:rsid w:val="00F92C88"/>
    <w:rsid w:val="00F9376A"/>
    <w:rsid w:val="00F94689"/>
    <w:rsid w:val="00F949FF"/>
    <w:rsid w:val="00F956A5"/>
    <w:rsid w:val="00F958DE"/>
    <w:rsid w:val="00F962A1"/>
    <w:rsid w:val="00F96389"/>
    <w:rsid w:val="00F97129"/>
    <w:rsid w:val="00F97A4C"/>
    <w:rsid w:val="00F97A5D"/>
    <w:rsid w:val="00FA0350"/>
    <w:rsid w:val="00FA13CC"/>
    <w:rsid w:val="00FA1612"/>
    <w:rsid w:val="00FA18AB"/>
    <w:rsid w:val="00FA1F2B"/>
    <w:rsid w:val="00FA1F5D"/>
    <w:rsid w:val="00FA2321"/>
    <w:rsid w:val="00FA27E9"/>
    <w:rsid w:val="00FA2894"/>
    <w:rsid w:val="00FA2AE7"/>
    <w:rsid w:val="00FA3C35"/>
    <w:rsid w:val="00FA3E2D"/>
    <w:rsid w:val="00FA44DE"/>
    <w:rsid w:val="00FA5E56"/>
    <w:rsid w:val="00FA5F6A"/>
    <w:rsid w:val="00FA6772"/>
    <w:rsid w:val="00FA6A79"/>
    <w:rsid w:val="00FA711F"/>
    <w:rsid w:val="00FA7A5C"/>
    <w:rsid w:val="00FB01A0"/>
    <w:rsid w:val="00FB02D3"/>
    <w:rsid w:val="00FB0A32"/>
    <w:rsid w:val="00FB0FEE"/>
    <w:rsid w:val="00FB1CC5"/>
    <w:rsid w:val="00FB1E5C"/>
    <w:rsid w:val="00FB240D"/>
    <w:rsid w:val="00FB2690"/>
    <w:rsid w:val="00FB37FA"/>
    <w:rsid w:val="00FB3E11"/>
    <w:rsid w:val="00FB4845"/>
    <w:rsid w:val="00FB4CF0"/>
    <w:rsid w:val="00FB5A90"/>
    <w:rsid w:val="00FB7BFA"/>
    <w:rsid w:val="00FB7F9A"/>
    <w:rsid w:val="00FC19BF"/>
    <w:rsid w:val="00FC24E1"/>
    <w:rsid w:val="00FC32DE"/>
    <w:rsid w:val="00FC387D"/>
    <w:rsid w:val="00FC3F02"/>
    <w:rsid w:val="00FC411B"/>
    <w:rsid w:val="00FC5633"/>
    <w:rsid w:val="00FC57C6"/>
    <w:rsid w:val="00FC5C72"/>
    <w:rsid w:val="00FC6356"/>
    <w:rsid w:val="00FC7748"/>
    <w:rsid w:val="00FD05B0"/>
    <w:rsid w:val="00FD0E1A"/>
    <w:rsid w:val="00FD1319"/>
    <w:rsid w:val="00FD16A4"/>
    <w:rsid w:val="00FD3146"/>
    <w:rsid w:val="00FD329C"/>
    <w:rsid w:val="00FD4263"/>
    <w:rsid w:val="00FD470C"/>
    <w:rsid w:val="00FD4E42"/>
    <w:rsid w:val="00FD4E66"/>
    <w:rsid w:val="00FD56AC"/>
    <w:rsid w:val="00FD5ACA"/>
    <w:rsid w:val="00FD64CA"/>
    <w:rsid w:val="00FD6B25"/>
    <w:rsid w:val="00FE0692"/>
    <w:rsid w:val="00FE0732"/>
    <w:rsid w:val="00FE0EB4"/>
    <w:rsid w:val="00FE0EFA"/>
    <w:rsid w:val="00FE0F5D"/>
    <w:rsid w:val="00FE11A5"/>
    <w:rsid w:val="00FE16A4"/>
    <w:rsid w:val="00FE23BA"/>
    <w:rsid w:val="00FE241E"/>
    <w:rsid w:val="00FE2F8B"/>
    <w:rsid w:val="00FE3C3E"/>
    <w:rsid w:val="00FE3F22"/>
    <w:rsid w:val="00FE3F67"/>
    <w:rsid w:val="00FE43A4"/>
    <w:rsid w:val="00FE44C9"/>
    <w:rsid w:val="00FE48E5"/>
    <w:rsid w:val="00FE49F8"/>
    <w:rsid w:val="00FE4B9E"/>
    <w:rsid w:val="00FE5486"/>
    <w:rsid w:val="00FE66D0"/>
    <w:rsid w:val="00FE6879"/>
    <w:rsid w:val="00FE6960"/>
    <w:rsid w:val="00FE6C6B"/>
    <w:rsid w:val="00FE7123"/>
    <w:rsid w:val="00FE7709"/>
    <w:rsid w:val="00FE7FF9"/>
    <w:rsid w:val="00FF08E5"/>
    <w:rsid w:val="00FF0A73"/>
    <w:rsid w:val="00FF2BB6"/>
    <w:rsid w:val="00FF31ED"/>
    <w:rsid w:val="00FF3456"/>
    <w:rsid w:val="00FF3564"/>
    <w:rsid w:val="00FF3B87"/>
    <w:rsid w:val="00FF3C58"/>
    <w:rsid w:val="00FF455E"/>
    <w:rsid w:val="00FF4843"/>
    <w:rsid w:val="00FF4B1B"/>
    <w:rsid w:val="00FF6D1A"/>
    <w:rsid w:val="00FF72A5"/>
    <w:rsid w:val="010DB05C"/>
    <w:rsid w:val="05E8C23C"/>
    <w:rsid w:val="0721D951"/>
    <w:rsid w:val="0732BB35"/>
    <w:rsid w:val="07F6AF73"/>
    <w:rsid w:val="0BFE2B10"/>
    <w:rsid w:val="0F95618F"/>
    <w:rsid w:val="11834210"/>
    <w:rsid w:val="141C6C78"/>
    <w:rsid w:val="14E8D2BF"/>
    <w:rsid w:val="15120289"/>
    <w:rsid w:val="1C0D089E"/>
    <w:rsid w:val="214D7F5B"/>
    <w:rsid w:val="231F9DBC"/>
    <w:rsid w:val="250C6598"/>
    <w:rsid w:val="2DE1CC69"/>
    <w:rsid w:val="2E7C4E9A"/>
    <w:rsid w:val="2FE7850F"/>
    <w:rsid w:val="358F0568"/>
    <w:rsid w:val="35B10368"/>
    <w:rsid w:val="35C1B5FF"/>
    <w:rsid w:val="38ADC984"/>
    <w:rsid w:val="3E0F48FD"/>
    <w:rsid w:val="3E4C2F69"/>
    <w:rsid w:val="430E98F3"/>
    <w:rsid w:val="44F74651"/>
    <w:rsid w:val="462FFF44"/>
    <w:rsid w:val="47AA586C"/>
    <w:rsid w:val="4AE32D9C"/>
    <w:rsid w:val="4B8396AB"/>
    <w:rsid w:val="4CD9E137"/>
    <w:rsid w:val="52BAA5F6"/>
    <w:rsid w:val="53C59891"/>
    <w:rsid w:val="5B4A77D5"/>
    <w:rsid w:val="5BA876F0"/>
    <w:rsid w:val="5DC80C77"/>
    <w:rsid w:val="60331531"/>
    <w:rsid w:val="606689E5"/>
    <w:rsid w:val="671515F4"/>
    <w:rsid w:val="686B0139"/>
    <w:rsid w:val="6C126B3E"/>
    <w:rsid w:val="6EB9DBEA"/>
    <w:rsid w:val="6ED4A7DE"/>
    <w:rsid w:val="7313AA2B"/>
    <w:rsid w:val="7406CE82"/>
    <w:rsid w:val="76AB4B4A"/>
    <w:rsid w:val="7CF27C9A"/>
    <w:rsid w:val="7DA6D749"/>
    <w:rsid w:val="7E9BFDE6"/>
    <w:rsid w:val="7E9D273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A398D"/>
  <w15:chartTrackingRefBased/>
  <w15:docId w15:val="{31B9FE90-1AE6-4CA5-9D95-CD6581744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95B"/>
    <w:rPr>
      <w:rFonts w:ascii="Helvetica" w:eastAsia="Helvetica" w:hAnsi="Helvetica" w:cs="Helvetica"/>
      <w:color w:val="000000"/>
      <w:lang w:eastAsia="en-AU"/>
    </w:rPr>
  </w:style>
  <w:style w:type="paragraph" w:styleId="Heading1">
    <w:name w:val="heading 1"/>
    <w:basedOn w:val="Normal"/>
    <w:next w:val="Normal"/>
    <w:link w:val="Heading1Char"/>
    <w:uiPriority w:val="9"/>
    <w:qFormat/>
    <w:rsid w:val="0023295B"/>
    <w:pPr>
      <w:spacing w:after="160"/>
      <w:outlineLvl w:val="0"/>
    </w:pPr>
    <w:rPr>
      <w:b/>
      <w:bCs/>
      <w:color w:val="006893"/>
      <w:sz w:val="48"/>
      <w:szCs w:val="48"/>
    </w:rPr>
  </w:style>
  <w:style w:type="paragraph" w:styleId="Heading2">
    <w:name w:val="heading 2"/>
    <w:basedOn w:val="Normal"/>
    <w:next w:val="Normal"/>
    <w:link w:val="Heading2Char"/>
    <w:uiPriority w:val="9"/>
    <w:unhideWhenUsed/>
    <w:qFormat/>
    <w:rsid w:val="0023295B"/>
    <w:pPr>
      <w:spacing w:before="250" w:after="120"/>
      <w:outlineLvl w:val="1"/>
    </w:pPr>
    <w:rPr>
      <w:b/>
      <w:bCs/>
      <w:color w:val="006893"/>
      <w:sz w:val="32"/>
      <w:szCs w:val="32"/>
    </w:rPr>
  </w:style>
  <w:style w:type="paragraph" w:styleId="Heading3">
    <w:name w:val="heading 3"/>
    <w:basedOn w:val="Normal"/>
    <w:next w:val="Normal"/>
    <w:link w:val="Heading3Char"/>
    <w:uiPriority w:val="9"/>
    <w:semiHidden/>
    <w:unhideWhenUsed/>
    <w:qFormat/>
    <w:rsid w:val="00B7137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A99"/>
    <w:pPr>
      <w:tabs>
        <w:tab w:val="center" w:pos="4680"/>
        <w:tab w:val="right" w:pos="9360"/>
      </w:tabs>
    </w:pPr>
  </w:style>
  <w:style w:type="character" w:customStyle="1" w:styleId="HeaderChar">
    <w:name w:val="Header Char"/>
    <w:basedOn w:val="DefaultParagraphFont"/>
    <w:link w:val="Header"/>
    <w:uiPriority w:val="99"/>
    <w:rsid w:val="00482A99"/>
  </w:style>
  <w:style w:type="paragraph" w:styleId="Footer">
    <w:name w:val="footer"/>
    <w:basedOn w:val="Normal"/>
    <w:link w:val="FooterChar"/>
    <w:uiPriority w:val="99"/>
    <w:unhideWhenUsed/>
    <w:rsid w:val="00482A99"/>
    <w:pPr>
      <w:tabs>
        <w:tab w:val="center" w:pos="4680"/>
        <w:tab w:val="right" w:pos="9360"/>
      </w:tabs>
    </w:pPr>
  </w:style>
  <w:style w:type="character" w:customStyle="1" w:styleId="FooterChar">
    <w:name w:val="Footer Char"/>
    <w:basedOn w:val="DefaultParagraphFont"/>
    <w:link w:val="Footer"/>
    <w:uiPriority w:val="99"/>
    <w:rsid w:val="00482A99"/>
  </w:style>
  <w:style w:type="character" w:customStyle="1" w:styleId="Heading1Char">
    <w:name w:val="Heading 1 Char"/>
    <w:basedOn w:val="DefaultParagraphFont"/>
    <w:link w:val="Heading1"/>
    <w:uiPriority w:val="9"/>
    <w:rsid w:val="0023295B"/>
    <w:rPr>
      <w:rFonts w:ascii="Helvetica" w:eastAsia="Helvetica" w:hAnsi="Helvetica" w:cs="Helvetica"/>
      <w:b/>
      <w:bCs/>
      <w:color w:val="006893"/>
      <w:sz w:val="48"/>
      <w:szCs w:val="48"/>
      <w:lang w:eastAsia="en-AU"/>
    </w:rPr>
  </w:style>
  <w:style w:type="character" w:customStyle="1" w:styleId="Heading2Char">
    <w:name w:val="Heading 2 Char"/>
    <w:basedOn w:val="DefaultParagraphFont"/>
    <w:link w:val="Heading2"/>
    <w:uiPriority w:val="9"/>
    <w:rsid w:val="0023295B"/>
    <w:rPr>
      <w:rFonts w:ascii="Helvetica" w:eastAsia="Helvetica" w:hAnsi="Helvetica" w:cs="Helvetica"/>
      <w:b/>
      <w:bCs/>
      <w:color w:val="006893"/>
      <w:sz w:val="32"/>
      <w:szCs w:val="32"/>
      <w:lang w:eastAsia="en-AU"/>
    </w:rPr>
  </w:style>
  <w:style w:type="paragraph" w:customStyle="1" w:styleId="SmallText">
    <w:name w:val="Small Text"/>
    <w:next w:val="Normal"/>
    <w:qFormat/>
    <w:rsid w:val="0023295B"/>
    <w:rPr>
      <w:rFonts w:ascii="Times New Roman" w:eastAsia="Times New Roman" w:hAnsi="Times New Roman" w:cs="Times New Roman"/>
      <w:sz w:val="2"/>
      <w:szCs w:val="2"/>
      <w:lang w:eastAsia="en-AU"/>
    </w:rPr>
  </w:style>
  <w:style w:type="paragraph" w:customStyle="1" w:styleId="Choice">
    <w:name w:val="Choice"/>
    <w:basedOn w:val="Normal"/>
    <w:qFormat/>
    <w:rsid w:val="0023295B"/>
    <w:rPr>
      <w:color w:val="1A1A1A"/>
    </w:rPr>
  </w:style>
  <w:style w:type="paragraph" w:customStyle="1" w:styleId="QuestionTitle">
    <w:name w:val="Question Title"/>
    <w:basedOn w:val="Normal"/>
    <w:next w:val="Normal"/>
    <w:qFormat/>
    <w:rsid w:val="0023295B"/>
    <w:pPr>
      <w:spacing w:before="360"/>
    </w:pPr>
    <w:rPr>
      <w:color w:val="1A1A1A"/>
    </w:rPr>
  </w:style>
  <w:style w:type="paragraph" w:customStyle="1" w:styleId="SupportingText">
    <w:name w:val="Supporting Text"/>
    <w:basedOn w:val="Normal"/>
    <w:qFormat/>
    <w:rsid w:val="0023295B"/>
    <w:pPr>
      <w:spacing w:after="120"/>
    </w:pPr>
    <w:rPr>
      <w:b/>
      <w:bCs/>
      <w:color w:val="1A1A1A"/>
      <w:sz w:val="20"/>
      <w:szCs w:val="20"/>
    </w:rPr>
  </w:style>
  <w:style w:type="character" w:styleId="PlaceholderText">
    <w:name w:val="Placeholder Text"/>
    <w:basedOn w:val="DefaultParagraphFont"/>
    <w:uiPriority w:val="99"/>
    <w:semiHidden/>
    <w:rsid w:val="007B0218"/>
    <w:rPr>
      <w:color w:val="666666"/>
    </w:rPr>
  </w:style>
  <w:style w:type="character" w:styleId="Hyperlink">
    <w:name w:val="Hyperlink"/>
    <w:basedOn w:val="DefaultParagraphFont"/>
    <w:uiPriority w:val="99"/>
    <w:unhideWhenUsed/>
    <w:rsid w:val="00577CCD"/>
    <w:rPr>
      <w:color w:val="0563C1" w:themeColor="hyperlink"/>
      <w:u w:val="single"/>
    </w:rPr>
  </w:style>
  <w:style w:type="character" w:styleId="UnresolvedMention">
    <w:name w:val="Unresolved Mention"/>
    <w:basedOn w:val="DefaultParagraphFont"/>
    <w:uiPriority w:val="99"/>
    <w:semiHidden/>
    <w:unhideWhenUsed/>
    <w:rsid w:val="00577CCD"/>
    <w:rPr>
      <w:color w:val="605E5C"/>
      <w:shd w:val="clear" w:color="auto" w:fill="E1DFDD"/>
    </w:rPr>
  </w:style>
  <w:style w:type="paragraph" w:styleId="ListParagraph">
    <w:name w:val="List Paragraph"/>
    <w:basedOn w:val="Normal"/>
    <w:qFormat/>
    <w:rsid w:val="0043443B"/>
    <w:pPr>
      <w:ind w:left="720"/>
      <w:contextualSpacing/>
    </w:pPr>
  </w:style>
  <w:style w:type="paragraph" w:customStyle="1" w:styleId="OtherOptionLabel">
    <w:name w:val="Other Option Label"/>
    <w:basedOn w:val="Choice"/>
    <w:qFormat/>
    <w:rsid w:val="00EE4A34"/>
    <w:pPr>
      <w:spacing w:after="150"/>
    </w:pPr>
  </w:style>
  <w:style w:type="paragraph" w:customStyle="1" w:styleId="Description">
    <w:name w:val="Description"/>
    <w:basedOn w:val="Normal"/>
    <w:next w:val="Normal"/>
    <w:qFormat/>
    <w:rsid w:val="00EE4A34"/>
    <w:pPr>
      <w:spacing w:after="120"/>
    </w:pPr>
    <w:rPr>
      <w:color w:val="525252"/>
    </w:rPr>
  </w:style>
  <w:style w:type="character" w:customStyle="1" w:styleId="Heading3Char">
    <w:name w:val="Heading 3 Char"/>
    <w:basedOn w:val="DefaultParagraphFont"/>
    <w:link w:val="Heading3"/>
    <w:uiPriority w:val="9"/>
    <w:semiHidden/>
    <w:rsid w:val="00B7137C"/>
    <w:rPr>
      <w:rFonts w:asciiTheme="majorHAnsi" w:eastAsiaTheme="majorEastAsia" w:hAnsiTheme="majorHAnsi" w:cstheme="majorBidi"/>
      <w:color w:val="1F3763" w:themeColor="accent1" w:themeShade="7F"/>
      <w:lang w:eastAsia="en-AU"/>
    </w:rPr>
  </w:style>
  <w:style w:type="paragraph" w:styleId="CommentText">
    <w:name w:val="annotation text"/>
    <w:basedOn w:val="Normal"/>
    <w:link w:val="CommentTextChar"/>
    <w:uiPriority w:val="99"/>
    <w:unhideWhenUsed/>
    <w:rsid w:val="00515FBC"/>
    <w:rPr>
      <w:sz w:val="20"/>
      <w:szCs w:val="20"/>
    </w:rPr>
  </w:style>
  <w:style w:type="character" w:customStyle="1" w:styleId="CommentTextChar">
    <w:name w:val="Comment Text Char"/>
    <w:basedOn w:val="DefaultParagraphFont"/>
    <w:link w:val="CommentText"/>
    <w:uiPriority w:val="99"/>
    <w:rsid w:val="00515FBC"/>
    <w:rPr>
      <w:rFonts w:ascii="Helvetica" w:eastAsia="Helvetica" w:hAnsi="Helvetica" w:cs="Helvetica"/>
      <w:color w:val="000000"/>
      <w:sz w:val="20"/>
      <w:szCs w:val="20"/>
      <w:lang w:eastAsia="en-AU"/>
    </w:rPr>
  </w:style>
  <w:style w:type="character" w:styleId="CommentReference">
    <w:name w:val="annotation reference"/>
    <w:basedOn w:val="DefaultParagraphFont"/>
    <w:uiPriority w:val="99"/>
    <w:semiHidden/>
    <w:unhideWhenUsed/>
    <w:rsid w:val="00515FBC"/>
    <w:rPr>
      <w:sz w:val="16"/>
      <w:szCs w:val="16"/>
    </w:rPr>
  </w:style>
  <w:style w:type="paragraph" w:styleId="Revision">
    <w:name w:val="Revision"/>
    <w:hidden/>
    <w:uiPriority w:val="99"/>
    <w:semiHidden/>
    <w:rsid w:val="00515FBC"/>
    <w:rPr>
      <w:rFonts w:ascii="Helvetica" w:eastAsia="Helvetica" w:hAnsi="Helvetica" w:cs="Helvetica"/>
      <w:color w:val="000000"/>
      <w:lang w:eastAsia="en-AU"/>
    </w:rPr>
  </w:style>
  <w:style w:type="paragraph" w:styleId="CommentSubject">
    <w:name w:val="annotation subject"/>
    <w:basedOn w:val="CommentText"/>
    <w:next w:val="CommentText"/>
    <w:link w:val="CommentSubjectChar"/>
    <w:uiPriority w:val="99"/>
    <w:semiHidden/>
    <w:unhideWhenUsed/>
    <w:rsid w:val="00BC648B"/>
    <w:rPr>
      <w:b/>
      <w:bCs/>
    </w:rPr>
  </w:style>
  <w:style w:type="character" w:customStyle="1" w:styleId="CommentSubjectChar">
    <w:name w:val="Comment Subject Char"/>
    <w:basedOn w:val="CommentTextChar"/>
    <w:link w:val="CommentSubject"/>
    <w:uiPriority w:val="99"/>
    <w:semiHidden/>
    <w:rsid w:val="00BC648B"/>
    <w:rPr>
      <w:rFonts w:ascii="Helvetica" w:eastAsia="Helvetica" w:hAnsi="Helvetica" w:cs="Helvetica"/>
      <w:b/>
      <w:bCs/>
      <w:color w:val="000000"/>
      <w:sz w:val="20"/>
      <w:szCs w:val="20"/>
      <w:lang w:eastAsia="en-AU"/>
    </w:rPr>
  </w:style>
  <w:style w:type="character" w:styleId="Mention">
    <w:name w:val="Mention"/>
    <w:basedOn w:val="DefaultParagraphFont"/>
    <w:uiPriority w:val="99"/>
    <w:unhideWhenUsed/>
    <w:rsid w:val="00BC648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71349">
      <w:bodyDiv w:val="1"/>
      <w:marLeft w:val="0"/>
      <w:marRight w:val="0"/>
      <w:marTop w:val="0"/>
      <w:marBottom w:val="0"/>
      <w:divBdr>
        <w:top w:val="none" w:sz="0" w:space="0" w:color="auto"/>
        <w:left w:val="none" w:sz="0" w:space="0" w:color="auto"/>
        <w:bottom w:val="none" w:sz="0" w:space="0" w:color="auto"/>
        <w:right w:val="none" w:sz="0" w:space="0" w:color="auto"/>
      </w:divBdr>
    </w:div>
    <w:div w:id="236325158">
      <w:bodyDiv w:val="1"/>
      <w:marLeft w:val="0"/>
      <w:marRight w:val="0"/>
      <w:marTop w:val="0"/>
      <w:marBottom w:val="0"/>
      <w:divBdr>
        <w:top w:val="none" w:sz="0" w:space="0" w:color="auto"/>
        <w:left w:val="none" w:sz="0" w:space="0" w:color="auto"/>
        <w:bottom w:val="none" w:sz="0" w:space="0" w:color="auto"/>
        <w:right w:val="none" w:sz="0" w:space="0" w:color="auto"/>
      </w:divBdr>
    </w:div>
    <w:div w:id="423960226">
      <w:bodyDiv w:val="1"/>
      <w:marLeft w:val="0"/>
      <w:marRight w:val="0"/>
      <w:marTop w:val="0"/>
      <w:marBottom w:val="0"/>
      <w:divBdr>
        <w:top w:val="none" w:sz="0" w:space="0" w:color="auto"/>
        <w:left w:val="none" w:sz="0" w:space="0" w:color="auto"/>
        <w:bottom w:val="none" w:sz="0" w:space="0" w:color="auto"/>
        <w:right w:val="none" w:sz="0" w:space="0" w:color="auto"/>
      </w:divBdr>
    </w:div>
    <w:div w:id="535656807">
      <w:bodyDiv w:val="1"/>
      <w:marLeft w:val="0"/>
      <w:marRight w:val="0"/>
      <w:marTop w:val="0"/>
      <w:marBottom w:val="0"/>
      <w:divBdr>
        <w:top w:val="none" w:sz="0" w:space="0" w:color="auto"/>
        <w:left w:val="none" w:sz="0" w:space="0" w:color="auto"/>
        <w:bottom w:val="none" w:sz="0" w:space="0" w:color="auto"/>
        <w:right w:val="none" w:sz="0" w:space="0" w:color="auto"/>
      </w:divBdr>
    </w:div>
    <w:div w:id="672342241">
      <w:bodyDiv w:val="1"/>
      <w:marLeft w:val="0"/>
      <w:marRight w:val="0"/>
      <w:marTop w:val="0"/>
      <w:marBottom w:val="0"/>
      <w:divBdr>
        <w:top w:val="none" w:sz="0" w:space="0" w:color="auto"/>
        <w:left w:val="none" w:sz="0" w:space="0" w:color="auto"/>
        <w:bottom w:val="none" w:sz="0" w:space="0" w:color="auto"/>
        <w:right w:val="none" w:sz="0" w:space="0" w:color="auto"/>
      </w:divBdr>
    </w:div>
    <w:div w:id="1120417324">
      <w:bodyDiv w:val="1"/>
      <w:marLeft w:val="0"/>
      <w:marRight w:val="0"/>
      <w:marTop w:val="0"/>
      <w:marBottom w:val="0"/>
      <w:divBdr>
        <w:top w:val="none" w:sz="0" w:space="0" w:color="auto"/>
        <w:left w:val="none" w:sz="0" w:space="0" w:color="auto"/>
        <w:bottom w:val="none" w:sz="0" w:space="0" w:color="auto"/>
        <w:right w:val="none" w:sz="0" w:space="0" w:color="auto"/>
      </w:divBdr>
    </w:div>
    <w:div w:id="1757164597">
      <w:bodyDiv w:val="1"/>
      <w:marLeft w:val="0"/>
      <w:marRight w:val="0"/>
      <w:marTop w:val="0"/>
      <w:marBottom w:val="0"/>
      <w:divBdr>
        <w:top w:val="none" w:sz="0" w:space="0" w:color="auto"/>
        <w:left w:val="none" w:sz="0" w:space="0" w:color="auto"/>
        <w:bottom w:val="none" w:sz="0" w:space="0" w:color="auto"/>
        <w:right w:val="none" w:sz="0" w:space="0" w:color="auto"/>
      </w:divBdr>
    </w:div>
    <w:div w:id="198377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yperlink" Target="mailto:wasteprojects@merri-bek.vic.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mailto:privacyofficer@merri-bek.vic.gov.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orath\Downloads\mcc-letterhead-w-language-link-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2f48cd-84a1-44f5-be51-f0c13ae22116" xsi:nil="true"/>
    <lcf76f155ced4ddcb4097134ff3c332f xmlns="602d96d6-2325-44fc-8e87-34bcd387769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704FD64F8E2F429B453D9F4FBC26B3" ma:contentTypeVersion="13" ma:contentTypeDescription="Create a new document." ma:contentTypeScope="" ma:versionID="d67c30a10b027a52da2cea96f9680b0f">
  <xsd:schema xmlns:xsd="http://www.w3.org/2001/XMLSchema" xmlns:xs="http://www.w3.org/2001/XMLSchema" xmlns:p="http://schemas.microsoft.com/office/2006/metadata/properties" xmlns:ns2="602d96d6-2325-44fc-8e87-34bcd3877696" xmlns:ns3="762f48cd-84a1-44f5-be51-f0c13ae22116" targetNamespace="http://schemas.microsoft.com/office/2006/metadata/properties" ma:root="true" ma:fieldsID="fb659b307ab1e0a55f60f366fe428c40" ns2:_="" ns3:_="">
    <xsd:import namespace="602d96d6-2325-44fc-8e87-34bcd3877696"/>
    <xsd:import namespace="762f48cd-84a1-44f5-be51-f0c13ae221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2d96d6-2325-44fc-8e87-34bcd38776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e220b-3468-4ab7-af9d-c37628b031e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2f48cd-84a1-44f5-be51-f0c13ae221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e9602a-e7e9-4dfd-a202-d251db0682ca}" ma:internalName="TaxCatchAll" ma:showField="CatchAllData" ma:web="762f48cd-84a1-44f5-be51-f0c13ae22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BA252A2A-BE60-4185-ADF4-7488FE529062}">
  <ds:schemaRefs>
    <ds:schemaRef ds:uri="http://schemas.microsoft.com/office/2006/metadata/properties"/>
    <ds:schemaRef ds:uri="http://schemas.microsoft.com/office/infopath/2007/PartnerControls"/>
    <ds:schemaRef ds:uri="762f48cd-84a1-44f5-be51-f0c13ae22116"/>
    <ds:schemaRef ds:uri="602d96d6-2325-44fc-8e87-34bcd3877696"/>
  </ds:schemaRefs>
</ds:datastoreItem>
</file>

<file path=customXml/itemProps2.xml><?xml version="1.0" encoding="utf-8"?>
<ds:datastoreItem xmlns:ds="http://schemas.openxmlformats.org/officeDocument/2006/customXml" ds:itemID="{9EEF1045-845E-4098-ACD5-9E1349C64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2d96d6-2325-44fc-8e87-34bcd3877696"/>
    <ds:schemaRef ds:uri="762f48cd-84a1-44f5-be51-f0c13ae22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D6E657-EE7D-4FD5-8B1E-44F6BC392DFC}">
  <ds:schemaRefs>
    <ds:schemaRef ds:uri="http://schemas.openxmlformats.org/officeDocument/2006/bibliography"/>
  </ds:schemaRefs>
</ds:datastoreItem>
</file>

<file path=customXml/itemProps4.xml><?xml version="1.0" encoding="utf-8"?>
<ds:datastoreItem xmlns:ds="http://schemas.openxmlformats.org/officeDocument/2006/customXml" ds:itemID="{38868BA7-0734-446B-A177-4DCE4A23F78C}">
  <ds:schemaRefs>
    <ds:schemaRef ds:uri="http://schemas.microsoft.com/sharepoint/v3/contenttype/forms"/>
  </ds:schemaRefs>
</ds:datastoreItem>
</file>

<file path=customXml/itemProps5.xml><?xml version="1.0" encoding="utf-8"?>
<ds:datastoreItem xmlns:ds="http://schemas.openxmlformats.org/officeDocument/2006/customXml" ds:itemID="{9971BC01-CE81-4405-A5F0-C798ED65454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mcc-letterhead-w-language-link-2024.dotx</Template>
  <TotalTime>1378</TotalTime>
  <Pages>5</Pages>
  <Words>772</Words>
  <Characters>3953</Characters>
  <Application>Microsoft Office Word</Application>
  <DocSecurity>0</DocSecurity>
  <Lines>146</Lines>
  <Paragraphs>100</Paragraphs>
  <ScaleCrop>false</ScaleCrop>
  <Company/>
  <LinksUpToDate>false</LinksUpToDate>
  <CharactersWithSpaces>4625</CharactersWithSpaces>
  <SharedDoc>false</SharedDoc>
  <HLinks>
    <vt:vector size="18" baseType="variant">
      <vt:variant>
        <vt:i4>4915247</vt:i4>
      </vt:variant>
      <vt:variant>
        <vt:i4>3</vt:i4>
      </vt:variant>
      <vt:variant>
        <vt:i4>0</vt:i4>
      </vt:variant>
      <vt:variant>
        <vt:i4>5</vt:i4>
      </vt:variant>
      <vt:variant>
        <vt:lpwstr>mailto:privacyofficer@merri-bek.vic.gov.au</vt:lpwstr>
      </vt:variant>
      <vt:variant>
        <vt:lpwstr/>
      </vt:variant>
      <vt:variant>
        <vt:i4>1114214</vt:i4>
      </vt:variant>
      <vt:variant>
        <vt:i4>0</vt:i4>
      </vt:variant>
      <vt:variant>
        <vt:i4>0</vt:i4>
      </vt:variant>
      <vt:variant>
        <vt:i4>5</vt:i4>
      </vt:variant>
      <vt:variant>
        <vt:lpwstr>mailto:wasteprojects@merri-bek.vic.gov.au</vt:lpwstr>
      </vt:variant>
      <vt:variant>
        <vt:lpwstr/>
      </vt:variant>
      <vt:variant>
        <vt:i4>7274504</vt:i4>
      </vt:variant>
      <vt:variant>
        <vt:i4>0</vt:i4>
      </vt:variant>
      <vt:variant>
        <vt:i4>0</vt:i4>
      </vt:variant>
      <vt:variant>
        <vt:i4>5</vt:i4>
      </vt:variant>
      <vt:variant>
        <vt:lpwstr>mailto:KBarnes@merri-bek.vic.gov.au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Morath</dc:creator>
  <cp:keywords/>
  <dc:description/>
  <cp:lastModifiedBy>Anna Morath</cp:lastModifiedBy>
  <cp:revision>19</cp:revision>
  <cp:lastPrinted>2025-08-13T22:19:00Z</cp:lastPrinted>
  <dcterms:created xsi:type="dcterms:W3CDTF">2026-04-20T04:29:00Z</dcterms:created>
  <dcterms:modified xsi:type="dcterms:W3CDTF">2026-04-21T03:27:00Z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0x01010073704FD64F8E2F429B453D9F4FBC26B3</vt:lpwstr>
  </property>
  <property fmtid="{D5CDD505-2E9C-101B-9397-08002B2CF9AE}" pid="3" name="MediaServiceImageTags">
    <vt:lpwstr/>
  </property>
</Properties>
</file>