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4F1BC" w14:textId="72A9F6FC" w:rsidR="0023295B" w:rsidRPr="00095675" w:rsidRDefault="00D03CAA" w:rsidP="0023295B">
      <w:pPr>
        <w:pStyle w:val="Heading1"/>
        <w:rPr>
          <w:rFonts w:ascii="Galano Grotesque ExtraBold" w:hAnsi="Galano Grotesque ExtraBold"/>
          <w:color w:val="000000" w:themeColor="text1"/>
        </w:rPr>
      </w:pPr>
      <w:r>
        <w:rPr>
          <w:rFonts w:ascii="Galano Grotesque ExtraBold" w:hAnsi="Galano Grotesque ExtraBold"/>
          <w:color w:val="000000" w:themeColor="text1"/>
        </w:rPr>
        <w:t>Merri-bek Libraries LGBTIQA+ Action Plan</w:t>
      </w:r>
    </w:p>
    <w:p w14:paraId="1754A581" w14:textId="77777777" w:rsidR="00E26293" w:rsidRPr="004024DF" w:rsidRDefault="00E26293" w:rsidP="00E26293">
      <w:pPr>
        <w:rPr>
          <w:rFonts w:ascii="Nunito Sans" w:hAnsi="Nunito Sans"/>
          <w:color w:val="000000" w:themeColor="text1"/>
        </w:rPr>
      </w:pPr>
      <w:r w:rsidRPr="00E26293">
        <w:rPr>
          <w:rFonts w:ascii="Nunito Sans" w:hAnsi="Nunito Sans"/>
          <w:color w:val="000000" w:themeColor="text1"/>
        </w:rPr>
        <w:t xml:space="preserve">We are creating the first Library LGBTIQA+ Action Plan for Merri-bek libraries! </w:t>
      </w:r>
    </w:p>
    <w:p w14:paraId="378A031D" w14:textId="77777777" w:rsidR="00E26293" w:rsidRPr="00E26293" w:rsidRDefault="00E26293" w:rsidP="00E26293">
      <w:pPr>
        <w:rPr>
          <w:rFonts w:ascii="Nunito Sans" w:hAnsi="Nunito Sans"/>
          <w:color w:val="000000" w:themeColor="text1"/>
        </w:rPr>
      </w:pPr>
    </w:p>
    <w:p w14:paraId="255DF12C" w14:textId="77777777" w:rsidR="00E26293" w:rsidRPr="004024DF" w:rsidRDefault="00E26293" w:rsidP="00E26293">
      <w:pPr>
        <w:rPr>
          <w:rFonts w:ascii="Nunito Sans" w:hAnsi="Nunito Sans"/>
          <w:color w:val="000000" w:themeColor="text1"/>
        </w:rPr>
      </w:pPr>
      <w:r w:rsidRPr="00E26293">
        <w:rPr>
          <w:rFonts w:ascii="Nunito Sans" w:hAnsi="Nunito Sans"/>
          <w:color w:val="000000" w:themeColor="text1"/>
        </w:rPr>
        <w:t xml:space="preserve">We want to hear from members of LGBTIQA+ communities and allies, who live in Merri-bek or visit any of our Libraries. </w:t>
      </w:r>
    </w:p>
    <w:p w14:paraId="3A98F6B4" w14:textId="77777777" w:rsidR="00E26293" w:rsidRPr="00E26293" w:rsidRDefault="00E26293" w:rsidP="00E26293">
      <w:pPr>
        <w:rPr>
          <w:rFonts w:ascii="Nunito Sans" w:hAnsi="Nunito Sans"/>
          <w:color w:val="000000" w:themeColor="text1"/>
        </w:rPr>
      </w:pPr>
    </w:p>
    <w:p w14:paraId="1FF9FE60" w14:textId="77777777" w:rsidR="00E26293" w:rsidRPr="004024DF" w:rsidRDefault="00E26293" w:rsidP="00E26293">
      <w:pPr>
        <w:rPr>
          <w:rFonts w:ascii="Nunito Sans" w:hAnsi="Nunito Sans"/>
          <w:color w:val="000000" w:themeColor="text1"/>
        </w:rPr>
      </w:pPr>
      <w:r w:rsidRPr="00E26293">
        <w:rPr>
          <w:rFonts w:ascii="Nunito Sans" w:hAnsi="Nunito Sans"/>
          <w:color w:val="000000" w:themeColor="text1"/>
        </w:rPr>
        <w:t xml:space="preserve">Your feedback will help to guide and improve our library services, programs and collections to ensure that our work is genuine in supporting the needs of our LGBTIQA+ members and visitors. </w:t>
      </w:r>
    </w:p>
    <w:p w14:paraId="596E8EEF" w14:textId="77777777" w:rsidR="00E26293" w:rsidRPr="00E26293" w:rsidRDefault="00E26293" w:rsidP="00E26293">
      <w:pPr>
        <w:rPr>
          <w:rFonts w:ascii="Nunito Sans" w:hAnsi="Nunito Sans"/>
          <w:color w:val="000000" w:themeColor="text1"/>
        </w:rPr>
      </w:pPr>
    </w:p>
    <w:p w14:paraId="2CB4B622" w14:textId="6B955B97" w:rsidR="0023295B" w:rsidRPr="004024DF" w:rsidRDefault="6ED4A7DE" w:rsidP="00423A3D">
      <w:pPr>
        <w:rPr>
          <w:rFonts w:ascii="Nunito Sans" w:hAnsi="Nunito Sans"/>
          <w:color w:val="000000" w:themeColor="text1"/>
        </w:rPr>
      </w:pPr>
      <w:r w:rsidRPr="004024DF">
        <w:rPr>
          <w:rFonts w:ascii="Nunito Sans" w:hAnsi="Nunito Sans"/>
          <w:color w:val="000000" w:themeColor="text1"/>
        </w:rPr>
        <w:t>To share your feedback, p</w:t>
      </w:r>
      <w:r w:rsidR="001F10EE" w:rsidRPr="004024DF">
        <w:rPr>
          <w:rFonts w:ascii="Nunito Sans" w:hAnsi="Nunito Sans"/>
          <w:color w:val="000000" w:themeColor="text1"/>
        </w:rPr>
        <w:t>lease</w:t>
      </w:r>
      <w:r w:rsidR="0023295B" w:rsidRPr="004024DF">
        <w:rPr>
          <w:rFonts w:ascii="Nunito Sans" w:hAnsi="Nunito Sans"/>
          <w:color w:val="000000" w:themeColor="text1"/>
        </w:rPr>
        <w:t xml:space="preserve"> complete the form and drop it into the submission box</w:t>
      </w:r>
      <w:r w:rsidR="007C2C5A" w:rsidRPr="004024DF">
        <w:rPr>
          <w:rFonts w:ascii="Nunito Sans" w:hAnsi="Nunito Sans"/>
        </w:rPr>
        <w:t xml:space="preserve"> or email to </w:t>
      </w:r>
      <w:hyperlink r:id="rId12" w:history="1">
        <w:r w:rsidR="009F2F87" w:rsidRPr="004024DF">
          <w:rPr>
            <w:rStyle w:val="Hyperlink"/>
            <w:rFonts w:ascii="Nunito Sans" w:hAnsi="Nunito Sans"/>
          </w:rPr>
          <w:t>amorath@merri-bek.vic.gov.au</w:t>
        </w:r>
      </w:hyperlink>
      <w:r w:rsidR="007C2C5A" w:rsidRPr="004024DF">
        <w:rPr>
          <w:rFonts w:ascii="Nunito Sans" w:hAnsi="Nunito Sans"/>
          <w:color w:val="000000" w:themeColor="text1"/>
        </w:rPr>
        <w:t xml:space="preserve"> </w:t>
      </w:r>
      <w:r w:rsidR="0023295B" w:rsidRPr="004024DF">
        <w:rPr>
          <w:rFonts w:ascii="Nunito Sans" w:hAnsi="Nunito Sans"/>
          <w:color w:val="000000" w:themeColor="text1"/>
        </w:rPr>
        <w:t>Alternatively, you can complete the form online at Conversations Merri-bek by scanning the QR code.</w:t>
      </w:r>
    </w:p>
    <w:p w14:paraId="67D76434" w14:textId="77777777" w:rsidR="0023295B" w:rsidRDefault="0023295B" w:rsidP="00423A3D">
      <w:pPr>
        <w:rPr>
          <w:rFonts w:ascii="Nunito Sans Light" w:hAnsi="Nunito Sans Light"/>
          <w:color w:val="000000" w:themeColor="text1"/>
        </w:rPr>
      </w:pPr>
    </w:p>
    <w:p w14:paraId="79845F64" w14:textId="587580C5" w:rsidR="00827C7C" w:rsidRPr="00827C7C" w:rsidRDefault="00827C7C" w:rsidP="00827C7C">
      <w:pPr>
        <w:rPr>
          <w:rFonts w:ascii="Nunito Sans Light" w:hAnsi="Nunito Sans Light"/>
          <w:color w:val="000000" w:themeColor="text1"/>
        </w:rPr>
      </w:pPr>
      <w:r w:rsidRPr="00827C7C">
        <w:rPr>
          <w:rFonts w:ascii="Nunito Sans Light" w:hAnsi="Nunito Sans Light"/>
          <w:noProof/>
          <w:color w:val="000000" w:themeColor="text1"/>
        </w:rPr>
        <w:drawing>
          <wp:inline distT="0" distB="0" distL="0" distR="0" wp14:anchorId="59890B53" wp14:editId="65C05D84">
            <wp:extent cx="1622066" cy="1622066"/>
            <wp:effectExtent l="0" t="0" r="0" b="0"/>
            <wp:docPr id="1645776918"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5640" cy="1625640"/>
                    </a:xfrm>
                    <a:prstGeom prst="rect">
                      <a:avLst/>
                    </a:prstGeom>
                    <a:noFill/>
                    <a:ln>
                      <a:noFill/>
                    </a:ln>
                  </pic:spPr>
                </pic:pic>
              </a:graphicData>
            </a:graphic>
          </wp:inline>
        </w:drawing>
      </w:r>
    </w:p>
    <w:p w14:paraId="6F813D21" w14:textId="77777777" w:rsidR="0023295B" w:rsidRDefault="0023295B" w:rsidP="00423A3D">
      <w:pPr>
        <w:rPr>
          <w:rFonts w:ascii="Nunito Sans Light" w:hAnsi="Nunito Sans Light"/>
          <w:color w:val="000000" w:themeColor="text1"/>
        </w:rPr>
      </w:pPr>
    </w:p>
    <w:p w14:paraId="4CDFD7EE" w14:textId="7553C30C" w:rsidR="0023295B" w:rsidRPr="004024DF" w:rsidRDefault="00827C7C" w:rsidP="00423A3D">
      <w:pPr>
        <w:rPr>
          <w:rFonts w:ascii="Nunito Sans" w:hAnsi="Nunito Sans"/>
          <w:b/>
          <w:color w:val="000000" w:themeColor="text1"/>
        </w:rPr>
      </w:pPr>
      <w:r>
        <w:rPr>
          <w:rFonts w:ascii="Nunito Sans" w:hAnsi="Nunito Sans"/>
          <w:color w:val="000000" w:themeColor="text1"/>
        </w:rPr>
        <w:t>Surv</w:t>
      </w:r>
      <w:r w:rsidR="00FC475E">
        <w:rPr>
          <w:rFonts w:ascii="Nunito Sans" w:hAnsi="Nunito Sans"/>
          <w:color w:val="000000" w:themeColor="text1"/>
        </w:rPr>
        <w:t>ey</w:t>
      </w:r>
      <w:r w:rsidR="0023295B" w:rsidRPr="004024DF">
        <w:rPr>
          <w:rFonts w:ascii="Nunito Sans" w:hAnsi="Nunito Sans"/>
          <w:color w:val="000000" w:themeColor="text1"/>
        </w:rPr>
        <w:t xml:space="preserve"> close</w:t>
      </w:r>
      <w:r w:rsidR="00FC475E">
        <w:rPr>
          <w:rFonts w:ascii="Nunito Sans" w:hAnsi="Nunito Sans"/>
          <w:color w:val="000000" w:themeColor="text1"/>
        </w:rPr>
        <w:t>s</w:t>
      </w:r>
      <w:r w:rsidR="0023295B" w:rsidRPr="004024DF">
        <w:rPr>
          <w:rFonts w:ascii="Nunito Sans" w:hAnsi="Nunito Sans"/>
          <w:color w:val="000000" w:themeColor="text1"/>
        </w:rPr>
        <w:t xml:space="preserve"> on </w:t>
      </w:r>
      <w:r w:rsidR="009F2F87" w:rsidRPr="004024DF">
        <w:rPr>
          <w:rFonts w:ascii="Nunito Sans" w:hAnsi="Nunito Sans"/>
          <w:b/>
          <w:color w:val="000000" w:themeColor="text1"/>
        </w:rPr>
        <w:t>Tuesday</w:t>
      </w:r>
      <w:r w:rsidR="00CD6F48">
        <w:rPr>
          <w:rFonts w:ascii="Nunito Sans" w:hAnsi="Nunito Sans"/>
          <w:b/>
          <w:color w:val="000000" w:themeColor="text1"/>
        </w:rPr>
        <w:t xml:space="preserve"> 14</w:t>
      </w:r>
      <w:r w:rsidR="00E31FCE" w:rsidRPr="004024DF">
        <w:rPr>
          <w:rFonts w:ascii="Nunito Sans" w:hAnsi="Nunito Sans"/>
          <w:b/>
          <w:color w:val="000000" w:themeColor="text1"/>
        </w:rPr>
        <w:t xml:space="preserve"> April 2026</w:t>
      </w:r>
      <w:r w:rsidR="0023295B" w:rsidRPr="004024DF">
        <w:rPr>
          <w:rFonts w:ascii="Nunito Sans" w:hAnsi="Nunito Sans"/>
          <w:b/>
          <w:color w:val="000000" w:themeColor="text1"/>
        </w:rPr>
        <w:t>.</w:t>
      </w:r>
    </w:p>
    <w:p w14:paraId="383802B6" w14:textId="77777777" w:rsidR="0023295B" w:rsidRPr="004024DF" w:rsidRDefault="0023295B" w:rsidP="00423A3D">
      <w:pPr>
        <w:rPr>
          <w:rFonts w:ascii="Nunito Sans" w:hAnsi="Nunito Sans"/>
          <w:b/>
          <w:color w:val="000000" w:themeColor="text1"/>
        </w:rPr>
      </w:pPr>
    </w:p>
    <w:p w14:paraId="11E3B37F" w14:textId="79CCE165" w:rsidR="0023295B" w:rsidRPr="004024DF" w:rsidRDefault="0023295B" w:rsidP="00423A3D">
      <w:pPr>
        <w:rPr>
          <w:rFonts w:ascii="Nunito Sans" w:hAnsi="Nunito Sans"/>
          <w:color w:val="000000" w:themeColor="text1"/>
        </w:rPr>
      </w:pPr>
      <w:r w:rsidRPr="004024DF">
        <w:rPr>
          <w:rFonts w:ascii="Nunito Sans" w:hAnsi="Nunito Sans"/>
          <w:color w:val="000000" w:themeColor="text1"/>
        </w:rPr>
        <w:t xml:space="preserve">If you need support completing this form, please contact </w:t>
      </w:r>
      <w:r w:rsidR="141C6C78" w:rsidRPr="004024DF">
        <w:rPr>
          <w:rFonts w:ascii="Nunito Sans" w:hAnsi="Nunito Sans"/>
          <w:color w:val="000000" w:themeColor="text1"/>
        </w:rPr>
        <w:t>us</w:t>
      </w:r>
      <w:r w:rsidRPr="004024DF">
        <w:rPr>
          <w:rFonts w:ascii="Nunito Sans" w:hAnsi="Nunito Sans"/>
          <w:color w:val="000000" w:themeColor="text1"/>
        </w:rPr>
        <w:t xml:space="preserve"> on 03 9240 1111.</w:t>
      </w:r>
    </w:p>
    <w:p w14:paraId="7C392126" w14:textId="221099CD" w:rsidR="0023295B" w:rsidRPr="0023295B" w:rsidRDefault="0023295B" w:rsidP="00423A3D">
      <w:pPr>
        <w:rPr>
          <w:rFonts w:ascii="Nunito Sans Light" w:hAnsi="Nunito Sans Light"/>
          <w:color w:val="000000" w:themeColor="text1"/>
        </w:rPr>
        <w:sectPr w:rsidR="0023295B" w:rsidRPr="0023295B" w:rsidSect="00A8276A">
          <w:headerReference w:type="even" r:id="rId14"/>
          <w:headerReference w:type="default" r:id="rId15"/>
          <w:footerReference w:type="even" r:id="rId16"/>
          <w:footerReference w:type="default" r:id="rId17"/>
          <w:headerReference w:type="first" r:id="rId18"/>
          <w:footerReference w:type="first" r:id="rId19"/>
          <w:pgSz w:w="11900" w:h="16840"/>
          <w:pgMar w:top="3402" w:right="1134" w:bottom="3402" w:left="851" w:header="709" w:footer="709" w:gutter="0"/>
          <w:cols w:space="708"/>
          <w:titlePg/>
          <w:docGrid w:linePitch="360"/>
        </w:sectPr>
      </w:pPr>
    </w:p>
    <w:p w14:paraId="1CA00303" w14:textId="77777777" w:rsidR="0023295B" w:rsidRPr="00095675" w:rsidRDefault="0023295B" w:rsidP="0023295B">
      <w:pPr>
        <w:pStyle w:val="SmallText"/>
        <w:pBdr>
          <w:bottom w:val="single" w:sz="16" w:space="10" w:color="CECECE"/>
        </w:pBdr>
        <w:rPr>
          <w:rFonts w:ascii="Nunito Sans Light" w:hAnsi="Nunito Sans Light"/>
        </w:rPr>
      </w:pPr>
      <w:bookmarkStart w:id="0" w:name="_Hlk205899880"/>
    </w:p>
    <w:p w14:paraId="2D2F962B" w14:textId="77777777" w:rsidR="00407BB8" w:rsidRPr="001C577F" w:rsidRDefault="00407BB8" w:rsidP="00407BB8">
      <w:pPr>
        <w:pStyle w:val="SmallText"/>
        <w:pBdr>
          <w:bottom w:val="single" w:sz="16" w:space="10" w:color="CECECE"/>
        </w:pBdr>
        <w:rPr>
          <w:rFonts w:ascii="Nunito Sans" w:hAnsi="Nunito Sans"/>
        </w:rPr>
      </w:pPr>
      <w:bookmarkStart w:id="1" w:name="_Hlk212199456"/>
    </w:p>
    <w:p w14:paraId="15A0A952" w14:textId="77777777" w:rsidR="00407BB8" w:rsidRPr="001C577F" w:rsidRDefault="00407BB8" w:rsidP="00407BB8">
      <w:pPr>
        <w:pStyle w:val="SmallText"/>
        <w:pBdr>
          <w:bottom w:val="single" w:sz="16" w:space="10" w:color="CECECE"/>
        </w:pBdr>
        <w:rPr>
          <w:rFonts w:ascii="Nunito Sans" w:hAnsi="Nunito Sans"/>
        </w:rPr>
      </w:pPr>
    </w:p>
    <w:p w14:paraId="4F8C5D05" w14:textId="77777777" w:rsidR="00407BB8" w:rsidRPr="001C577F" w:rsidRDefault="00407BB8" w:rsidP="00407BB8">
      <w:pPr>
        <w:pStyle w:val="SmallText"/>
        <w:rPr>
          <w:rFonts w:ascii="Nunito Sans" w:hAnsi="Nunito Sans"/>
        </w:rPr>
      </w:pPr>
    </w:p>
    <w:p w14:paraId="67B3AADD" w14:textId="77777777" w:rsidR="004024DF" w:rsidRPr="004024DF" w:rsidRDefault="004024DF" w:rsidP="004024DF">
      <w:pPr>
        <w:rPr>
          <w:rFonts w:ascii="Galano Grotesque ExtraBold" w:hAnsi="Galano Grotesque ExtraBold"/>
          <w:b/>
          <w:bCs/>
          <w:sz w:val="32"/>
          <w:szCs w:val="32"/>
        </w:rPr>
      </w:pPr>
      <w:r w:rsidRPr="004024DF">
        <w:rPr>
          <w:rFonts w:ascii="Galano Grotesque ExtraBold" w:hAnsi="Galano Grotesque ExtraBold"/>
          <w:b/>
          <w:bCs/>
          <w:sz w:val="32"/>
          <w:szCs w:val="32"/>
        </w:rPr>
        <w:t>Tell us about you</w:t>
      </w:r>
    </w:p>
    <w:p w14:paraId="72AEC79C" w14:textId="77777777" w:rsidR="004024DF" w:rsidRPr="004024DF" w:rsidRDefault="004024DF" w:rsidP="004024DF"/>
    <w:p w14:paraId="362C9805" w14:textId="77777777" w:rsidR="004024DF" w:rsidRPr="004024DF" w:rsidRDefault="004024DF" w:rsidP="004024DF"/>
    <w:p w14:paraId="67D0C477" w14:textId="77777777" w:rsidR="004024DF" w:rsidRPr="004024DF" w:rsidRDefault="004024DF" w:rsidP="004024DF">
      <w:pPr>
        <w:numPr>
          <w:ilvl w:val="0"/>
          <w:numId w:val="19"/>
        </w:numPr>
        <w:rPr>
          <w:rFonts w:ascii="Nunito Sans" w:hAnsi="Nunito Sans"/>
          <w:sz w:val="22"/>
          <w:szCs w:val="22"/>
        </w:rPr>
      </w:pPr>
      <w:r w:rsidRPr="004024DF">
        <w:rPr>
          <w:sz w:val="22"/>
          <w:szCs w:val="22"/>
        </w:rPr>
        <w:t xml:space="preserve">  </w:t>
      </w:r>
      <w:r w:rsidRPr="004024DF">
        <w:rPr>
          <w:rFonts w:ascii="Nunito Sans" w:hAnsi="Nunito Sans"/>
          <w:sz w:val="22"/>
          <w:szCs w:val="22"/>
        </w:rPr>
        <w:t>What is your connection to LGBTIQA+ communities?</w:t>
      </w:r>
      <w:r w:rsidRPr="004024DF">
        <w:rPr>
          <w:rFonts w:ascii="Nunito Sans" w:hAnsi="Nunito Sans"/>
          <w:b/>
          <w:bCs/>
          <w:sz w:val="22"/>
          <w:szCs w:val="22"/>
          <w:vertAlign w:val="superscript"/>
        </w:rPr>
        <w:t xml:space="preserve"> </w:t>
      </w:r>
      <w:r w:rsidRPr="004024DF">
        <w:rPr>
          <w:rFonts w:ascii="Nunito Sans" w:hAnsi="Nunito Sans"/>
          <w:b/>
          <w:bCs/>
          <w:color w:val="FF0000"/>
          <w:sz w:val="22"/>
          <w:szCs w:val="22"/>
          <w:vertAlign w:val="superscript"/>
        </w:rPr>
        <w:t>Required</w:t>
      </w:r>
    </w:p>
    <w:p w14:paraId="1B47AB19" w14:textId="77777777" w:rsidR="004024DF" w:rsidRPr="00BE4CAA" w:rsidRDefault="004024DF" w:rsidP="004024DF">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644C2" w:rsidRPr="004024DF" w14:paraId="6A0D7031" w14:textId="77777777">
        <w:trPr>
          <w:cantSplit/>
        </w:trPr>
        <w:tc>
          <w:tcPr>
            <w:tcW w:w="0" w:type="auto"/>
            <w:tcBorders>
              <w:top w:val="single" w:sz="4" w:space="0" w:color="auto"/>
              <w:left w:val="single" w:sz="4" w:space="0" w:color="auto"/>
              <w:bottom w:val="single" w:sz="4" w:space="0" w:color="auto"/>
              <w:right w:val="single" w:sz="4" w:space="0" w:color="auto"/>
            </w:tcBorders>
            <w:shd w:val="solid" w:color="CECECE" w:fill="auto"/>
            <w:tcMar>
              <w:top w:w="72" w:type="dxa"/>
              <w:left w:w="72" w:type="dxa"/>
              <w:bottom w:w="0" w:type="dxa"/>
              <w:right w:w="72" w:type="dxa"/>
            </w:tcMar>
            <w:hideMark/>
          </w:tcPr>
          <w:p w14:paraId="67816505" w14:textId="77777777" w:rsidR="004024DF" w:rsidRPr="004024DF" w:rsidRDefault="004024DF" w:rsidP="004024DF">
            <w:pPr>
              <w:rPr>
                <w:rFonts w:ascii="Nunito Sans" w:hAnsi="Nunito Sans"/>
                <w:b/>
                <w:bCs/>
                <w:sz w:val="22"/>
                <w:szCs w:val="22"/>
              </w:rPr>
            </w:pPr>
            <w:r w:rsidRPr="004024DF">
              <w:rPr>
                <w:rFonts w:ascii="Nunito Sans" w:hAnsi="Nunito Sans"/>
                <w:b/>
                <w:bCs/>
                <w:sz w:val="22"/>
                <w:szCs w:val="22"/>
              </w:rPr>
              <w:t>Select all that apply</w:t>
            </w:r>
          </w:p>
        </w:tc>
      </w:tr>
      <w:tr w:rsidR="004644C2" w:rsidRPr="004024DF" w14:paraId="35876E01"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095FFEA" w14:textId="4AC8FDEE" w:rsidR="004024DF" w:rsidRPr="004024DF" w:rsidRDefault="00144440" w:rsidP="004024DF">
            <w:pPr>
              <w:rPr>
                <w:rFonts w:ascii="Nunito Sans" w:hAnsi="Nunito Sans"/>
                <w:sz w:val="22"/>
                <w:szCs w:val="22"/>
              </w:rPr>
            </w:pPr>
            <w:sdt>
              <w:sdtPr>
                <w:rPr>
                  <w:rFonts w:ascii="Nunito Sans" w:hAnsi="Nunito Sans"/>
                  <w:sz w:val="22"/>
                  <w:szCs w:val="22"/>
                </w:rPr>
                <w:id w:val="695284579"/>
                <w14:checkbox>
                  <w14:checked w14:val="0"/>
                  <w14:checkedState w14:val="2612" w14:font="MS Gothic"/>
                  <w14:uncheckedState w14:val="2610" w14:font="MS Gothic"/>
                </w14:checkbox>
              </w:sdtPr>
              <w:sdtEndPr/>
              <w:sdtContent>
                <w:r w:rsidR="004024DF" w:rsidRPr="00BE4CAA">
                  <w:rPr>
                    <w:rFonts w:ascii="MS Gothic" w:eastAsia="MS Gothic" w:hAnsi="MS Gothic" w:hint="eastAsia"/>
                    <w:sz w:val="22"/>
                    <w:szCs w:val="22"/>
                  </w:rPr>
                  <w:t>☐</w:t>
                </w:r>
              </w:sdtContent>
            </w:sdt>
            <w:r w:rsidR="004024DF" w:rsidRPr="00BE4CAA">
              <w:rPr>
                <w:rFonts w:ascii="Nunito Sans" w:hAnsi="Nunito Sans"/>
                <w:sz w:val="22"/>
                <w:szCs w:val="22"/>
              </w:rPr>
              <w:t xml:space="preserve">  </w:t>
            </w:r>
            <w:r w:rsidR="004024DF" w:rsidRPr="004024DF">
              <w:rPr>
                <w:rFonts w:ascii="Nunito Sans" w:hAnsi="Nunito Sans"/>
                <w:sz w:val="22"/>
                <w:szCs w:val="22"/>
              </w:rPr>
              <w:t>I identify as LGBTIQA+</w:t>
            </w:r>
          </w:p>
        </w:tc>
      </w:tr>
      <w:tr w:rsidR="004644C2" w:rsidRPr="004024DF" w14:paraId="6FFD55B8"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793E678" w14:textId="30B01408" w:rsidR="004024DF" w:rsidRPr="004024DF" w:rsidRDefault="00144440" w:rsidP="004024DF">
            <w:pPr>
              <w:rPr>
                <w:rFonts w:ascii="Nunito Sans" w:hAnsi="Nunito Sans"/>
                <w:sz w:val="22"/>
                <w:szCs w:val="22"/>
              </w:rPr>
            </w:pPr>
            <w:sdt>
              <w:sdtPr>
                <w:rPr>
                  <w:rFonts w:ascii="Nunito Sans" w:hAnsi="Nunito Sans"/>
                  <w:sz w:val="22"/>
                  <w:szCs w:val="22"/>
                </w:rPr>
                <w:id w:val="-2142948876"/>
                <w14:checkbox>
                  <w14:checked w14:val="0"/>
                  <w14:checkedState w14:val="2612" w14:font="MS Gothic"/>
                  <w14:uncheckedState w14:val="2610" w14:font="MS Gothic"/>
                </w14:checkbox>
              </w:sdtPr>
              <w:sdtEndPr/>
              <w:sdtContent>
                <w:r w:rsidR="004024DF" w:rsidRPr="00BE4CAA">
                  <w:rPr>
                    <w:rFonts w:ascii="MS Gothic" w:eastAsia="MS Gothic" w:hAnsi="MS Gothic" w:hint="eastAsia"/>
                    <w:sz w:val="22"/>
                    <w:szCs w:val="22"/>
                  </w:rPr>
                  <w:t>☐</w:t>
                </w:r>
              </w:sdtContent>
            </w:sdt>
            <w:r w:rsidR="004024DF" w:rsidRPr="00BE4CAA">
              <w:rPr>
                <w:rFonts w:ascii="Nunito Sans" w:hAnsi="Nunito Sans"/>
                <w:sz w:val="22"/>
                <w:szCs w:val="22"/>
              </w:rPr>
              <w:t xml:space="preserve">  </w:t>
            </w:r>
            <w:r w:rsidR="004024DF" w:rsidRPr="004024DF">
              <w:rPr>
                <w:rFonts w:ascii="Nunito Sans" w:hAnsi="Nunito Sans"/>
                <w:sz w:val="22"/>
                <w:szCs w:val="22"/>
              </w:rPr>
              <w:t>I am a parent or guardian to an LGBTIQA+ person who is under 18</w:t>
            </w:r>
          </w:p>
        </w:tc>
      </w:tr>
      <w:tr w:rsidR="004644C2" w:rsidRPr="004024DF" w14:paraId="5CABE01C"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4CE62A9" w14:textId="2C66B030" w:rsidR="004024DF" w:rsidRPr="004024DF" w:rsidRDefault="00144440" w:rsidP="004024DF">
            <w:pPr>
              <w:rPr>
                <w:rFonts w:ascii="Nunito Sans" w:hAnsi="Nunito Sans"/>
                <w:sz w:val="22"/>
                <w:szCs w:val="22"/>
              </w:rPr>
            </w:pPr>
            <w:sdt>
              <w:sdtPr>
                <w:rPr>
                  <w:rFonts w:ascii="Nunito Sans" w:hAnsi="Nunito Sans"/>
                  <w:sz w:val="22"/>
                  <w:szCs w:val="22"/>
                </w:rPr>
                <w:id w:val="1307056302"/>
                <w14:checkbox>
                  <w14:checked w14:val="0"/>
                  <w14:checkedState w14:val="2612" w14:font="MS Gothic"/>
                  <w14:uncheckedState w14:val="2610" w14:font="MS Gothic"/>
                </w14:checkbox>
              </w:sdtPr>
              <w:sdtEndPr/>
              <w:sdtContent>
                <w:r w:rsidR="004024DF" w:rsidRPr="00BE4CAA">
                  <w:rPr>
                    <w:rFonts w:ascii="MS Gothic" w:eastAsia="MS Gothic" w:hAnsi="MS Gothic" w:hint="eastAsia"/>
                    <w:sz w:val="22"/>
                    <w:szCs w:val="22"/>
                  </w:rPr>
                  <w:t>☐</w:t>
                </w:r>
              </w:sdtContent>
            </w:sdt>
            <w:r w:rsidR="004024DF" w:rsidRPr="00BE4CAA">
              <w:rPr>
                <w:rFonts w:ascii="Nunito Sans" w:hAnsi="Nunito Sans"/>
                <w:sz w:val="22"/>
                <w:szCs w:val="22"/>
              </w:rPr>
              <w:t xml:space="preserve">  </w:t>
            </w:r>
            <w:r w:rsidR="004024DF" w:rsidRPr="004024DF">
              <w:rPr>
                <w:rFonts w:ascii="Nunito Sans" w:hAnsi="Nunito Sans"/>
                <w:sz w:val="22"/>
                <w:szCs w:val="22"/>
              </w:rPr>
              <w:t>I'm an ally</w:t>
            </w:r>
          </w:p>
        </w:tc>
      </w:tr>
      <w:tr w:rsidR="004644C2" w:rsidRPr="004024DF" w14:paraId="3FE09AAF"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8C16F88" w14:textId="535D698A" w:rsidR="004024DF" w:rsidRPr="004024DF" w:rsidRDefault="00144440" w:rsidP="004024DF">
            <w:pPr>
              <w:rPr>
                <w:rFonts w:ascii="Nunito Sans" w:hAnsi="Nunito Sans"/>
                <w:sz w:val="22"/>
                <w:szCs w:val="22"/>
              </w:rPr>
            </w:pPr>
            <w:sdt>
              <w:sdtPr>
                <w:rPr>
                  <w:rFonts w:ascii="Nunito Sans" w:hAnsi="Nunito Sans"/>
                  <w:sz w:val="22"/>
                  <w:szCs w:val="22"/>
                </w:rPr>
                <w:id w:val="1191489911"/>
                <w14:checkbox>
                  <w14:checked w14:val="0"/>
                  <w14:checkedState w14:val="2612" w14:font="MS Gothic"/>
                  <w14:uncheckedState w14:val="2610" w14:font="MS Gothic"/>
                </w14:checkbox>
              </w:sdtPr>
              <w:sdtEndPr/>
              <w:sdtContent>
                <w:r w:rsidR="004024DF" w:rsidRPr="00BE4CAA">
                  <w:rPr>
                    <w:rFonts w:ascii="MS Gothic" w:eastAsia="MS Gothic" w:hAnsi="MS Gothic" w:hint="eastAsia"/>
                    <w:sz w:val="22"/>
                    <w:szCs w:val="22"/>
                  </w:rPr>
                  <w:t>☐</w:t>
                </w:r>
              </w:sdtContent>
            </w:sdt>
            <w:r w:rsidR="004024DF" w:rsidRPr="00BE4CAA">
              <w:rPr>
                <w:rFonts w:ascii="Nunito Sans" w:hAnsi="Nunito Sans"/>
                <w:sz w:val="22"/>
                <w:szCs w:val="22"/>
              </w:rPr>
              <w:t xml:space="preserve">  </w:t>
            </w:r>
            <w:r w:rsidR="004024DF" w:rsidRPr="004024DF">
              <w:rPr>
                <w:rFonts w:ascii="Nunito Sans" w:hAnsi="Nunito Sans"/>
                <w:sz w:val="22"/>
                <w:szCs w:val="22"/>
              </w:rPr>
              <w:t>I have no connection</w:t>
            </w:r>
            <w:r w:rsidR="004024DF" w:rsidRPr="00BE4CAA">
              <w:rPr>
                <w:rFonts w:ascii="Nunito Sans" w:hAnsi="Nunito Sans"/>
                <w:sz w:val="22"/>
                <w:szCs w:val="22"/>
              </w:rPr>
              <w:t xml:space="preserve"> (</w:t>
            </w:r>
            <w:r w:rsidR="007726EF" w:rsidRPr="00BE4CAA">
              <w:rPr>
                <w:rFonts w:ascii="Nunito Sans" w:hAnsi="Nunito Sans"/>
                <w:sz w:val="22"/>
                <w:szCs w:val="22"/>
              </w:rPr>
              <w:t>t</w:t>
            </w:r>
            <w:r w:rsidR="007726EF" w:rsidRPr="004024DF">
              <w:rPr>
                <w:rFonts w:ascii="Nunito Sans" w:hAnsi="Nunito Sans"/>
                <w:sz w:val="22"/>
                <w:szCs w:val="22"/>
              </w:rPr>
              <w:t>hat's all the questions we have for you right now</w:t>
            </w:r>
            <w:r w:rsidR="007726EF" w:rsidRPr="00BE4CAA">
              <w:rPr>
                <w:rFonts w:ascii="Nunito Sans" w:hAnsi="Nunito Sans"/>
                <w:sz w:val="22"/>
                <w:szCs w:val="22"/>
              </w:rPr>
              <w:t>)</w:t>
            </w:r>
          </w:p>
        </w:tc>
      </w:tr>
      <w:tr w:rsidR="004644C2" w:rsidRPr="004024DF" w14:paraId="23D26931"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69B0318" w14:textId="0DE6540D" w:rsidR="004024DF" w:rsidRPr="004024DF" w:rsidRDefault="00144440" w:rsidP="004024DF">
            <w:pPr>
              <w:rPr>
                <w:rFonts w:ascii="Nunito Sans" w:hAnsi="Nunito Sans"/>
                <w:sz w:val="22"/>
                <w:szCs w:val="22"/>
              </w:rPr>
            </w:pPr>
            <w:sdt>
              <w:sdtPr>
                <w:rPr>
                  <w:rFonts w:ascii="Nunito Sans" w:hAnsi="Nunito Sans"/>
                  <w:sz w:val="22"/>
                  <w:szCs w:val="22"/>
                </w:rPr>
                <w:id w:val="1822608553"/>
                <w14:checkbox>
                  <w14:checked w14:val="0"/>
                  <w14:checkedState w14:val="2612" w14:font="MS Gothic"/>
                  <w14:uncheckedState w14:val="2610" w14:font="MS Gothic"/>
                </w14:checkbox>
              </w:sdtPr>
              <w:sdtEndPr/>
              <w:sdtContent>
                <w:r w:rsidR="004024DF" w:rsidRPr="00BE4CAA">
                  <w:rPr>
                    <w:rFonts w:ascii="MS Gothic" w:eastAsia="MS Gothic" w:hAnsi="MS Gothic" w:hint="eastAsia"/>
                    <w:sz w:val="22"/>
                    <w:szCs w:val="22"/>
                  </w:rPr>
                  <w:t>☐</w:t>
                </w:r>
              </w:sdtContent>
            </w:sdt>
            <w:r w:rsidR="004024DF" w:rsidRPr="00BE4CAA">
              <w:rPr>
                <w:rFonts w:ascii="Nunito Sans" w:hAnsi="Nunito Sans"/>
                <w:sz w:val="22"/>
                <w:szCs w:val="22"/>
              </w:rPr>
              <w:t xml:space="preserve">  </w:t>
            </w:r>
            <w:r w:rsidR="004024DF" w:rsidRPr="004024DF">
              <w:rPr>
                <w:rFonts w:ascii="Nunito Sans" w:hAnsi="Nunito Sans"/>
                <w:sz w:val="22"/>
                <w:szCs w:val="22"/>
              </w:rPr>
              <w:t>Prefer not to say</w:t>
            </w:r>
          </w:p>
        </w:tc>
      </w:tr>
    </w:tbl>
    <w:p w14:paraId="3B8F7063" w14:textId="77777777" w:rsidR="004024DF" w:rsidRPr="004024DF" w:rsidRDefault="004024DF" w:rsidP="004024DF">
      <w:pPr>
        <w:rPr>
          <w:rFonts w:ascii="Nunito Sans" w:hAnsi="Nunito Sans"/>
          <w:sz w:val="22"/>
          <w:szCs w:val="22"/>
        </w:rPr>
      </w:pPr>
    </w:p>
    <w:p w14:paraId="08D74BCD" w14:textId="77777777" w:rsidR="004024DF" w:rsidRPr="004024DF" w:rsidRDefault="004024DF" w:rsidP="004024DF">
      <w:pPr>
        <w:rPr>
          <w:rFonts w:ascii="Nunito Sans" w:hAnsi="Nunito Sans"/>
          <w:sz w:val="22"/>
          <w:szCs w:val="22"/>
        </w:rPr>
      </w:pP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4644C2" w:rsidRPr="004024DF" w14:paraId="736D647B" w14:textId="77777777">
        <w:trPr>
          <w:cantSplit/>
        </w:trPr>
        <w:tc>
          <w:tcPr>
            <w:tcW w:w="0" w:type="auto"/>
            <w:tcBorders>
              <w:top w:val="nil"/>
              <w:left w:val="single" w:sz="24" w:space="0" w:color="CECECE"/>
              <w:bottom w:val="single" w:sz="8" w:space="0" w:color="CECECE"/>
              <w:right w:val="nil"/>
            </w:tcBorders>
            <w:shd w:val="solid" w:color="EBEBEB" w:fill="auto"/>
            <w:hideMark/>
          </w:tcPr>
          <w:p w14:paraId="4683B60A" w14:textId="77777777" w:rsidR="004024DF" w:rsidRPr="004024DF" w:rsidRDefault="004024DF" w:rsidP="004024DF">
            <w:pPr>
              <w:rPr>
                <w:rFonts w:ascii="Nunito Sans" w:hAnsi="Nunito Sans"/>
                <w:sz w:val="22"/>
                <w:szCs w:val="22"/>
              </w:rPr>
            </w:pPr>
            <w:r w:rsidRPr="004024DF">
              <w:rPr>
                <w:rFonts w:ascii="Nunito Sans" w:hAnsi="Nunito Sans"/>
                <w:b/>
                <w:bCs/>
                <w:sz w:val="22"/>
                <w:szCs w:val="22"/>
              </w:rPr>
              <w:t>Skip this section if</w:t>
            </w:r>
          </w:p>
          <w:p w14:paraId="45EB6ACF" w14:textId="77777777" w:rsidR="004024DF" w:rsidRPr="004024DF" w:rsidRDefault="004024DF" w:rsidP="004024DF">
            <w:pPr>
              <w:numPr>
                <w:ilvl w:val="0"/>
                <w:numId w:val="20"/>
              </w:numPr>
              <w:rPr>
                <w:rFonts w:ascii="Nunito Sans" w:hAnsi="Nunito Sans"/>
                <w:sz w:val="22"/>
                <w:szCs w:val="22"/>
              </w:rPr>
            </w:pPr>
            <w:r w:rsidRPr="004024DF">
              <w:rPr>
                <w:rFonts w:ascii="Nunito Sans" w:hAnsi="Nunito Sans"/>
                <w:sz w:val="22"/>
                <w:szCs w:val="22"/>
              </w:rPr>
              <w:t xml:space="preserve">your </w:t>
            </w:r>
            <w:r w:rsidRPr="004024DF">
              <w:rPr>
                <w:rFonts w:ascii="Nunito Sans" w:hAnsi="Nunito Sans"/>
                <w:b/>
                <w:bCs/>
                <w:sz w:val="22"/>
                <w:szCs w:val="22"/>
              </w:rPr>
              <w:t>answer</w:t>
            </w:r>
            <w:r w:rsidRPr="004024DF">
              <w:rPr>
                <w:rFonts w:ascii="Nunito Sans" w:hAnsi="Nunito Sans"/>
                <w:sz w:val="22"/>
                <w:szCs w:val="22"/>
              </w:rPr>
              <w:t xml:space="preserve"> to question What is your connection to LGBTIQA+ communities? is </w:t>
            </w:r>
            <w:r w:rsidRPr="004024DF">
              <w:rPr>
                <w:rFonts w:ascii="Nunito Sans" w:hAnsi="Nunito Sans"/>
                <w:b/>
                <w:bCs/>
                <w:sz w:val="22"/>
                <w:szCs w:val="22"/>
              </w:rPr>
              <w:t>"I have no connection"</w:t>
            </w:r>
          </w:p>
        </w:tc>
      </w:tr>
    </w:tbl>
    <w:p w14:paraId="46B4C85B" w14:textId="77777777" w:rsidR="004024DF" w:rsidRPr="004024DF" w:rsidRDefault="004024DF" w:rsidP="004024DF">
      <w:pPr>
        <w:rPr>
          <w:rFonts w:ascii="Nunito Sans" w:hAnsi="Nunito Sans"/>
          <w:sz w:val="22"/>
          <w:szCs w:val="22"/>
        </w:rPr>
      </w:pPr>
    </w:p>
    <w:p w14:paraId="207726B3" w14:textId="77777777" w:rsidR="004024DF" w:rsidRPr="00BE4CAA" w:rsidRDefault="004024DF" w:rsidP="004024DF">
      <w:pPr>
        <w:numPr>
          <w:ilvl w:val="0"/>
          <w:numId w:val="19"/>
        </w:numPr>
        <w:rPr>
          <w:rFonts w:ascii="Nunito Sans" w:hAnsi="Nunito Sans"/>
          <w:sz w:val="22"/>
          <w:szCs w:val="22"/>
        </w:rPr>
      </w:pPr>
      <w:r w:rsidRPr="004024DF">
        <w:rPr>
          <w:rFonts w:ascii="Nunito Sans" w:hAnsi="Nunito Sans"/>
          <w:sz w:val="22"/>
          <w:szCs w:val="22"/>
        </w:rPr>
        <w:t xml:space="preserve">  Are you a member of Merri-bek Libraries?</w:t>
      </w:r>
    </w:p>
    <w:p w14:paraId="4E6B28A8" w14:textId="77777777" w:rsidR="00226D1C" w:rsidRPr="004024DF" w:rsidRDefault="00226D1C" w:rsidP="00226D1C">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644C2" w:rsidRPr="004024DF" w14:paraId="25D240D6" w14:textId="77777777">
        <w:trPr>
          <w:cantSplit/>
        </w:trPr>
        <w:tc>
          <w:tcPr>
            <w:tcW w:w="0" w:type="auto"/>
            <w:tcBorders>
              <w:top w:val="single" w:sz="4" w:space="0" w:color="auto"/>
              <w:left w:val="single" w:sz="4" w:space="0" w:color="auto"/>
              <w:bottom w:val="single" w:sz="4" w:space="0" w:color="auto"/>
              <w:right w:val="single" w:sz="4" w:space="0" w:color="auto"/>
            </w:tcBorders>
            <w:shd w:val="solid" w:color="CECECE" w:fill="auto"/>
            <w:tcMar>
              <w:top w:w="72" w:type="dxa"/>
              <w:left w:w="72" w:type="dxa"/>
              <w:bottom w:w="0" w:type="dxa"/>
              <w:right w:w="72" w:type="dxa"/>
            </w:tcMar>
            <w:hideMark/>
          </w:tcPr>
          <w:p w14:paraId="16145A20" w14:textId="77777777" w:rsidR="004024DF" w:rsidRPr="004024DF" w:rsidRDefault="004024DF" w:rsidP="004024DF">
            <w:pPr>
              <w:rPr>
                <w:rFonts w:ascii="Nunito Sans" w:hAnsi="Nunito Sans"/>
                <w:b/>
                <w:bCs/>
                <w:sz w:val="22"/>
                <w:szCs w:val="22"/>
              </w:rPr>
            </w:pPr>
            <w:r w:rsidRPr="004024DF">
              <w:rPr>
                <w:rFonts w:ascii="Nunito Sans" w:hAnsi="Nunito Sans"/>
                <w:b/>
                <w:bCs/>
                <w:sz w:val="22"/>
                <w:szCs w:val="22"/>
              </w:rPr>
              <w:t>Select one answer only</w:t>
            </w:r>
          </w:p>
        </w:tc>
      </w:tr>
      <w:tr w:rsidR="004644C2" w:rsidRPr="004024DF" w14:paraId="50462954"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E0E28F6" w14:textId="6EFA0081" w:rsidR="004024DF" w:rsidRPr="004024DF" w:rsidRDefault="00144440" w:rsidP="004024DF">
            <w:pPr>
              <w:rPr>
                <w:rFonts w:ascii="Nunito Sans" w:hAnsi="Nunito Sans"/>
                <w:sz w:val="22"/>
                <w:szCs w:val="22"/>
              </w:rPr>
            </w:pPr>
            <w:sdt>
              <w:sdtPr>
                <w:rPr>
                  <w:rFonts w:ascii="Nunito Sans" w:hAnsi="Nunito Sans"/>
                  <w:sz w:val="22"/>
                  <w:szCs w:val="22"/>
                </w:rPr>
                <w:id w:val="-796993768"/>
                <w14:checkbox>
                  <w14:checked w14:val="0"/>
                  <w14:checkedState w14:val="2612" w14:font="MS Gothic"/>
                  <w14:uncheckedState w14:val="2610" w14:font="MS Gothic"/>
                </w14:checkbox>
              </w:sdtPr>
              <w:sdtEndPr/>
              <w:sdtContent>
                <w:r w:rsidR="00226D1C" w:rsidRPr="00BE4CAA">
                  <w:rPr>
                    <w:rFonts w:ascii="MS Gothic" w:eastAsia="MS Gothic" w:hAnsi="MS Gothic" w:hint="eastAsia"/>
                    <w:sz w:val="22"/>
                    <w:szCs w:val="22"/>
                  </w:rPr>
                  <w:t>☐</w:t>
                </w:r>
              </w:sdtContent>
            </w:sdt>
            <w:r w:rsidR="00226D1C" w:rsidRPr="00BE4CAA">
              <w:rPr>
                <w:rFonts w:ascii="Nunito Sans" w:hAnsi="Nunito Sans"/>
                <w:sz w:val="22"/>
                <w:szCs w:val="22"/>
              </w:rPr>
              <w:t xml:space="preserve">  </w:t>
            </w:r>
            <w:r w:rsidR="004024DF" w:rsidRPr="004024DF">
              <w:rPr>
                <w:rFonts w:ascii="Nunito Sans" w:hAnsi="Nunito Sans"/>
                <w:sz w:val="22"/>
                <w:szCs w:val="22"/>
              </w:rPr>
              <w:t>Yes</w:t>
            </w:r>
          </w:p>
        </w:tc>
      </w:tr>
      <w:tr w:rsidR="004644C2" w:rsidRPr="004024DF" w14:paraId="22E0866A"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EAC4BB1" w14:textId="482D5968" w:rsidR="004024DF" w:rsidRPr="004024DF" w:rsidRDefault="00144440" w:rsidP="004024DF">
            <w:pPr>
              <w:rPr>
                <w:rFonts w:ascii="Nunito Sans" w:hAnsi="Nunito Sans"/>
                <w:sz w:val="22"/>
                <w:szCs w:val="22"/>
              </w:rPr>
            </w:pPr>
            <w:sdt>
              <w:sdtPr>
                <w:rPr>
                  <w:rFonts w:ascii="Nunito Sans" w:hAnsi="Nunito Sans"/>
                  <w:sz w:val="22"/>
                  <w:szCs w:val="22"/>
                </w:rPr>
                <w:id w:val="498552588"/>
                <w14:checkbox>
                  <w14:checked w14:val="0"/>
                  <w14:checkedState w14:val="2612" w14:font="MS Gothic"/>
                  <w14:uncheckedState w14:val="2610" w14:font="MS Gothic"/>
                </w14:checkbox>
              </w:sdtPr>
              <w:sdtEndPr/>
              <w:sdtContent>
                <w:r w:rsidR="00226D1C" w:rsidRPr="00BE4CAA">
                  <w:rPr>
                    <w:rFonts w:ascii="MS Gothic" w:eastAsia="MS Gothic" w:hAnsi="MS Gothic" w:hint="eastAsia"/>
                    <w:sz w:val="22"/>
                    <w:szCs w:val="22"/>
                  </w:rPr>
                  <w:t>☐</w:t>
                </w:r>
              </w:sdtContent>
            </w:sdt>
            <w:r w:rsidR="00226D1C" w:rsidRPr="00BE4CAA">
              <w:rPr>
                <w:rFonts w:ascii="Nunito Sans" w:hAnsi="Nunito Sans"/>
                <w:sz w:val="22"/>
                <w:szCs w:val="22"/>
              </w:rPr>
              <w:t xml:space="preserve">  </w:t>
            </w:r>
            <w:r w:rsidR="004024DF" w:rsidRPr="004024DF">
              <w:rPr>
                <w:rFonts w:ascii="Nunito Sans" w:hAnsi="Nunito Sans"/>
                <w:sz w:val="22"/>
                <w:szCs w:val="22"/>
              </w:rPr>
              <w:t>No</w:t>
            </w:r>
          </w:p>
        </w:tc>
      </w:tr>
      <w:tr w:rsidR="004644C2" w:rsidRPr="004024DF" w14:paraId="56C69438"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A91646E" w14:textId="668BAE39" w:rsidR="004024DF" w:rsidRPr="004024DF" w:rsidRDefault="00144440" w:rsidP="004024DF">
            <w:pPr>
              <w:rPr>
                <w:rFonts w:ascii="Nunito Sans" w:hAnsi="Nunito Sans"/>
                <w:sz w:val="22"/>
                <w:szCs w:val="22"/>
              </w:rPr>
            </w:pPr>
            <w:sdt>
              <w:sdtPr>
                <w:rPr>
                  <w:rFonts w:ascii="Nunito Sans" w:hAnsi="Nunito Sans"/>
                  <w:sz w:val="22"/>
                  <w:szCs w:val="22"/>
                </w:rPr>
                <w:id w:val="1865322959"/>
                <w14:checkbox>
                  <w14:checked w14:val="0"/>
                  <w14:checkedState w14:val="2612" w14:font="MS Gothic"/>
                  <w14:uncheckedState w14:val="2610" w14:font="MS Gothic"/>
                </w14:checkbox>
              </w:sdtPr>
              <w:sdtEndPr/>
              <w:sdtContent>
                <w:r w:rsidR="00226D1C" w:rsidRPr="00BE4CAA">
                  <w:rPr>
                    <w:rFonts w:ascii="MS Gothic" w:eastAsia="MS Gothic" w:hAnsi="MS Gothic" w:hint="eastAsia"/>
                    <w:sz w:val="22"/>
                    <w:szCs w:val="22"/>
                  </w:rPr>
                  <w:t>☐</w:t>
                </w:r>
              </w:sdtContent>
            </w:sdt>
            <w:r w:rsidR="00226D1C" w:rsidRPr="00BE4CAA">
              <w:rPr>
                <w:rFonts w:ascii="Nunito Sans" w:hAnsi="Nunito Sans"/>
                <w:sz w:val="22"/>
                <w:szCs w:val="22"/>
              </w:rPr>
              <w:t xml:space="preserve">  </w:t>
            </w:r>
            <w:r w:rsidR="004024DF" w:rsidRPr="004024DF">
              <w:rPr>
                <w:rFonts w:ascii="Nunito Sans" w:hAnsi="Nunito Sans"/>
                <w:sz w:val="22"/>
                <w:szCs w:val="22"/>
              </w:rPr>
              <w:t>I used to be</w:t>
            </w:r>
          </w:p>
        </w:tc>
      </w:tr>
    </w:tbl>
    <w:p w14:paraId="15C3A8CF" w14:textId="77777777" w:rsidR="00226D1C" w:rsidRPr="00BE4CAA" w:rsidRDefault="00226D1C" w:rsidP="00226D1C">
      <w:pPr>
        <w:rPr>
          <w:rFonts w:ascii="Nunito Sans" w:hAnsi="Nunito Sans"/>
          <w:sz w:val="22"/>
          <w:szCs w:val="22"/>
        </w:rPr>
      </w:pPr>
    </w:p>
    <w:p w14:paraId="1B311465" w14:textId="17A7A723" w:rsidR="004024DF" w:rsidRPr="004024DF" w:rsidRDefault="004024DF" w:rsidP="004024DF">
      <w:pPr>
        <w:numPr>
          <w:ilvl w:val="0"/>
          <w:numId w:val="19"/>
        </w:numPr>
        <w:rPr>
          <w:rFonts w:ascii="Nunito Sans" w:hAnsi="Nunito Sans"/>
          <w:sz w:val="22"/>
          <w:szCs w:val="22"/>
        </w:rPr>
      </w:pPr>
      <w:r w:rsidRPr="004024DF">
        <w:rPr>
          <w:rFonts w:ascii="Nunito Sans" w:hAnsi="Nunito Sans"/>
          <w:sz w:val="22"/>
          <w:szCs w:val="22"/>
        </w:rPr>
        <w:t xml:space="preserve">  Which library branches do you attend?</w:t>
      </w:r>
    </w:p>
    <w:p w14:paraId="44E81752" w14:textId="0E2FBE6E" w:rsidR="004024DF" w:rsidRPr="004024DF" w:rsidRDefault="004024DF" w:rsidP="004024DF">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4644C2" w:rsidRPr="004024DF" w14:paraId="4A041FCA" w14:textId="77777777">
        <w:trPr>
          <w:cantSplit/>
        </w:trPr>
        <w:tc>
          <w:tcPr>
            <w:tcW w:w="0" w:type="auto"/>
            <w:tcBorders>
              <w:top w:val="single" w:sz="4" w:space="0" w:color="auto"/>
              <w:left w:val="single" w:sz="4" w:space="0" w:color="auto"/>
              <w:bottom w:val="single" w:sz="4" w:space="0" w:color="auto"/>
              <w:right w:val="single" w:sz="4" w:space="0" w:color="auto"/>
            </w:tcBorders>
            <w:shd w:val="solid" w:color="CECECE" w:fill="auto"/>
            <w:tcMar>
              <w:top w:w="72" w:type="dxa"/>
              <w:left w:w="72" w:type="dxa"/>
              <w:bottom w:w="0" w:type="dxa"/>
              <w:right w:w="72" w:type="dxa"/>
            </w:tcMar>
            <w:hideMark/>
          </w:tcPr>
          <w:p w14:paraId="16D37A36" w14:textId="77777777" w:rsidR="004024DF" w:rsidRPr="004024DF" w:rsidRDefault="004024DF" w:rsidP="004024DF">
            <w:pPr>
              <w:rPr>
                <w:rFonts w:ascii="Nunito Sans" w:hAnsi="Nunito Sans"/>
                <w:b/>
                <w:bCs/>
                <w:sz w:val="22"/>
                <w:szCs w:val="22"/>
              </w:rPr>
            </w:pPr>
            <w:r w:rsidRPr="004024DF">
              <w:rPr>
                <w:rFonts w:ascii="Nunito Sans" w:hAnsi="Nunito Sans"/>
                <w:b/>
                <w:bCs/>
                <w:sz w:val="22"/>
                <w:szCs w:val="22"/>
              </w:rPr>
              <w:t>Select all that apply</w:t>
            </w:r>
          </w:p>
        </w:tc>
      </w:tr>
      <w:tr w:rsidR="004644C2" w:rsidRPr="004024DF" w14:paraId="2B5900C8"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B446EBD" w14:textId="00C7712B" w:rsidR="004024DF" w:rsidRPr="004024DF" w:rsidRDefault="00144440" w:rsidP="004024DF">
            <w:pPr>
              <w:rPr>
                <w:rFonts w:ascii="Nunito Sans" w:hAnsi="Nunito Sans"/>
                <w:sz w:val="22"/>
                <w:szCs w:val="22"/>
              </w:rPr>
            </w:pPr>
            <w:sdt>
              <w:sdtPr>
                <w:rPr>
                  <w:rFonts w:ascii="Nunito Sans" w:hAnsi="Nunito Sans"/>
                  <w:sz w:val="22"/>
                  <w:szCs w:val="22"/>
                </w:rPr>
                <w:id w:val="-2121606854"/>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Brunswick</w:t>
            </w:r>
          </w:p>
        </w:tc>
      </w:tr>
      <w:tr w:rsidR="004644C2" w:rsidRPr="004024DF" w14:paraId="13030094"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07FD45F" w14:textId="2B02FD9B" w:rsidR="004024DF" w:rsidRPr="004024DF" w:rsidRDefault="00144440" w:rsidP="004024DF">
            <w:pPr>
              <w:rPr>
                <w:rFonts w:ascii="Nunito Sans" w:hAnsi="Nunito Sans"/>
                <w:sz w:val="22"/>
                <w:szCs w:val="22"/>
              </w:rPr>
            </w:pPr>
            <w:sdt>
              <w:sdtPr>
                <w:rPr>
                  <w:rFonts w:ascii="Nunito Sans" w:hAnsi="Nunito Sans"/>
                  <w:sz w:val="22"/>
                  <w:szCs w:val="22"/>
                </w:rPr>
                <w:id w:val="599614540"/>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Campbell Turnbull (Brunswick West)</w:t>
            </w:r>
          </w:p>
        </w:tc>
      </w:tr>
      <w:tr w:rsidR="004644C2" w:rsidRPr="004024DF" w14:paraId="4A406526"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539ECDA" w14:textId="2F473D99" w:rsidR="004024DF" w:rsidRPr="004024DF" w:rsidRDefault="00144440" w:rsidP="004024DF">
            <w:pPr>
              <w:rPr>
                <w:rFonts w:ascii="Nunito Sans" w:hAnsi="Nunito Sans"/>
                <w:sz w:val="22"/>
                <w:szCs w:val="22"/>
              </w:rPr>
            </w:pPr>
            <w:sdt>
              <w:sdtPr>
                <w:rPr>
                  <w:rFonts w:ascii="Nunito Sans" w:hAnsi="Nunito Sans"/>
                  <w:sz w:val="22"/>
                  <w:szCs w:val="22"/>
                </w:rPr>
                <w:id w:val="1618805959"/>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Coburg</w:t>
            </w:r>
          </w:p>
        </w:tc>
      </w:tr>
      <w:tr w:rsidR="004644C2" w:rsidRPr="004024DF" w14:paraId="6598811C"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37549AF" w14:textId="4C0D7896" w:rsidR="004024DF" w:rsidRPr="004024DF" w:rsidRDefault="00144440" w:rsidP="004024DF">
            <w:pPr>
              <w:rPr>
                <w:rFonts w:ascii="Nunito Sans" w:hAnsi="Nunito Sans"/>
                <w:sz w:val="22"/>
                <w:szCs w:val="22"/>
              </w:rPr>
            </w:pPr>
            <w:sdt>
              <w:sdtPr>
                <w:rPr>
                  <w:rFonts w:ascii="Nunito Sans" w:hAnsi="Nunito Sans"/>
                  <w:sz w:val="22"/>
                  <w:szCs w:val="22"/>
                </w:rPr>
                <w:id w:val="-368756305"/>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Fawkner</w:t>
            </w:r>
          </w:p>
        </w:tc>
      </w:tr>
      <w:tr w:rsidR="004644C2" w:rsidRPr="004024DF" w14:paraId="14B5D61B"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69DF467" w14:textId="056D5BFF" w:rsidR="004024DF" w:rsidRPr="004024DF" w:rsidRDefault="00144440" w:rsidP="004024DF">
            <w:pPr>
              <w:rPr>
                <w:rFonts w:ascii="Nunito Sans" w:hAnsi="Nunito Sans"/>
                <w:sz w:val="22"/>
                <w:szCs w:val="22"/>
              </w:rPr>
            </w:pPr>
            <w:sdt>
              <w:sdtPr>
                <w:rPr>
                  <w:rFonts w:ascii="Nunito Sans" w:hAnsi="Nunito Sans"/>
                  <w:sz w:val="22"/>
                  <w:szCs w:val="22"/>
                </w:rPr>
                <w:id w:val="-1213884271"/>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Glenroy</w:t>
            </w:r>
          </w:p>
        </w:tc>
      </w:tr>
      <w:tr w:rsidR="004644C2" w:rsidRPr="004024DF" w14:paraId="1C15BF7B"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EE3969D" w14:textId="5C5FAF2A" w:rsidR="004024DF" w:rsidRPr="004024DF" w:rsidRDefault="00144440" w:rsidP="004024DF">
            <w:pPr>
              <w:rPr>
                <w:rFonts w:ascii="Nunito Sans" w:hAnsi="Nunito Sans"/>
                <w:sz w:val="22"/>
                <w:szCs w:val="22"/>
              </w:rPr>
            </w:pPr>
            <w:sdt>
              <w:sdtPr>
                <w:rPr>
                  <w:rFonts w:ascii="Nunito Sans" w:hAnsi="Nunito Sans"/>
                  <w:sz w:val="22"/>
                  <w:szCs w:val="22"/>
                </w:rPr>
                <w:id w:val="213716202"/>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Online library</w:t>
            </w:r>
          </w:p>
        </w:tc>
      </w:tr>
      <w:tr w:rsidR="004644C2" w:rsidRPr="004024DF" w14:paraId="346C9A90"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95F9F3D" w14:textId="018898EC" w:rsidR="004024DF" w:rsidRPr="004024DF" w:rsidRDefault="00144440" w:rsidP="004024DF">
            <w:pPr>
              <w:rPr>
                <w:rFonts w:ascii="Nunito Sans" w:hAnsi="Nunito Sans"/>
                <w:sz w:val="22"/>
                <w:szCs w:val="22"/>
              </w:rPr>
            </w:pPr>
            <w:sdt>
              <w:sdtPr>
                <w:rPr>
                  <w:rFonts w:ascii="Nunito Sans" w:hAnsi="Nunito Sans"/>
                  <w:sz w:val="22"/>
                  <w:szCs w:val="22"/>
                </w:rPr>
                <w:id w:val="-1904275797"/>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Home Library Service</w:t>
            </w:r>
          </w:p>
        </w:tc>
      </w:tr>
      <w:tr w:rsidR="004644C2" w:rsidRPr="004024DF" w14:paraId="4D9AE3F7"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5725104" w14:textId="69765219" w:rsidR="004024DF" w:rsidRPr="004024DF" w:rsidRDefault="00144440" w:rsidP="004024DF">
            <w:pPr>
              <w:rPr>
                <w:rFonts w:ascii="Nunito Sans" w:hAnsi="Nunito Sans"/>
                <w:sz w:val="22"/>
                <w:szCs w:val="22"/>
              </w:rPr>
            </w:pPr>
            <w:sdt>
              <w:sdtPr>
                <w:rPr>
                  <w:rFonts w:ascii="Nunito Sans" w:hAnsi="Nunito Sans"/>
                  <w:sz w:val="22"/>
                  <w:szCs w:val="22"/>
                </w:rPr>
                <w:id w:val="-1881083271"/>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9F6045">
              <w:rPr>
                <w:rFonts w:ascii="Nunito Sans" w:hAnsi="Nunito Sans"/>
                <w:sz w:val="22"/>
                <w:szCs w:val="22"/>
              </w:rPr>
              <w:t xml:space="preserve">  </w:t>
            </w:r>
            <w:r w:rsidR="004024DF" w:rsidRPr="004024DF">
              <w:rPr>
                <w:rFonts w:ascii="Nunito Sans" w:hAnsi="Nunito Sans"/>
                <w:sz w:val="22"/>
                <w:szCs w:val="22"/>
              </w:rPr>
              <w:t>None</w:t>
            </w:r>
          </w:p>
        </w:tc>
      </w:tr>
    </w:tbl>
    <w:p w14:paraId="3E91DFB0" w14:textId="77777777" w:rsidR="002451A5" w:rsidRPr="00BE4CAA" w:rsidRDefault="004024DF" w:rsidP="002451A5">
      <w:pPr>
        <w:rPr>
          <w:rFonts w:ascii="Nunito Sans" w:hAnsi="Nunito Sans"/>
          <w:sz w:val="22"/>
          <w:szCs w:val="22"/>
        </w:rPr>
      </w:pPr>
      <w:r w:rsidRPr="004024DF">
        <w:rPr>
          <w:rFonts w:ascii="Nunito Sans" w:hAnsi="Nunito Sans"/>
          <w:sz w:val="22"/>
          <w:szCs w:val="22"/>
        </w:rPr>
        <w:t xml:space="preserve">  </w:t>
      </w:r>
    </w:p>
    <w:p w14:paraId="4A284895" w14:textId="55CD9819" w:rsidR="004024DF" w:rsidRPr="004024DF" w:rsidRDefault="002340D5" w:rsidP="004024DF">
      <w:pPr>
        <w:numPr>
          <w:ilvl w:val="0"/>
          <w:numId w:val="19"/>
        </w:numPr>
        <w:rPr>
          <w:rFonts w:ascii="Nunito Sans" w:hAnsi="Nunito Sans"/>
          <w:sz w:val="22"/>
          <w:szCs w:val="22"/>
        </w:rPr>
      </w:pPr>
      <w:r>
        <w:rPr>
          <w:rFonts w:ascii="Nunito Sans" w:hAnsi="Nunito Sans"/>
          <w:sz w:val="22"/>
          <w:szCs w:val="22"/>
        </w:rPr>
        <w:lastRenderedPageBreak/>
        <w:t xml:space="preserve">  </w:t>
      </w:r>
      <w:r w:rsidR="004024DF" w:rsidRPr="004024DF">
        <w:rPr>
          <w:rFonts w:ascii="Nunito Sans" w:hAnsi="Nunito Sans"/>
          <w:sz w:val="22"/>
          <w:szCs w:val="22"/>
        </w:rPr>
        <w:t>What collections, services or programs do you access through the library?</w:t>
      </w:r>
    </w:p>
    <w:p w14:paraId="06754B68" w14:textId="7D3F362E" w:rsidR="004024DF" w:rsidRPr="004024DF" w:rsidRDefault="004024DF" w:rsidP="004024DF">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47ACD202" w14:textId="77777777">
        <w:trPr>
          <w:cantSplit/>
        </w:trPr>
        <w:tc>
          <w:tcPr>
            <w:tcW w:w="0" w:type="auto"/>
            <w:tcBorders>
              <w:top w:val="single" w:sz="4" w:space="0" w:color="auto"/>
              <w:left w:val="single" w:sz="4" w:space="0" w:color="auto"/>
              <w:bottom w:val="single" w:sz="4" w:space="0" w:color="auto"/>
              <w:right w:val="single" w:sz="4" w:space="0" w:color="auto"/>
            </w:tcBorders>
            <w:shd w:val="solid" w:color="CECECE" w:fill="auto"/>
            <w:tcMar>
              <w:top w:w="72" w:type="dxa"/>
              <w:left w:w="72" w:type="dxa"/>
              <w:bottom w:w="0" w:type="dxa"/>
              <w:right w:w="72" w:type="dxa"/>
            </w:tcMar>
            <w:hideMark/>
          </w:tcPr>
          <w:p w14:paraId="5CDA8F00" w14:textId="77777777" w:rsidR="004024DF" w:rsidRPr="004024DF" w:rsidRDefault="004024DF" w:rsidP="004024DF">
            <w:pPr>
              <w:rPr>
                <w:rFonts w:ascii="Nunito Sans" w:hAnsi="Nunito Sans"/>
                <w:b/>
                <w:bCs/>
                <w:sz w:val="22"/>
                <w:szCs w:val="22"/>
              </w:rPr>
            </w:pPr>
            <w:r w:rsidRPr="004024DF">
              <w:rPr>
                <w:rFonts w:ascii="Nunito Sans" w:hAnsi="Nunito Sans"/>
                <w:b/>
                <w:bCs/>
                <w:sz w:val="22"/>
                <w:szCs w:val="22"/>
              </w:rPr>
              <w:t>Select all that apply</w:t>
            </w:r>
          </w:p>
        </w:tc>
      </w:tr>
      <w:tr w:rsidR="00F069E1" w:rsidRPr="004024DF" w14:paraId="701FA723"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C017CDA" w14:textId="2D804AFD" w:rsidR="004024DF" w:rsidRPr="004024DF" w:rsidRDefault="00144440" w:rsidP="004024DF">
            <w:pPr>
              <w:rPr>
                <w:rFonts w:ascii="Nunito Sans" w:hAnsi="Nunito Sans"/>
                <w:sz w:val="22"/>
                <w:szCs w:val="22"/>
              </w:rPr>
            </w:pPr>
            <w:sdt>
              <w:sdtPr>
                <w:rPr>
                  <w:rFonts w:ascii="Nunito Sans" w:hAnsi="Nunito Sans"/>
                  <w:sz w:val="22"/>
                  <w:szCs w:val="22"/>
                </w:rPr>
                <w:id w:val="404574982"/>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Books, newspapers and/or magazines</w:t>
            </w:r>
          </w:p>
        </w:tc>
      </w:tr>
      <w:tr w:rsidR="00F069E1" w:rsidRPr="004024DF" w14:paraId="228C17C3"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95BD1CB" w14:textId="30140B15" w:rsidR="004024DF" w:rsidRPr="004024DF" w:rsidRDefault="00144440" w:rsidP="004024DF">
            <w:pPr>
              <w:rPr>
                <w:rFonts w:ascii="Nunito Sans" w:hAnsi="Nunito Sans"/>
                <w:sz w:val="22"/>
                <w:szCs w:val="22"/>
              </w:rPr>
            </w:pPr>
            <w:sdt>
              <w:sdtPr>
                <w:rPr>
                  <w:rFonts w:ascii="Nunito Sans" w:hAnsi="Nunito Sans"/>
                  <w:sz w:val="22"/>
                  <w:szCs w:val="22"/>
                </w:rPr>
                <w:id w:val="-879785588"/>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 xml:space="preserve">Digital resources e.g., Libby, </w:t>
            </w:r>
            <w:proofErr w:type="spellStart"/>
            <w:r w:rsidR="004024DF" w:rsidRPr="004024DF">
              <w:rPr>
                <w:rFonts w:ascii="Nunito Sans" w:hAnsi="Nunito Sans"/>
                <w:sz w:val="22"/>
                <w:szCs w:val="22"/>
              </w:rPr>
              <w:t>BorrowBox</w:t>
            </w:r>
            <w:proofErr w:type="spellEnd"/>
            <w:r w:rsidR="004024DF" w:rsidRPr="004024DF">
              <w:rPr>
                <w:rFonts w:ascii="Nunito Sans" w:hAnsi="Nunito Sans"/>
                <w:sz w:val="22"/>
                <w:szCs w:val="22"/>
              </w:rPr>
              <w:t>, Kanopy etc</w:t>
            </w:r>
          </w:p>
        </w:tc>
      </w:tr>
      <w:tr w:rsidR="00F069E1" w:rsidRPr="004024DF" w14:paraId="6CB2EDCA"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3786476" w14:textId="2E515A2B" w:rsidR="004024DF" w:rsidRPr="004024DF" w:rsidRDefault="00144440" w:rsidP="004024DF">
            <w:pPr>
              <w:rPr>
                <w:rFonts w:ascii="Nunito Sans" w:hAnsi="Nunito Sans"/>
                <w:sz w:val="22"/>
                <w:szCs w:val="22"/>
              </w:rPr>
            </w:pPr>
            <w:sdt>
              <w:sdtPr>
                <w:rPr>
                  <w:rFonts w:ascii="Nunito Sans" w:hAnsi="Nunito Sans"/>
                  <w:sz w:val="22"/>
                  <w:szCs w:val="22"/>
                </w:rPr>
                <w:id w:val="2036300244"/>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Events and programs</w:t>
            </w:r>
          </w:p>
        </w:tc>
      </w:tr>
      <w:tr w:rsidR="00F069E1" w:rsidRPr="004024DF" w14:paraId="25F9A701"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7594004" w14:textId="7DB51996" w:rsidR="004024DF" w:rsidRPr="004024DF" w:rsidRDefault="00144440" w:rsidP="004024DF">
            <w:pPr>
              <w:rPr>
                <w:rFonts w:ascii="Nunito Sans" w:hAnsi="Nunito Sans"/>
                <w:sz w:val="22"/>
                <w:szCs w:val="22"/>
              </w:rPr>
            </w:pPr>
            <w:sdt>
              <w:sdtPr>
                <w:rPr>
                  <w:rFonts w:ascii="Nunito Sans" w:hAnsi="Nunito Sans"/>
                  <w:sz w:val="22"/>
                  <w:szCs w:val="22"/>
                </w:rPr>
                <w:id w:val="2033848816"/>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Computers/photocopying/printing/scanning</w:t>
            </w:r>
          </w:p>
        </w:tc>
      </w:tr>
      <w:tr w:rsidR="00F069E1" w:rsidRPr="004024DF" w14:paraId="1719DBB2"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588AB20" w14:textId="00B06636" w:rsidR="004024DF" w:rsidRPr="004024DF" w:rsidRDefault="00144440" w:rsidP="004024DF">
            <w:pPr>
              <w:rPr>
                <w:rFonts w:ascii="Nunito Sans" w:hAnsi="Nunito Sans"/>
                <w:sz w:val="22"/>
                <w:szCs w:val="22"/>
              </w:rPr>
            </w:pPr>
            <w:sdt>
              <w:sdtPr>
                <w:rPr>
                  <w:rFonts w:ascii="Nunito Sans" w:hAnsi="Nunito Sans"/>
                  <w:sz w:val="22"/>
                  <w:szCs w:val="22"/>
                </w:rPr>
                <w:id w:val="809753424"/>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proofErr w:type="spellStart"/>
            <w:r w:rsidR="004024DF" w:rsidRPr="004024DF">
              <w:rPr>
                <w:rFonts w:ascii="Nunito Sans" w:hAnsi="Nunito Sans"/>
                <w:sz w:val="22"/>
                <w:szCs w:val="22"/>
              </w:rPr>
              <w:t>WiFi</w:t>
            </w:r>
            <w:proofErr w:type="spellEnd"/>
          </w:p>
        </w:tc>
      </w:tr>
      <w:tr w:rsidR="00F069E1" w:rsidRPr="004024DF" w14:paraId="702BC348"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60DF2E3" w14:textId="22B03D9A" w:rsidR="004024DF" w:rsidRPr="004024DF" w:rsidRDefault="00144440" w:rsidP="004024DF">
            <w:pPr>
              <w:rPr>
                <w:rFonts w:ascii="Nunito Sans" w:hAnsi="Nunito Sans"/>
                <w:sz w:val="22"/>
                <w:szCs w:val="22"/>
              </w:rPr>
            </w:pPr>
            <w:sdt>
              <w:sdtPr>
                <w:rPr>
                  <w:rFonts w:ascii="Nunito Sans" w:hAnsi="Nunito Sans"/>
                  <w:sz w:val="22"/>
                  <w:szCs w:val="22"/>
                </w:rPr>
                <w:id w:val="1114091008"/>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Home Library Service</w:t>
            </w:r>
          </w:p>
        </w:tc>
      </w:tr>
      <w:tr w:rsidR="00F069E1" w:rsidRPr="004024DF" w14:paraId="56DAB184"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9EF92AC" w14:textId="728BACD5" w:rsidR="004024DF" w:rsidRPr="004024DF" w:rsidRDefault="00144440" w:rsidP="004024DF">
            <w:pPr>
              <w:rPr>
                <w:rFonts w:ascii="Nunito Sans" w:hAnsi="Nunito Sans"/>
                <w:sz w:val="22"/>
                <w:szCs w:val="22"/>
              </w:rPr>
            </w:pPr>
            <w:sdt>
              <w:sdtPr>
                <w:rPr>
                  <w:rFonts w:ascii="Nunito Sans" w:hAnsi="Nunito Sans"/>
                  <w:sz w:val="22"/>
                  <w:szCs w:val="22"/>
                </w:rPr>
                <w:id w:val="1606996406"/>
                <w14:checkbox>
                  <w14:checked w14:val="0"/>
                  <w14:checkedState w14:val="2612" w14:font="MS Gothic"/>
                  <w14:uncheckedState w14:val="2610" w14:font="MS Gothic"/>
                </w14:checkbox>
              </w:sdtPr>
              <w:sdtEndPr/>
              <w:sdtContent>
                <w:r w:rsidR="002451A5" w:rsidRPr="00BE4CAA">
                  <w:rPr>
                    <w:rFonts w:ascii="MS Gothic" w:eastAsia="MS Gothic" w:hAnsi="MS Gothic" w:hint="eastAsia"/>
                    <w:sz w:val="22"/>
                    <w:szCs w:val="22"/>
                  </w:rPr>
                  <w:t>☐</w:t>
                </w:r>
              </w:sdtContent>
            </w:sdt>
            <w:r w:rsidR="002451A5" w:rsidRPr="00BE4CAA">
              <w:rPr>
                <w:rFonts w:ascii="Nunito Sans" w:hAnsi="Nunito Sans"/>
                <w:sz w:val="22"/>
                <w:szCs w:val="22"/>
              </w:rPr>
              <w:t xml:space="preserve">  </w:t>
            </w:r>
            <w:r w:rsidR="004024DF" w:rsidRPr="004024DF">
              <w:rPr>
                <w:rFonts w:ascii="Nunito Sans" w:hAnsi="Nunito Sans"/>
                <w:sz w:val="22"/>
                <w:szCs w:val="22"/>
              </w:rPr>
              <w:t>Work/study space</w:t>
            </w:r>
          </w:p>
        </w:tc>
      </w:tr>
      <w:tr w:rsidR="00F069E1" w:rsidRPr="004024DF" w14:paraId="0498448D"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ED8F769" w14:textId="40077680" w:rsidR="004024DF" w:rsidRPr="004024DF" w:rsidRDefault="00144440" w:rsidP="004024DF">
            <w:pPr>
              <w:rPr>
                <w:rFonts w:ascii="Nunito Sans" w:hAnsi="Nunito Sans"/>
                <w:sz w:val="22"/>
                <w:szCs w:val="22"/>
              </w:rPr>
            </w:pPr>
            <w:sdt>
              <w:sdtPr>
                <w:rPr>
                  <w:rFonts w:ascii="Nunito Sans" w:hAnsi="Nunito Sans"/>
                  <w:sz w:val="22"/>
                  <w:szCs w:val="22"/>
                </w:rPr>
                <w:id w:val="-673957595"/>
                <w14:checkbox>
                  <w14:checked w14:val="0"/>
                  <w14:checkedState w14:val="2612" w14:font="MS Gothic"/>
                  <w14:uncheckedState w14:val="2610" w14:font="MS Gothic"/>
                </w14:checkbox>
              </w:sdtPr>
              <w:sdtEndPr/>
              <w:sdtContent>
                <w:r w:rsidR="00584174" w:rsidRPr="00BE4CAA">
                  <w:rPr>
                    <w:rFonts w:ascii="MS Gothic" w:eastAsia="MS Gothic" w:hAnsi="MS Gothic" w:hint="eastAsia"/>
                    <w:sz w:val="22"/>
                    <w:szCs w:val="22"/>
                  </w:rPr>
                  <w:t>☐</w:t>
                </w:r>
              </w:sdtContent>
            </w:sdt>
            <w:r w:rsidR="00584174" w:rsidRPr="00BE4CAA">
              <w:rPr>
                <w:rFonts w:ascii="Nunito Sans" w:hAnsi="Nunito Sans"/>
                <w:sz w:val="22"/>
                <w:szCs w:val="22"/>
              </w:rPr>
              <w:t xml:space="preserve">  </w:t>
            </w:r>
            <w:r w:rsidR="004024DF" w:rsidRPr="004024DF">
              <w:rPr>
                <w:rFonts w:ascii="Nunito Sans" w:hAnsi="Nunito Sans"/>
                <w:sz w:val="22"/>
                <w:szCs w:val="22"/>
              </w:rPr>
              <w:t>Makerspace</w:t>
            </w:r>
          </w:p>
        </w:tc>
      </w:tr>
      <w:tr w:rsidR="00F069E1" w:rsidRPr="004024DF" w14:paraId="3B9184E2"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08A7AAF" w14:textId="3D9E5B5E" w:rsidR="004024DF" w:rsidRPr="004024DF" w:rsidRDefault="00144440" w:rsidP="004024DF">
            <w:pPr>
              <w:rPr>
                <w:rFonts w:ascii="Nunito Sans" w:hAnsi="Nunito Sans"/>
                <w:sz w:val="22"/>
                <w:szCs w:val="22"/>
              </w:rPr>
            </w:pPr>
            <w:sdt>
              <w:sdtPr>
                <w:rPr>
                  <w:rFonts w:ascii="Nunito Sans" w:hAnsi="Nunito Sans"/>
                  <w:sz w:val="22"/>
                  <w:szCs w:val="22"/>
                </w:rPr>
                <w:id w:val="1741364733"/>
                <w14:checkbox>
                  <w14:checked w14:val="0"/>
                  <w14:checkedState w14:val="2612" w14:font="MS Gothic"/>
                  <w14:uncheckedState w14:val="2610" w14:font="MS Gothic"/>
                </w14:checkbox>
              </w:sdtPr>
              <w:sdtEndPr/>
              <w:sdtContent>
                <w:r w:rsidR="00584174" w:rsidRPr="00BE4CAA">
                  <w:rPr>
                    <w:rFonts w:ascii="MS Gothic" w:eastAsia="MS Gothic" w:hAnsi="MS Gothic" w:hint="eastAsia"/>
                    <w:sz w:val="22"/>
                    <w:szCs w:val="22"/>
                  </w:rPr>
                  <w:t>☐</w:t>
                </w:r>
              </w:sdtContent>
            </w:sdt>
            <w:r w:rsidR="00584174" w:rsidRPr="00BE4CAA">
              <w:rPr>
                <w:rFonts w:ascii="Nunito Sans" w:hAnsi="Nunito Sans"/>
                <w:sz w:val="22"/>
                <w:szCs w:val="22"/>
              </w:rPr>
              <w:t xml:space="preserve">  </w:t>
            </w:r>
            <w:r w:rsidR="004024DF" w:rsidRPr="004024DF">
              <w:rPr>
                <w:rFonts w:ascii="Nunito Sans" w:hAnsi="Nunito Sans"/>
                <w:sz w:val="22"/>
                <w:szCs w:val="22"/>
              </w:rPr>
              <w:t>Somewhere warm/cool</w:t>
            </w:r>
          </w:p>
        </w:tc>
      </w:tr>
      <w:tr w:rsidR="00F069E1" w:rsidRPr="004024DF" w14:paraId="1A78292E"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8A3AEDD" w14:textId="1794FB6E" w:rsidR="004024DF" w:rsidRPr="004024DF" w:rsidRDefault="00144440" w:rsidP="004024DF">
            <w:pPr>
              <w:rPr>
                <w:rFonts w:ascii="Nunito Sans" w:hAnsi="Nunito Sans"/>
                <w:sz w:val="22"/>
                <w:szCs w:val="22"/>
              </w:rPr>
            </w:pPr>
            <w:sdt>
              <w:sdtPr>
                <w:rPr>
                  <w:rFonts w:ascii="Nunito Sans" w:hAnsi="Nunito Sans"/>
                  <w:sz w:val="22"/>
                  <w:szCs w:val="22"/>
                </w:rPr>
                <w:id w:val="-323357990"/>
                <w14:checkbox>
                  <w14:checked w14:val="0"/>
                  <w14:checkedState w14:val="2612" w14:font="MS Gothic"/>
                  <w14:uncheckedState w14:val="2610" w14:font="MS Gothic"/>
                </w14:checkbox>
              </w:sdtPr>
              <w:sdtEndPr/>
              <w:sdtContent>
                <w:r w:rsidR="00584174" w:rsidRPr="00BE4CAA">
                  <w:rPr>
                    <w:rFonts w:ascii="MS Gothic" w:eastAsia="MS Gothic" w:hAnsi="MS Gothic" w:hint="eastAsia"/>
                    <w:sz w:val="22"/>
                    <w:szCs w:val="22"/>
                  </w:rPr>
                  <w:t>☐</w:t>
                </w:r>
              </w:sdtContent>
            </w:sdt>
            <w:r w:rsidR="00584174" w:rsidRPr="00BE4CAA">
              <w:rPr>
                <w:rFonts w:ascii="Nunito Sans" w:hAnsi="Nunito Sans"/>
                <w:sz w:val="22"/>
                <w:szCs w:val="22"/>
              </w:rPr>
              <w:t xml:space="preserve">  </w:t>
            </w:r>
            <w:r w:rsidR="004024DF" w:rsidRPr="004024DF">
              <w:rPr>
                <w:rFonts w:ascii="Nunito Sans" w:hAnsi="Nunito Sans"/>
                <w:sz w:val="22"/>
                <w:szCs w:val="22"/>
              </w:rPr>
              <w:t>None</w:t>
            </w:r>
          </w:p>
        </w:tc>
      </w:tr>
      <w:tr w:rsidR="00F069E1" w:rsidRPr="004024DF" w14:paraId="6FE6A88B"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ED09BD6" w14:textId="7B55C841" w:rsidR="004024DF" w:rsidRPr="004024DF" w:rsidRDefault="00144440" w:rsidP="004024DF">
            <w:pPr>
              <w:rPr>
                <w:rFonts w:ascii="Nunito Sans" w:hAnsi="Nunito Sans"/>
                <w:sz w:val="22"/>
                <w:szCs w:val="22"/>
              </w:rPr>
            </w:pPr>
            <w:sdt>
              <w:sdtPr>
                <w:rPr>
                  <w:rFonts w:ascii="Nunito Sans" w:hAnsi="Nunito Sans"/>
                  <w:sz w:val="22"/>
                  <w:szCs w:val="22"/>
                </w:rPr>
                <w:id w:val="2044171519"/>
                <w14:checkbox>
                  <w14:checked w14:val="0"/>
                  <w14:checkedState w14:val="2612" w14:font="MS Gothic"/>
                  <w14:uncheckedState w14:val="2610" w14:font="MS Gothic"/>
                </w14:checkbox>
              </w:sdtPr>
              <w:sdtEndPr/>
              <w:sdtContent>
                <w:r w:rsidR="00584174" w:rsidRPr="00BE4CAA">
                  <w:rPr>
                    <w:rFonts w:ascii="MS Gothic" w:eastAsia="MS Gothic" w:hAnsi="MS Gothic" w:hint="eastAsia"/>
                    <w:sz w:val="22"/>
                    <w:szCs w:val="22"/>
                  </w:rPr>
                  <w:t>☐</w:t>
                </w:r>
              </w:sdtContent>
            </w:sdt>
            <w:r w:rsidR="00584174" w:rsidRPr="00BE4CAA">
              <w:rPr>
                <w:rFonts w:ascii="Nunito Sans" w:hAnsi="Nunito Sans"/>
                <w:sz w:val="22"/>
                <w:szCs w:val="22"/>
              </w:rPr>
              <w:t xml:space="preserve">  </w:t>
            </w:r>
            <w:r w:rsidR="004024DF" w:rsidRPr="004024DF">
              <w:rPr>
                <w:rFonts w:ascii="Nunito Sans" w:hAnsi="Nunito Sans"/>
                <w:sz w:val="22"/>
                <w:szCs w:val="22"/>
              </w:rPr>
              <w:t>Other</w:t>
            </w:r>
            <w:r w:rsidR="00584174" w:rsidRPr="00BE4CAA">
              <w:rPr>
                <w:rFonts w:ascii="Nunito Sans" w:hAnsi="Nunito Sans"/>
                <w:sz w:val="22"/>
                <w:szCs w:val="22"/>
              </w:rPr>
              <w:t xml:space="preserve">, please </w:t>
            </w:r>
            <w:r w:rsidR="008767F6" w:rsidRPr="00BE4CAA">
              <w:rPr>
                <w:rFonts w:ascii="Nunito Sans" w:hAnsi="Nunito Sans"/>
                <w:sz w:val="22"/>
                <w:szCs w:val="22"/>
              </w:rPr>
              <w:t>describe</w:t>
            </w:r>
            <w:r w:rsidR="00584174" w:rsidRPr="00BE4CAA">
              <w:rPr>
                <w:rFonts w:ascii="Nunito Sans" w:hAnsi="Nunito Sans"/>
                <w:sz w:val="22"/>
                <w:szCs w:val="22"/>
              </w:rPr>
              <w:t>:</w:t>
            </w:r>
          </w:p>
          <w:p w14:paraId="3589509F" w14:textId="77777777" w:rsidR="004024DF" w:rsidRPr="004024DF" w:rsidRDefault="004024DF" w:rsidP="004024DF">
            <w:pPr>
              <w:rPr>
                <w:rFonts w:ascii="Nunito Sans" w:hAnsi="Nunito Sans"/>
                <w:sz w:val="22"/>
                <w:szCs w:val="22"/>
              </w:rPr>
            </w:pPr>
          </w:p>
        </w:tc>
      </w:tr>
    </w:tbl>
    <w:p w14:paraId="253CFE2F" w14:textId="77777777" w:rsidR="00793A60" w:rsidRPr="009F6045" w:rsidRDefault="00793A60" w:rsidP="004024DF">
      <w:pPr>
        <w:rPr>
          <w:rFonts w:ascii="Nunito Sans" w:hAnsi="Nunito Sans"/>
          <w:b/>
          <w:bCs/>
          <w:sz w:val="32"/>
          <w:szCs w:val="32"/>
        </w:rPr>
      </w:pPr>
    </w:p>
    <w:p w14:paraId="7EDCD2F4" w14:textId="325FEE12" w:rsidR="004024DF" w:rsidRPr="004024DF" w:rsidRDefault="004024DF" w:rsidP="004024DF">
      <w:pPr>
        <w:rPr>
          <w:rFonts w:ascii="Galano Grotesque ExtraBold" w:hAnsi="Galano Grotesque ExtraBold"/>
          <w:b/>
          <w:bCs/>
          <w:sz w:val="32"/>
          <w:szCs w:val="32"/>
        </w:rPr>
      </w:pPr>
      <w:r w:rsidRPr="004024DF">
        <w:rPr>
          <w:rFonts w:ascii="Galano Grotesque ExtraBold" w:hAnsi="Galano Grotesque ExtraBold"/>
          <w:b/>
          <w:bCs/>
          <w:sz w:val="32"/>
          <w:szCs w:val="32"/>
        </w:rPr>
        <w:t>Service delivery</w:t>
      </w:r>
    </w:p>
    <w:p w14:paraId="7895E195" w14:textId="3B832CF1" w:rsidR="004024DF" w:rsidRPr="004024DF" w:rsidRDefault="004024DF" w:rsidP="004024DF">
      <w:pPr>
        <w:rPr>
          <w:rFonts w:ascii="Nunito Sans" w:hAnsi="Nunito Sans"/>
          <w:sz w:val="22"/>
          <w:szCs w:val="22"/>
        </w:rPr>
      </w:pPr>
      <w:r w:rsidRPr="004024DF">
        <w:rPr>
          <w:rFonts w:ascii="Nunito Sans" w:hAnsi="Nunito Sans"/>
          <w:sz w:val="22"/>
          <w:szCs w:val="22"/>
        </w:rPr>
        <w:t xml:space="preserve">How can our libraries be a safe and welcoming place for LGBTIQA+ </w:t>
      </w:r>
      <w:r w:rsidR="00793A60" w:rsidRPr="00BE4CAA">
        <w:rPr>
          <w:rFonts w:ascii="Nunito Sans" w:hAnsi="Nunito Sans"/>
          <w:sz w:val="22"/>
          <w:szCs w:val="22"/>
        </w:rPr>
        <w:t>people</w:t>
      </w:r>
      <w:r w:rsidRPr="004024DF">
        <w:rPr>
          <w:rFonts w:ascii="Nunito Sans" w:hAnsi="Nunito Sans"/>
          <w:sz w:val="22"/>
          <w:szCs w:val="22"/>
        </w:rPr>
        <w:t>?</w:t>
      </w:r>
    </w:p>
    <w:p w14:paraId="69FAF292" w14:textId="77777777" w:rsidR="004024DF" w:rsidRPr="004024DF" w:rsidRDefault="004024DF" w:rsidP="004024DF">
      <w:pPr>
        <w:rPr>
          <w:rFonts w:ascii="Nunito Sans" w:hAnsi="Nunito Sans"/>
          <w:sz w:val="22"/>
          <w:szCs w:val="22"/>
        </w:rPr>
      </w:pP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F069E1" w:rsidRPr="004024DF" w14:paraId="217EDC21" w14:textId="77777777">
        <w:trPr>
          <w:cantSplit/>
        </w:trPr>
        <w:tc>
          <w:tcPr>
            <w:tcW w:w="0" w:type="auto"/>
            <w:tcBorders>
              <w:top w:val="nil"/>
              <w:left w:val="single" w:sz="24" w:space="0" w:color="CECECE"/>
              <w:bottom w:val="single" w:sz="8" w:space="0" w:color="CECECE"/>
              <w:right w:val="nil"/>
            </w:tcBorders>
            <w:shd w:val="solid" w:color="EBEBEB" w:fill="auto"/>
            <w:hideMark/>
          </w:tcPr>
          <w:p w14:paraId="5B38BDD4" w14:textId="77777777" w:rsidR="004024DF" w:rsidRPr="004024DF" w:rsidRDefault="004024DF" w:rsidP="004024DF">
            <w:pPr>
              <w:rPr>
                <w:rFonts w:ascii="Nunito Sans" w:hAnsi="Nunito Sans"/>
                <w:sz w:val="22"/>
                <w:szCs w:val="22"/>
              </w:rPr>
            </w:pPr>
            <w:r w:rsidRPr="004024DF">
              <w:rPr>
                <w:rFonts w:ascii="Nunito Sans" w:hAnsi="Nunito Sans"/>
                <w:b/>
                <w:bCs/>
                <w:sz w:val="22"/>
                <w:szCs w:val="22"/>
              </w:rPr>
              <w:t>Skip this section if</w:t>
            </w:r>
          </w:p>
          <w:p w14:paraId="2AD75259" w14:textId="77777777" w:rsidR="004024DF" w:rsidRPr="004024DF" w:rsidRDefault="004024DF" w:rsidP="004024DF">
            <w:pPr>
              <w:numPr>
                <w:ilvl w:val="0"/>
                <w:numId w:val="20"/>
              </w:numPr>
              <w:rPr>
                <w:rFonts w:ascii="Nunito Sans" w:hAnsi="Nunito Sans"/>
                <w:sz w:val="22"/>
                <w:szCs w:val="22"/>
              </w:rPr>
            </w:pPr>
            <w:r w:rsidRPr="004024DF">
              <w:rPr>
                <w:rFonts w:ascii="Nunito Sans" w:hAnsi="Nunito Sans"/>
                <w:sz w:val="22"/>
                <w:szCs w:val="22"/>
              </w:rPr>
              <w:t xml:space="preserve">your </w:t>
            </w:r>
            <w:r w:rsidRPr="004024DF">
              <w:rPr>
                <w:rFonts w:ascii="Nunito Sans" w:hAnsi="Nunito Sans"/>
                <w:b/>
                <w:bCs/>
                <w:sz w:val="22"/>
                <w:szCs w:val="22"/>
              </w:rPr>
              <w:t>answer</w:t>
            </w:r>
            <w:r w:rsidRPr="004024DF">
              <w:rPr>
                <w:rFonts w:ascii="Nunito Sans" w:hAnsi="Nunito Sans"/>
                <w:sz w:val="22"/>
                <w:szCs w:val="22"/>
              </w:rPr>
              <w:t xml:space="preserve"> to question What is your connection to LGBTIQA+ communities? is </w:t>
            </w:r>
            <w:r w:rsidRPr="004024DF">
              <w:rPr>
                <w:rFonts w:ascii="Nunito Sans" w:hAnsi="Nunito Sans"/>
                <w:b/>
                <w:bCs/>
                <w:sz w:val="22"/>
                <w:szCs w:val="22"/>
              </w:rPr>
              <w:t>"I have no connection"</w:t>
            </w:r>
          </w:p>
        </w:tc>
      </w:tr>
    </w:tbl>
    <w:p w14:paraId="1ACF8F85" w14:textId="77777777" w:rsidR="004024DF" w:rsidRPr="004024DF" w:rsidRDefault="004024DF" w:rsidP="004024DF">
      <w:pPr>
        <w:rPr>
          <w:rFonts w:ascii="Nunito Sans" w:hAnsi="Nunito Sans"/>
          <w:sz w:val="22"/>
          <w:szCs w:val="22"/>
        </w:rPr>
      </w:pPr>
    </w:p>
    <w:p w14:paraId="3FED4BCF" w14:textId="5AF48046" w:rsidR="00ED7B17" w:rsidRPr="004024DF" w:rsidRDefault="004024DF" w:rsidP="00F926C5">
      <w:pPr>
        <w:numPr>
          <w:ilvl w:val="0"/>
          <w:numId w:val="19"/>
        </w:numPr>
        <w:rPr>
          <w:rFonts w:ascii="Nunito Sans" w:hAnsi="Nunito Sans"/>
          <w:sz w:val="22"/>
          <w:szCs w:val="22"/>
        </w:rPr>
      </w:pPr>
      <w:r w:rsidRPr="004024DF">
        <w:rPr>
          <w:rFonts w:ascii="Nunito Sans" w:hAnsi="Nunito Sans"/>
          <w:sz w:val="22"/>
          <w:szCs w:val="22"/>
        </w:rPr>
        <w:t xml:space="preserve">  How important ado you think the following things are to someone who identifies as LGBTIQA+?</w:t>
      </w:r>
      <w:r w:rsidR="008B0078" w:rsidRPr="008B0078">
        <w:rPr>
          <w:rFonts w:ascii="Nunito Sans" w:hAnsi="Nunito Sans"/>
          <w:sz w:val="22"/>
          <w:szCs w:val="22"/>
        </w:rPr>
        <w:t xml:space="preserve"> </w:t>
      </w:r>
      <w:r w:rsidR="00572F9D">
        <w:rPr>
          <w:rFonts w:ascii="Nunito Sans" w:hAnsi="Nunito Sans"/>
          <w:sz w:val="22"/>
          <w:szCs w:val="22"/>
        </w:rPr>
        <w:br/>
      </w:r>
    </w:p>
    <w:p w14:paraId="48D4DD26" w14:textId="77777777" w:rsidR="004024DF" w:rsidRPr="00BE4CAA" w:rsidRDefault="004024DF" w:rsidP="004024DF">
      <w:pPr>
        <w:rPr>
          <w:rFonts w:ascii="Nunito Sans" w:hAnsi="Nunito Sans"/>
          <w:sz w:val="22"/>
          <w:szCs w:val="22"/>
        </w:rPr>
      </w:pPr>
      <w:r w:rsidRPr="004024DF">
        <w:rPr>
          <w:rFonts w:ascii="Nunito Sans" w:hAnsi="Nunito Sans"/>
          <w:sz w:val="22"/>
          <w:szCs w:val="22"/>
        </w:rPr>
        <w:t>Here are some actions Merri-bek libraries is already taking to create a safer and more welcoming space for LGBTIQA+ people.</w:t>
      </w:r>
    </w:p>
    <w:p w14:paraId="5920A9CC" w14:textId="77777777" w:rsidR="00DE7569" w:rsidRPr="00BE4CAA" w:rsidRDefault="00DE7569" w:rsidP="004024DF">
      <w:pPr>
        <w:rPr>
          <w:rFonts w:ascii="Nunito Sans" w:hAnsi="Nunito Sans"/>
          <w:sz w:val="22"/>
          <w:szCs w:val="22"/>
        </w:rPr>
      </w:pPr>
    </w:p>
    <w:tbl>
      <w:tblPr>
        <w:tblStyle w:val="TableGrid"/>
        <w:tblW w:w="8653" w:type="dxa"/>
        <w:tblInd w:w="-5" w:type="dxa"/>
        <w:tblLook w:val="04A0" w:firstRow="1" w:lastRow="0" w:firstColumn="1" w:lastColumn="0" w:noHBand="0" w:noVBand="1"/>
      </w:tblPr>
      <w:tblGrid>
        <w:gridCol w:w="3686"/>
        <w:gridCol w:w="1707"/>
        <w:gridCol w:w="1701"/>
        <w:gridCol w:w="1559"/>
      </w:tblGrid>
      <w:tr w:rsidR="000C3320" w:rsidRPr="00BE4CAA" w14:paraId="77D2DF6B" w14:textId="77777777" w:rsidTr="00BE4CAA">
        <w:tc>
          <w:tcPr>
            <w:tcW w:w="3686" w:type="dxa"/>
            <w:shd w:val="clear" w:color="auto" w:fill="E7E6E6" w:themeFill="background2"/>
          </w:tcPr>
          <w:p w14:paraId="32F378B3" w14:textId="77777777" w:rsidR="00DE7569" w:rsidRPr="00BE4CAA" w:rsidRDefault="00DE7569" w:rsidP="004024DF">
            <w:pPr>
              <w:rPr>
                <w:rFonts w:ascii="Nunito Sans" w:hAnsi="Nunito Sans"/>
                <w:sz w:val="22"/>
                <w:szCs w:val="22"/>
              </w:rPr>
            </w:pPr>
          </w:p>
        </w:tc>
        <w:tc>
          <w:tcPr>
            <w:tcW w:w="1707" w:type="dxa"/>
            <w:shd w:val="clear" w:color="auto" w:fill="E7E6E6" w:themeFill="background2"/>
          </w:tcPr>
          <w:p w14:paraId="416A3176" w14:textId="2BC96C98" w:rsidR="00DE7569" w:rsidRPr="00BE4CAA" w:rsidRDefault="00DE7569" w:rsidP="004024DF">
            <w:pPr>
              <w:rPr>
                <w:rFonts w:ascii="Nunito Sans" w:hAnsi="Nunito Sans"/>
                <w:b/>
                <w:bCs/>
                <w:sz w:val="22"/>
                <w:szCs w:val="22"/>
              </w:rPr>
            </w:pPr>
            <w:r w:rsidRPr="00BE4CAA">
              <w:rPr>
                <w:rFonts w:ascii="Nunito Sans" w:hAnsi="Nunito Sans"/>
                <w:b/>
                <w:bCs/>
                <w:sz w:val="22"/>
                <w:szCs w:val="22"/>
              </w:rPr>
              <w:t>Not important</w:t>
            </w:r>
          </w:p>
        </w:tc>
        <w:tc>
          <w:tcPr>
            <w:tcW w:w="1701" w:type="dxa"/>
            <w:shd w:val="clear" w:color="auto" w:fill="E7E6E6" w:themeFill="background2"/>
          </w:tcPr>
          <w:p w14:paraId="21F84BD1" w14:textId="7872B9B0" w:rsidR="00DE7569" w:rsidRPr="00BE4CAA" w:rsidRDefault="00DE7569" w:rsidP="004024DF">
            <w:pPr>
              <w:rPr>
                <w:rFonts w:ascii="Nunito Sans" w:hAnsi="Nunito Sans"/>
                <w:b/>
                <w:bCs/>
                <w:sz w:val="22"/>
                <w:szCs w:val="22"/>
              </w:rPr>
            </w:pPr>
            <w:r w:rsidRPr="00BE4CAA">
              <w:rPr>
                <w:rFonts w:ascii="Nunito Sans" w:hAnsi="Nunito Sans"/>
                <w:b/>
                <w:bCs/>
                <w:sz w:val="22"/>
                <w:szCs w:val="22"/>
              </w:rPr>
              <w:t>Somewhat important</w:t>
            </w:r>
          </w:p>
        </w:tc>
        <w:tc>
          <w:tcPr>
            <w:tcW w:w="1559" w:type="dxa"/>
            <w:shd w:val="clear" w:color="auto" w:fill="E7E6E6" w:themeFill="background2"/>
          </w:tcPr>
          <w:p w14:paraId="4D81637F" w14:textId="71354BCF" w:rsidR="00DE7569" w:rsidRPr="00BE4CAA" w:rsidRDefault="00DE7569" w:rsidP="004024DF">
            <w:pPr>
              <w:rPr>
                <w:rFonts w:ascii="Nunito Sans" w:hAnsi="Nunito Sans"/>
                <w:b/>
                <w:bCs/>
                <w:sz w:val="22"/>
                <w:szCs w:val="22"/>
              </w:rPr>
            </w:pPr>
            <w:r w:rsidRPr="00BE4CAA">
              <w:rPr>
                <w:rFonts w:ascii="Nunito Sans" w:hAnsi="Nunito Sans"/>
                <w:b/>
                <w:bCs/>
                <w:sz w:val="22"/>
                <w:szCs w:val="22"/>
              </w:rPr>
              <w:t>Very important</w:t>
            </w:r>
          </w:p>
        </w:tc>
      </w:tr>
      <w:tr w:rsidR="000C3320" w:rsidRPr="00BE4CAA" w14:paraId="5773504B" w14:textId="77777777" w:rsidTr="00BE4CAA">
        <w:tc>
          <w:tcPr>
            <w:tcW w:w="3686" w:type="dxa"/>
          </w:tcPr>
          <w:p w14:paraId="6FD1F55E" w14:textId="482AB66D" w:rsidR="002C3129" w:rsidRPr="00BE4CAA" w:rsidRDefault="002C3129" w:rsidP="002C3129">
            <w:pPr>
              <w:rPr>
                <w:rFonts w:ascii="Nunito Sans" w:hAnsi="Nunito Sans"/>
                <w:sz w:val="22"/>
                <w:szCs w:val="22"/>
              </w:rPr>
            </w:pPr>
            <w:r w:rsidRPr="00BE4CAA">
              <w:rPr>
                <w:rFonts w:ascii="Nunito Sans" w:hAnsi="Nunito Sans"/>
                <w:sz w:val="22"/>
                <w:szCs w:val="22"/>
              </w:rPr>
              <w:t>LGBTIQA+ awareness training for staff</w:t>
            </w:r>
          </w:p>
        </w:tc>
        <w:sdt>
          <w:sdtPr>
            <w:rPr>
              <w:rFonts w:ascii="Nunito Sans" w:hAnsi="Nunito Sans"/>
              <w:sz w:val="22"/>
              <w:szCs w:val="22"/>
            </w:rPr>
            <w:id w:val="-1685042931"/>
            <w14:checkbox>
              <w14:checked w14:val="0"/>
              <w14:checkedState w14:val="2612" w14:font="MS Gothic"/>
              <w14:uncheckedState w14:val="2610" w14:font="MS Gothic"/>
            </w14:checkbox>
          </w:sdtPr>
          <w:sdtEndPr/>
          <w:sdtContent>
            <w:tc>
              <w:tcPr>
                <w:tcW w:w="1707" w:type="dxa"/>
                <w:vAlign w:val="center"/>
              </w:tcPr>
              <w:p w14:paraId="64BF0DC2" w14:textId="24C68180"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334215710"/>
            <w14:checkbox>
              <w14:checked w14:val="0"/>
              <w14:checkedState w14:val="2612" w14:font="MS Gothic"/>
              <w14:uncheckedState w14:val="2610" w14:font="MS Gothic"/>
            </w14:checkbox>
          </w:sdtPr>
          <w:sdtEndPr/>
          <w:sdtContent>
            <w:tc>
              <w:tcPr>
                <w:tcW w:w="1701" w:type="dxa"/>
                <w:vAlign w:val="center"/>
              </w:tcPr>
              <w:p w14:paraId="107FBA00" w14:textId="7D765831"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830567521"/>
            <w14:checkbox>
              <w14:checked w14:val="0"/>
              <w14:checkedState w14:val="2612" w14:font="MS Gothic"/>
              <w14:uncheckedState w14:val="2610" w14:font="MS Gothic"/>
            </w14:checkbox>
          </w:sdtPr>
          <w:sdtEndPr/>
          <w:sdtContent>
            <w:tc>
              <w:tcPr>
                <w:tcW w:w="1559" w:type="dxa"/>
                <w:vAlign w:val="center"/>
              </w:tcPr>
              <w:p w14:paraId="0F0F4268" w14:textId="00814022"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0C3320" w:rsidRPr="00BE4CAA" w14:paraId="151994B8" w14:textId="77777777" w:rsidTr="00BE4CAA">
        <w:tc>
          <w:tcPr>
            <w:tcW w:w="3686" w:type="dxa"/>
          </w:tcPr>
          <w:p w14:paraId="7DDC3624" w14:textId="58DD1C4A" w:rsidR="002C3129" w:rsidRPr="00BE4CAA" w:rsidRDefault="002C3129" w:rsidP="002C3129">
            <w:pPr>
              <w:rPr>
                <w:rFonts w:ascii="Nunito Sans" w:hAnsi="Nunito Sans"/>
                <w:sz w:val="22"/>
                <w:szCs w:val="22"/>
              </w:rPr>
            </w:pPr>
            <w:r w:rsidRPr="00BE4CAA">
              <w:rPr>
                <w:rFonts w:ascii="Nunito Sans" w:hAnsi="Nunito Sans"/>
                <w:sz w:val="22"/>
                <w:szCs w:val="22"/>
              </w:rPr>
              <w:t>Staff wear badges with their pronouns</w:t>
            </w:r>
          </w:p>
        </w:tc>
        <w:sdt>
          <w:sdtPr>
            <w:rPr>
              <w:rFonts w:ascii="Nunito Sans" w:hAnsi="Nunito Sans"/>
              <w:sz w:val="22"/>
              <w:szCs w:val="22"/>
            </w:rPr>
            <w:id w:val="-591085880"/>
            <w14:checkbox>
              <w14:checked w14:val="0"/>
              <w14:checkedState w14:val="2612" w14:font="MS Gothic"/>
              <w14:uncheckedState w14:val="2610" w14:font="MS Gothic"/>
            </w14:checkbox>
          </w:sdtPr>
          <w:sdtEndPr/>
          <w:sdtContent>
            <w:tc>
              <w:tcPr>
                <w:tcW w:w="1707" w:type="dxa"/>
                <w:vAlign w:val="center"/>
              </w:tcPr>
              <w:p w14:paraId="04160EAC" w14:textId="30DD3E93"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2143029336"/>
            <w14:checkbox>
              <w14:checked w14:val="0"/>
              <w14:checkedState w14:val="2612" w14:font="MS Gothic"/>
              <w14:uncheckedState w14:val="2610" w14:font="MS Gothic"/>
            </w14:checkbox>
          </w:sdtPr>
          <w:sdtEndPr/>
          <w:sdtContent>
            <w:tc>
              <w:tcPr>
                <w:tcW w:w="1701" w:type="dxa"/>
                <w:vAlign w:val="center"/>
              </w:tcPr>
              <w:p w14:paraId="5D3D9F3E" w14:textId="2E69BB10"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217362372"/>
            <w14:checkbox>
              <w14:checked w14:val="0"/>
              <w14:checkedState w14:val="2612" w14:font="MS Gothic"/>
              <w14:uncheckedState w14:val="2610" w14:font="MS Gothic"/>
            </w14:checkbox>
          </w:sdtPr>
          <w:sdtEndPr/>
          <w:sdtContent>
            <w:tc>
              <w:tcPr>
                <w:tcW w:w="1559" w:type="dxa"/>
                <w:vAlign w:val="center"/>
              </w:tcPr>
              <w:p w14:paraId="201307A9" w14:textId="3596F61F"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0C3320" w:rsidRPr="00BE4CAA" w14:paraId="30E7B2E6" w14:textId="77777777" w:rsidTr="00BE4CAA">
        <w:tc>
          <w:tcPr>
            <w:tcW w:w="3686" w:type="dxa"/>
          </w:tcPr>
          <w:p w14:paraId="116B24C6" w14:textId="1D0FB379" w:rsidR="002C3129" w:rsidRPr="00BE4CAA" w:rsidRDefault="002C3129" w:rsidP="002C3129">
            <w:pPr>
              <w:rPr>
                <w:rFonts w:ascii="Nunito Sans" w:hAnsi="Nunito Sans"/>
                <w:sz w:val="22"/>
                <w:szCs w:val="22"/>
              </w:rPr>
            </w:pPr>
            <w:r w:rsidRPr="00BE4CAA">
              <w:rPr>
                <w:rFonts w:ascii="Nunito Sans" w:hAnsi="Nunito Sans"/>
                <w:sz w:val="22"/>
                <w:szCs w:val="22"/>
              </w:rPr>
              <w:t>Staff wear rainbow lanyards</w:t>
            </w:r>
          </w:p>
        </w:tc>
        <w:sdt>
          <w:sdtPr>
            <w:rPr>
              <w:rFonts w:ascii="Nunito Sans" w:hAnsi="Nunito Sans"/>
              <w:sz w:val="22"/>
              <w:szCs w:val="22"/>
            </w:rPr>
            <w:id w:val="1701589532"/>
            <w14:checkbox>
              <w14:checked w14:val="0"/>
              <w14:checkedState w14:val="2612" w14:font="MS Gothic"/>
              <w14:uncheckedState w14:val="2610" w14:font="MS Gothic"/>
            </w14:checkbox>
          </w:sdtPr>
          <w:sdtEndPr/>
          <w:sdtContent>
            <w:tc>
              <w:tcPr>
                <w:tcW w:w="1707" w:type="dxa"/>
                <w:vAlign w:val="center"/>
              </w:tcPr>
              <w:p w14:paraId="566E6FCF" w14:textId="51BE0FF8"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383295287"/>
            <w14:checkbox>
              <w14:checked w14:val="0"/>
              <w14:checkedState w14:val="2612" w14:font="MS Gothic"/>
              <w14:uncheckedState w14:val="2610" w14:font="MS Gothic"/>
            </w14:checkbox>
          </w:sdtPr>
          <w:sdtEndPr/>
          <w:sdtContent>
            <w:tc>
              <w:tcPr>
                <w:tcW w:w="1701" w:type="dxa"/>
                <w:vAlign w:val="center"/>
              </w:tcPr>
              <w:p w14:paraId="65C434A9" w14:textId="54BC6B1B"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53602634"/>
            <w14:checkbox>
              <w14:checked w14:val="0"/>
              <w14:checkedState w14:val="2612" w14:font="MS Gothic"/>
              <w14:uncheckedState w14:val="2610" w14:font="MS Gothic"/>
            </w14:checkbox>
          </w:sdtPr>
          <w:sdtEndPr/>
          <w:sdtContent>
            <w:tc>
              <w:tcPr>
                <w:tcW w:w="1559" w:type="dxa"/>
                <w:vAlign w:val="center"/>
              </w:tcPr>
              <w:p w14:paraId="332516C8" w14:textId="62AA7A19"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0C3320" w:rsidRPr="00BE4CAA" w14:paraId="209E0289" w14:textId="77777777" w:rsidTr="00BE4CAA">
        <w:tc>
          <w:tcPr>
            <w:tcW w:w="3686" w:type="dxa"/>
          </w:tcPr>
          <w:p w14:paraId="43C6FCE4" w14:textId="10D1F111" w:rsidR="002C3129" w:rsidRPr="00BE4CAA" w:rsidRDefault="002C3129" w:rsidP="002C3129">
            <w:pPr>
              <w:rPr>
                <w:rFonts w:ascii="Nunito Sans" w:hAnsi="Nunito Sans"/>
                <w:sz w:val="22"/>
                <w:szCs w:val="22"/>
              </w:rPr>
            </w:pPr>
            <w:r w:rsidRPr="00BE4CAA">
              <w:rPr>
                <w:rFonts w:ascii="Nunito Sans" w:hAnsi="Nunito Sans"/>
                <w:sz w:val="22"/>
                <w:szCs w:val="22"/>
              </w:rPr>
              <w:t>Staff use gender neutral language</w:t>
            </w:r>
          </w:p>
        </w:tc>
        <w:sdt>
          <w:sdtPr>
            <w:rPr>
              <w:rFonts w:ascii="Nunito Sans" w:hAnsi="Nunito Sans"/>
              <w:sz w:val="22"/>
              <w:szCs w:val="22"/>
            </w:rPr>
            <w:id w:val="116274659"/>
            <w14:checkbox>
              <w14:checked w14:val="0"/>
              <w14:checkedState w14:val="2612" w14:font="MS Gothic"/>
              <w14:uncheckedState w14:val="2610" w14:font="MS Gothic"/>
            </w14:checkbox>
          </w:sdtPr>
          <w:sdtEndPr/>
          <w:sdtContent>
            <w:tc>
              <w:tcPr>
                <w:tcW w:w="1707" w:type="dxa"/>
                <w:vAlign w:val="center"/>
              </w:tcPr>
              <w:p w14:paraId="43E0A0C7" w14:textId="4DDC3798"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228153883"/>
            <w14:checkbox>
              <w14:checked w14:val="0"/>
              <w14:checkedState w14:val="2612" w14:font="MS Gothic"/>
              <w14:uncheckedState w14:val="2610" w14:font="MS Gothic"/>
            </w14:checkbox>
          </w:sdtPr>
          <w:sdtEndPr/>
          <w:sdtContent>
            <w:tc>
              <w:tcPr>
                <w:tcW w:w="1701" w:type="dxa"/>
                <w:vAlign w:val="center"/>
              </w:tcPr>
              <w:p w14:paraId="1B84C5FE" w14:textId="225C3ECE"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2110421918"/>
            <w14:checkbox>
              <w14:checked w14:val="0"/>
              <w14:checkedState w14:val="2612" w14:font="MS Gothic"/>
              <w14:uncheckedState w14:val="2610" w14:font="MS Gothic"/>
            </w14:checkbox>
          </w:sdtPr>
          <w:sdtEndPr/>
          <w:sdtContent>
            <w:tc>
              <w:tcPr>
                <w:tcW w:w="1559" w:type="dxa"/>
                <w:vAlign w:val="center"/>
              </w:tcPr>
              <w:p w14:paraId="4FAC50A1" w14:textId="00103FA2"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0C3320" w:rsidRPr="00BE4CAA" w14:paraId="0ECE0681" w14:textId="77777777" w:rsidTr="00BE4CAA">
        <w:tc>
          <w:tcPr>
            <w:tcW w:w="3686" w:type="dxa"/>
          </w:tcPr>
          <w:p w14:paraId="68D417A3" w14:textId="03A846BF" w:rsidR="002C3129" w:rsidRPr="00BE4CAA" w:rsidRDefault="002C3129" w:rsidP="002C3129">
            <w:pPr>
              <w:rPr>
                <w:rFonts w:ascii="Nunito Sans" w:hAnsi="Nunito Sans"/>
                <w:sz w:val="22"/>
                <w:szCs w:val="22"/>
              </w:rPr>
            </w:pPr>
            <w:r w:rsidRPr="00BE4CAA">
              <w:rPr>
                <w:rFonts w:ascii="Nunito Sans" w:hAnsi="Nunito Sans"/>
                <w:sz w:val="22"/>
                <w:szCs w:val="22"/>
              </w:rPr>
              <w:t>LGBTIQA+ posters and displays in the libraries</w:t>
            </w:r>
          </w:p>
        </w:tc>
        <w:sdt>
          <w:sdtPr>
            <w:rPr>
              <w:rFonts w:ascii="Nunito Sans" w:hAnsi="Nunito Sans"/>
              <w:sz w:val="22"/>
              <w:szCs w:val="22"/>
            </w:rPr>
            <w:id w:val="681247809"/>
            <w14:checkbox>
              <w14:checked w14:val="0"/>
              <w14:checkedState w14:val="2612" w14:font="MS Gothic"/>
              <w14:uncheckedState w14:val="2610" w14:font="MS Gothic"/>
            </w14:checkbox>
          </w:sdtPr>
          <w:sdtEndPr/>
          <w:sdtContent>
            <w:tc>
              <w:tcPr>
                <w:tcW w:w="1707" w:type="dxa"/>
                <w:vAlign w:val="center"/>
              </w:tcPr>
              <w:p w14:paraId="2B9BA833" w14:textId="354170EC"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883009268"/>
            <w14:checkbox>
              <w14:checked w14:val="0"/>
              <w14:checkedState w14:val="2612" w14:font="MS Gothic"/>
              <w14:uncheckedState w14:val="2610" w14:font="MS Gothic"/>
            </w14:checkbox>
          </w:sdtPr>
          <w:sdtEndPr/>
          <w:sdtContent>
            <w:tc>
              <w:tcPr>
                <w:tcW w:w="1701" w:type="dxa"/>
                <w:vAlign w:val="center"/>
              </w:tcPr>
              <w:p w14:paraId="0D907A28" w14:textId="0F62C650"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348848581"/>
            <w14:checkbox>
              <w14:checked w14:val="0"/>
              <w14:checkedState w14:val="2612" w14:font="MS Gothic"/>
              <w14:uncheckedState w14:val="2610" w14:font="MS Gothic"/>
            </w14:checkbox>
          </w:sdtPr>
          <w:sdtEndPr/>
          <w:sdtContent>
            <w:tc>
              <w:tcPr>
                <w:tcW w:w="1559" w:type="dxa"/>
                <w:vAlign w:val="center"/>
              </w:tcPr>
              <w:p w14:paraId="7AAB0AE6" w14:textId="1D5591B4"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D719EF" w:rsidRPr="00BE4CAA" w14:paraId="2FDDACCD" w14:textId="77777777" w:rsidTr="00BE4CAA">
        <w:tc>
          <w:tcPr>
            <w:tcW w:w="3686" w:type="dxa"/>
          </w:tcPr>
          <w:p w14:paraId="1C97F6BD" w14:textId="044AE95A" w:rsidR="002C3129" w:rsidRPr="00BE4CAA" w:rsidRDefault="002C3129" w:rsidP="002C3129">
            <w:pPr>
              <w:rPr>
                <w:rFonts w:ascii="Nunito Sans" w:hAnsi="Nunito Sans"/>
                <w:sz w:val="22"/>
                <w:szCs w:val="22"/>
              </w:rPr>
            </w:pPr>
            <w:r w:rsidRPr="00BE4CAA">
              <w:rPr>
                <w:rFonts w:ascii="Nunito Sans" w:hAnsi="Nunito Sans"/>
                <w:sz w:val="22"/>
                <w:szCs w:val="22"/>
              </w:rPr>
              <w:lastRenderedPageBreak/>
              <w:t>Acknowledgment of days of significance for the LGBTIQA+ community e.g., IDAHOBIT display of social media post</w:t>
            </w:r>
          </w:p>
        </w:tc>
        <w:sdt>
          <w:sdtPr>
            <w:rPr>
              <w:rFonts w:ascii="Nunito Sans" w:hAnsi="Nunito Sans"/>
              <w:sz w:val="22"/>
              <w:szCs w:val="22"/>
            </w:rPr>
            <w:id w:val="1428924918"/>
            <w14:checkbox>
              <w14:checked w14:val="0"/>
              <w14:checkedState w14:val="2612" w14:font="MS Gothic"/>
              <w14:uncheckedState w14:val="2610" w14:font="MS Gothic"/>
            </w14:checkbox>
          </w:sdtPr>
          <w:sdtEndPr/>
          <w:sdtContent>
            <w:tc>
              <w:tcPr>
                <w:tcW w:w="1707" w:type="dxa"/>
                <w:vAlign w:val="center"/>
              </w:tcPr>
              <w:p w14:paraId="0CE1778C" w14:textId="5192E7DF"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229146821"/>
            <w14:checkbox>
              <w14:checked w14:val="0"/>
              <w14:checkedState w14:val="2612" w14:font="MS Gothic"/>
              <w14:uncheckedState w14:val="2610" w14:font="MS Gothic"/>
            </w14:checkbox>
          </w:sdtPr>
          <w:sdtEndPr/>
          <w:sdtContent>
            <w:tc>
              <w:tcPr>
                <w:tcW w:w="1701" w:type="dxa"/>
                <w:vAlign w:val="center"/>
              </w:tcPr>
              <w:p w14:paraId="40B3E2E4" w14:textId="0050F151"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310016813"/>
            <w14:checkbox>
              <w14:checked w14:val="0"/>
              <w14:checkedState w14:val="2612" w14:font="MS Gothic"/>
              <w14:uncheckedState w14:val="2610" w14:font="MS Gothic"/>
            </w14:checkbox>
          </w:sdtPr>
          <w:sdtEndPr/>
          <w:sdtContent>
            <w:tc>
              <w:tcPr>
                <w:tcW w:w="1559" w:type="dxa"/>
                <w:vAlign w:val="center"/>
              </w:tcPr>
              <w:p w14:paraId="50142509" w14:textId="794BA334"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D719EF" w:rsidRPr="00BE4CAA" w14:paraId="377703ED" w14:textId="77777777" w:rsidTr="00BE4CAA">
        <w:tc>
          <w:tcPr>
            <w:tcW w:w="3686" w:type="dxa"/>
          </w:tcPr>
          <w:p w14:paraId="676FDB13" w14:textId="5728FC1A" w:rsidR="002C3129" w:rsidRPr="00BE4CAA" w:rsidRDefault="002C3129" w:rsidP="002C3129">
            <w:pPr>
              <w:rPr>
                <w:rFonts w:ascii="Nunito Sans" w:hAnsi="Nunito Sans"/>
                <w:sz w:val="22"/>
                <w:szCs w:val="22"/>
              </w:rPr>
            </w:pPr>
            <w:r w:rsidRPr="00BE4CAA">
              <w:rPr>
                <w:rFonts w:ascii="Nunito Sans" w:hAnsi="Nunito Sans"/>
                <w:sz w:val="22"/>
                <w:szCs w:val="22"/>
              </w:rPr>
              <w:t>Regular LGBTIQA+ library events and programs</w:t>
            </w:r>
          </w:p>
        </w:tc>
        <w:sdt>
          <w:sdtPr>
            <w:rPr>
              <w:rFonts w:ascii="Nunito Sans" w:hAnsi="Nunito Sans"/>
              <w:sz w:val="22"/>
              <w:szCs w:val="22"/>
            </w:rPr>
            <w:id w:val="397176241"/>
            <w14:checkbox>
              <w14:checked w14:val="0"/>
              <w14:checkedState w14:val="2612" w14:font="MS Gothic"/>
              <w14:uncheckedState w14:val="2610" w14:font="MS Gothic"/>
            </w14:checkbox>
          </w:sdtPr>
          <w:sdtEndPr/>
          <w:sdtContent>
            <w:tc>
              <w:tcPr>
                <w:tcW w:w="1707" w:type="dxa"/>
                <w:vAlign w:val="center"/>
              </w:tcPr>
              <w:p w14:paraId="49345932" w14:textId="43252F35"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2022500104"/>
            <w14:checkbox>
              <w14:checked w14:val="0"/>
              <w14:checkedState w14:val="2612" w14:font="MS Gothic"/>
              <w14:uncheckedState w14:val="2610" w14:font="MS Gothic"/>
            </w14:checkbox>
          </w:sdtPr>
          <w:sdtEndPr/>
          <w:sdtContent>
            <w:tc>
              <w:tcPr>
                <w:tcW w:w="1701" w:type="dxa"/>
                <w:vAlign w:val="center"/>
              </w:tcPr>
              <w:p w14:paraId="784E9F37" w14:textId="42DA11FA"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880711108"/>
            <w14:checkbox>
              <w14:checked w14:val="0"/>
              <w14:checkedState w14:val="2612" w14:font="MS Gothic"/>
              <w14:uncheckedState w14:val="2610" w14:font="MS Gothic"/>
            </w14:checkbox>
          </w:sdtPr>
          <w:sdtEndPr/>
          <w:sdtContent>
            <w:tc>
              <w:tcPr>
                <w:tcW w:w="1559" w:type="dxa"/>
                <w:vAlign w:val="center"/>
              </w:tcPr>
              <w:p w14:paraId="7B3EE8D4" w14:textId="74953C68"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D719EF" w:rsidRPr="00BE4CAA" w14:paraId="16907291" w14:textId="77777777" w:rsidTr="00BE4CAA">
        <w:tc>
          <w:tcPr>
            <w:tcW w:w="3686" w:type="dxa"/>
          </w:tcPr>
          <w:p w14:paraId="29FD949A" w14:textId="655E3354" w:rsidR="002C3129" w:rsidRPr="00BE4CAA" w:rsidRDefault="002C3129" w:rsidP="002C3129">
            <w:pPr>
              <w:rPr>
                <w:rFonts w:ascii="Nunito Sans" w:hAnsi="Nunito Sans"/>
                <w:sz w:val="22"/>
                <w:szCs w:val="22"/>
              </w:rPr>
            </w:pPr>
            <w:r w:rsidRPr="00BE4CAA">
              <w:rPr>
                <w:rFonts w:ascii="Nunito Sans" w:hAnsi="Nunito Sans"/>
                <w:sz w:val="22"/>
                <w:szCs w:val="22"/>
              </w:rPr>
              <w:t>Identifying LGBTIQA+ library materials with rainbow stickers</w:t>
            </w:r>
          </w:p>
        </w:tc>
        <w:sdt>
          <w:sdtPr>
            <w:rPr>
              <w:rFonts w:ascii="Nunito Sans" w:hAnsi="Nunito Sans"/>
              <w:sz w:val="22"/>
              <w:szCs w:val="22"/>
            </w:rPr>
            <w:id w:val="153193001"/>
            <w14:checkbox>
              <w14:checked w14:val="0"/>
              <w14:checkedState w14:val="2612" w14:font="MS Gothic"/>
              <w14:uncheckedState w14:val="2610" w14:font="MS Gothic"/>
            </w14:checkbox>
          </w:sdtPr>
          <w:sdtEndPr/>
          <w:sdtContent>
            <w:tc>
              <w:tcPr>
                <w:tcW w:w="1707" w:type="dxa"/>
                <w:vAlign w:val="center"/>
              </w:tcPr>
              <w:p w14:paraId="003AA2E1" w14:textId="582CC774"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2048902678"/>
            <w14:checkbox>
              <w14:checked w14:val="0"/>
              <w14:checkedState w14:val="2612" w14:font="MS Gothic"/>
              <w14:uncheckedState w14:val="2610" w14:font="MS Gothic"/>
            </w14:checkbox>
          </w:sdtPr>
          <w:sdtEndPr/>
          <w:sdtContent>
            <w:tc>
              <w:tcPr>
                <w:tcW w:w="1701" w:type="dxa"/>
                <w:vAlign w:val="center"/>
              </w:tcPr>
              <w:p w14:paraId="6487376D" w14:textId="03CE3820"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947279813"/>
            <w14:checkbox>
              <w14:checked w14:val="0"/>
              <w14:checkedState w14:val="2612" w14:font="MS Gothic"/>
              <w14:uncheckedState w14:val="2610" w14:font="MS Gothic"/>
            </w14:checkbox>
          </w:sdtPr>
          <w:sdtEndPr/>
          <w:sdtContent>
            <w:tc>
              <w:tcPr>
                <w:tcW w:w="1559" w:type="dxa"/>
                <w:vAlign w:val="center"/>
              </w:tcPr>
              <w:p w14:paraId="32663873" w14:textId="43774012"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D719EF" w:rsidRPr="00BE4CAA" w14:paraId="5D7AE803" w14:textId="77777777" w:rsidTr="00BE4CAA">
        <w:tc>
          <w:tcPr>
            <w:tcW w:w="3686" w:type="dxa"/>
          </w:tcPr>
          <w:p w14:paraId="1B5877D9" w14:textId="22394CA3" w:rsidR="002C3129" w:rsidRPr="00BE4CAA" w:rsidRDefault="002C3129" w:rsidP="002C3129">
            <w:pPr>
              <w:rPr>
                <w:rFonts w:ascii="Nunito Sans" w:hAnsi="Nunito Sans"/>
                <w:sz w:val="22"/>
                <w:szCs w:val="22"/>
              </w:rPr>
            </w:pPr>
            <w:r w:rsidRPr="00BE4CAA">
              <w:rPr>
                <w:rFonts w:ascii="Nunito Sans" w:hAnsi="Nunito Sans"/>
                <w:sz w:val="22"/>
                <w:szCs w:val="22"/>
              </w:rPr>
              <w:t>Improving the accessibility and searchability of LGBTIQA+ library materials on the online catalogue</w:t>
            </w:r>
          </w:p>
        </w:tc>
        <w:sdt>
          <w:sdtPr>
            <w:rPr>
              <w:rFonts w:ascii="Nunito Sans" w:hAnsi="Nunito Sans"/>
              <w:sz w:val="22"/>
              <w:szCs w:val="22"/>
            </w:rPr>
            <w:id w:val="-1848087829"/>
            <w14:checkbox>
              <w14:checked w14:val="0"/>
              <w14:checkedState w14:val="2612" w14:font="MS Gothic"/>
              <w14:uncheckedState w14:val="2610" w14:font="MS Gothic"/>
            </w14:checkbox>
          </w:sdtPr>
          <w:sdtEndPr/>
          <w:sdtContent>
            <w:tc>
              <w:tcPr>
                <w:tcW w:w="1707" w:type="dxa"/>
                <w:vAlign w:val="center"/>
              </w:tcPr>
              <w:p w14:paraId="2BFA7AA7" w14:textId="0E776294"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848763255"/>
            <w14:checkbox>
              <w14:checked w14:val="0"/>
              <w14:checkedState w14:val="2612" w14:font="MS Gothic"/>
              <w14:uncheckedState w14:val="2610" w14:font="MS Gothic"/>
            </w14:checkbox>
          </w:sdtPr>
          <w:sdtEndPr/>
          <w:sdtContent>
            <w:tc>
              <w:tcPr>
                <w:tcW w:w="1701" w:type="dxa"/>
                <w:vAlign w:val="center"/>
              </w:tcPr>
              <w:p w14:paraId="434022B2" w14:textId="190D440E"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581056817"/>
            <w14:checkbox>
              <w14:checked w14:val="0"/>
              <w14:checkedState w14:val="2612" w14:font="MS Gothic"/>
              <w14:uncheckedState w14:val="2610" w14:font="MS Gothic"/>
            </w14:checkbox>
          </w:sdtPr>
          <w:sdtEndPr/>
          <w:sdtContent>
            <w:tc>
              <w:tcPr>
                <w:tcW w:w="1559" w:type="dxa"/>
                <w:vAlign w:val="center"/>
              </w:tcPr>
              <w:p w14:paraId="0E7FF231" w14:textId="7AA9C755"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A91720" w:rsidRPr="00BE4CAA" w14:paraId="65608EEF" w14:textId="77777777" w:rsidTr="00BE4CAA">
        <w:tc>
          <w:tcPr>
            <w:tcW w:w="3686" w:type="dxa"/>
          </w:tcPr>
          <w:p w14:paraId="62DEE971" w14:textId="28F3FB67" w:rsidR="002C3129" w:rsidRPr="00BE4CAA" w:rsidRDefault="002C3129" w:rsidP="002C3129">
            <w:pPr>
              <w:rPr>
                <w:rFonts w:ascii="Nunito Sans" w:hAnsi="Nunito Sans"/>
                <w:sz w:val="22"/>
                <w:szCs w:val="22"/>
              </w:rPr>
            </w:pPr>
            <w:r w:rsidRPr="00BE4CAA">
              <w:rPr>
                <w:rFonts w:ascii="Nunito Sans" w:hAnsi="Nunito Sans"/>
                <w:sz w:val="22"/>
                <w:szCs w:val="22"/>
              </w:rPr>
              <w:t>An ongoing advisory and reference group composed of LGBTIQA+ library staff</w:t>
            </w:r>
          </w:p>
        </w:tc>
        <w:sdt>
          <w:sdtPr>
            <w:rPr>
              <w:rFonts w:ascii="Nunito Sans" w:hAnsi="Nunito Sans"/>
              <w:sz w:val="22"/>
              <w:szCs w:val="22"/>
            </w:rPr>
            <w:id w:val="706380669"/>
            <w14:checkbox>
              <w14:checked w14:val="0"/>
              <w14:checkedState w14:val="2612" w14:font="MS Gothic"/>
              <w14:uncheckedState w14:val="2610" w14:font="MS Gothic"/>
            </w14:checkbox>
          </w:sdtPr>
          <w:sdtEndPr/>
          <w:sdtContent>
            <w:tc>
              <w:tcPr>
                <w:tcW w:w="1707" w:type="dxa"/>
                <w:vAlign w:val="center"/>
              </w:tcPr>
              <w:p w14:paraId="1CAE9096" w14:textId="5D09B3A2"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508944092"/>
            <w14:checkbox>
              <w14:checked w14:val="0"/>
              <w14:checkedState w14:val="2612" w14:font="MS Gothic"/>
              <w14:uncheckedState w14:val="2610" w14:font="MS Gothic"/>
            </w14:checkbox>
          </w:sdtPr>
          <w:sdtEndPr/>
          <w:sdtContent>
            <w:tc>
              <w:tcPr>
                <w:tcW w:w="1701" w:type="dxa"/>
                <w:vAlign w:val="center"/>
              </w:tcPr>
              <w:p w14:paraId="6FED799F" w14:textId="33D8A1B8"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130247088"/>
            <w14:checkbox>
              <w14:checked w14:val="0"/>
              <w14:checkedState w14:val="2612" w14:font="MS Gothic"/>
              <w14:uncheckedState w14:val="2610" w14:font="MS Gothic"/>
            </w14:checkbox>
          </w:sdtPr>
          <w:sdtEndPr/>
          <w:sdtContent>
            <w:tc>
              <w:tcPr>
                <w:tcW w:w="1559" w:type="dxa"/>
                <w:vAlign w:val="center"/>
              </w:tcPr>
              <w:p w14:paraId="045FAC45" w14:textId="3EA6A5A4" w:rsidR="002C3129" w:rsidRPr="00BE4CAA" w:rsidRDefault="002C3129" w:rsidP="002C3129">
                <w:pPr>
                  <w:jc w:val="center"/>
                  <w:rPr>
                    <w:rFonts w:ascii="Nunito Sans" w:hAnsi="Nunito Sans"/>
                    <w:sz w:val="22"/>
                    <w:szCs w:val="22"/>
                  </w:rPr>
                </w:pPr>
                <w:r w:rsidRPr="00BE4CAA">
                  <w:rPr>
                    <w:rFonts w:ascii="MS Gothic" w:eastAsia="MS Gothic" w:hAnsi="MS Gothic" w:hint="eastAsia"/>
                    <w:sz w:val="22"/>
                    <w:szCs w:val="22"/>
                  </w:rPr>
                  <w:t>☐</w:t>
                </w:r>
              </w:p>
            </w:tc>
          </w:sdtContent>
        </w:sdt>
      </w:tr>
    </w:tbl>
    <w:p w14:paraId="6D2A86F9" w14:textId="4D154839" w:rsidR="00ED7B17" w:rsidRPr="00BE4CAA" w:rsidRDefault="004024DF" w:rsidP="00ED7B17">
      <w:pPr>
        <w:rPr>
          <w:rFonts w:ascii="Nunito Sans" w:hAnsi="Nunito Sans"/>
          <w:sz w:val="22"/>
          <w:szCs w:val="22"/>
        </w:rPr>
      </w:pPr>
      <w:r w:rsidRPr="004024DF">
        <w:rPr>
          <w:rFonts w:ascii="Nunito Sans" w:hAnsi="Nunito Sans"/>
          <w:sz w:val="22"/>
          <w:szCs w:val="22"/>
        </w:rPr>
        <w:t xml:space="preserve"> </w:t>
      </w:r>
    </w:p>
    <w:p w14:paraId="6695FF5B" w14:textId="12FE6423" w:rsidR="004024DF" w:rsidRPr="00BE4CAA" w:rsidRDefault="00BE4CAA" w:rsidP="004024DF">
      <w:pPr>
        <w:numPr>
          <w:ilvl w:val="0"/>
          <w:numId w:val="19"/>
        </w:numPr>
        <w:rPr>
          <w:rFonts w:ascii="Nunito Sans" w:hAnsi="Nunito Sans"/>
          <w:sz w:val="22"/>
          <w:szCs w:val="22"/>
        </w:rPr>
      </w:pPr>
      <w:r w:rsidRPr="00BE4CAA">
        <w:rPr>
          <w:rFonts w:ascii="Nunito Sans" w:hAnsi="Nunito Sans"/>
          <w:sz w:val="22"/>
          <w:szCs w:val="22"/>
        </w:rPr>
        <w:t xml:space="preserve">  </w:t>
      </w:r>
      <w:r w:rsidR="004024DF" w:rsidRPr="004024DF">
        <w:rPr>
          <w:rFonts w:ascii="Nunito Sans" w:hAnsi="Nunito Sans"/>
          <w:sz w:val="22"/>
          <w:szCs w:val="22"/>
        </w:rPr>
        <w:t>What more could the library service do to be a safe and welcoming place for LGBTIQA+ people?</w:t>
      </w:r>
    </w:p>
    <w:p w14:paraId="08ACF602" w14:textId="77777777" w:rsidR="00ED7B17" w:rsidRPr="004024DF" w:rsidRDefault="00ED7B17" w:rsidP="00ED7B17">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6ED96E38" w14:textId="77777777">
        <w:trPr>
          <w:trHeight w:val="2000"/>
        </w:trPr>
        <w:tc>
          <w:tcPr>
            <w:tcW w:w="0" w:type="auto"/>
            <w:tcBorders>
              <w:top w:val="single" w:sz="4" w:space="0" w:color="auto"/>
              <w:left w:val="single" w:sz="4" w:space="0" w:color="auto"/>
              <w:bottom w:val="single" w:sz="4" w:space="0" w:color="auto"/>
              <w:right w:val="single" w:sz="4" w:space="0" w:color="auto"/>
            </w:tcBorders>
          </w:tcPr>
          <w:p w14:paraId="23723148" w14:textId="77777777" w:rsidR="004024DF" w:rsidRPr="004024DF" w:rsidRDefault="004024DF" w:rsidP="004024DF">
            <w:pPr>
              <w:rPr>
                <w:rFonts w:ascii="Nunito Sans" w:hAnsi="Nunito Sans"/>
                <w:sz w:val="22"/>
                <w:szCs w:val="22"/>
              </w:rPr>
            </w:pPr>
          </w:p>
        </w:tc>
      </w:tr>
    </w:tbl>
    <w:p w14:paraId="695555C2" w14:textId="77777777" w:rsidR="00ED7B17" w:rsidRPr="00BE4CAA" w:rsidRDefault="00ED7B17" w:rsidP="004024DF">
      <w:pPr>
        <w:rPr>
          <w:rFonts w:ascii="Nunito Sans" w:hAnsi="Nunito Sans"/>
          <w:b/>
          <w:bCs/>
          <w:sz w:val="22"/>
          <w:szCs w:val="22"/>
        </w:rPr>
      </w:pPr>
    </w:p>
    <w:p w14:paraId="26665D18" w14:textId="6E66659E" w:rsidR="004024DF" w:rsidRPr="004024DF" w:rsidRDefault="004024DF" w:rsidP="004024DF">
      <w:pPr>
        <w:rPr>
          <w:rFonts w:ascii="Galano Grotesque ExtraBold" w:hAnsi="Galano Grotesque ExtraBold"/>
          <w:b/>
          <w:bCs/>
          <w:sz w:val="32"/>
          <w:szCs w:val="32"/>
        </w:rPr>
      </w:pPr>
      <w:r w:rsidRPr="004024DF">
        <w:rPr>
          <w:rFonts w:ascii="Galano Grotesque ExtraBold" w:hAnsi="Galano Grotesque ExtraBold"/>
          <w:b/>
          <w:bCs/>
          <w:sz w:val="32"/>
          <w:szCs w:val="32"/>
        </w:rPr>
        <w:t>Collections</w:t>
      </w:r>
    </w:p>
    <w:p w14:paraId="7CDBF0F2" w14:textId="05D7E5A3" w:rsidR="004024DF" w:rsidRPr="004024DF" w:rsidRDefault="004024DF" w:rsidP="004024DF">
      <w:pPr>
        <w:rPr>
          <w:rFonts w:ascii="Nunito Sans" w:hAnsi="Nunito Sans"/>
          <w:sz w:val="22"/>
          <w:szCs w:val="22"/>
        </w:rPr>
      </w:pPr>
      <w:r w:rsidRPr="004024DF">
        <w:rPr>
          <w:rFonts w:ascii="Nunito Sans" w:hAnsi="Nunito Sans"/>
          <w:sz w:val="22"/>
          <w:szCs w:val="22"/>
        </w:rPr>
        <w:t>How can our collections better meet your needs and interests?</w:t>
      </w:r>
    </w:p>
    <w:p w14:paraId="1CB7711F" w14:textId="77777777" w:rsidR="004024DF" w:rsidRPr="004024DF" w:rsidRDefault="004024DF" w:rsidP="004024DF">
      <w:pPr>
        <w:rPr>
          <w:rFonts w:ascii="Nunito Sans" w:hAnsi="Nunito Sans"/>
          <w:sz w:val="22"/>
          <w:szCs w:val="22"/>
        </w:rPr>
      </w:pP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F069E1" w:rsidRPr="004024DF" w14:paraId="3F8DD1F7" w14:textId="77777777">
        <w:trPr>
          <w:cantSplit/>
        </w:trPr>
        <w:tc>
          <w:tcPr>
            <w:tcW w:w="0" w:type="auto"/>
            <w:tcBorders>
              <w:top w:val="nil"/>
              <w:left w:val="single" w:sz="24" w:space="0" w:color="CECECE"/>
              <w:bottom w:val="single" w:sz="8" w:space="0" w:color="CECECE"/>
              <w:right w:val="nil"/>
            </w:tcBorders>
            <w:shd w:val="solid" w:color="EBEBEB" w:fill="auto"/>
            <w:hideMark/>
          </w:tcPr>
          <w:p w14:paraId="447B79D1" w14:textId="77777777" w:rsidR="004024DF" w:rsidRPr="004024DF" w:rsidRDefault="004024DF" w:rsidP="004024DF">
            <w:pPr>
              <w:rPr>
                <w:rFonts w:ascii="Nunito Sans" w:hAnsi="Nunito Sans"/>
                <w:sz w:val="22"/>
                <w:szCs w:val="22"/>
              </w:rPr>
            </w:pPr>
            <w:r w:rsidRPr="004024DF">
              <w:rPr>
                <w:rFonts w:ascii="Nunito Sans" w:hAnsi="Nunito Sans"/>
                <w:b/>
                <w:bCs/>
                <w:sz w:val="22"/>
                <w:szCs w:val="22"/>
              </w:rPr>
              <w:t>Skip this section if</w:t>
            </w:r>
          </w:p>
          <w:p w14:paraId="4FFD32AC" w14:textId="77777777" w:rsidR="004024DF" w:rsidRPr="004024DF" w:rsidRDefault="004024DF" w:rsidP="004024DF">
            <w:pPr>
              <w:numPr>
                <w:ilvl w:val="0"/>
                <w:numId w:val="20"/>
              </w:numPr>
              <w:rPr>
                <w:rFonts w:ascii="Nunito Sans" w:hAnsi="Nunito Sans"/>
                <w:sz w:val="22"/>
                <w:szCs w:val="22"/>
              </w:rPr>
            </w:pPr>
            <w:r w:rsidRPr="004024DF">
              <w:rPr>
                <w:rFonts w:ascii="Nunito Sans" w:hAnsi="Nunito Sans"/>
                <w:sz w:val="22"/>
                <w:szCs w:val="22"/>
              </w:rPr>
              <w:t xml:space="preserve">your </w:t>
            </w:r>
            <w:r w:rsidRPr="004024DF">
              <w:rPr>
                <w:rFonts w:ascii="Nunito Sans" w:hAnsi="Nunito Sans"/>
                <w:b/>
                <w:bCs/>
                <w:sz w:val="22"/>
                <w:szCs w:val="22"/>
              </w:rPr>
              <w:t>answer</w:t>
            </w:r>
            <w:r w:rsidRPr="004024DF">
              <w:rPr>
                <w:rFonts w:ascii="Nunito Sans" w:hAnsi="Nunito Sans"/>
                <w:sz w:val="22"/>
                <w:szCs w:val="22"/>
              </w:rPr>
              <w:t xml:space="preserve"> to question What is your connection to LGBTIQA+ communities? is </w:t>
            </w:r>
            <w:r w:rsidRPr="004024DF">
              <w:rPr>
                <w:rFonts w:ascii="Nunito Sans" w:hAnsi="Nunito Sans"/>
                <w:b/>
                <w:bCs/>
                <w:sz w:val="22"/>
                <w:szCs w:val="22"/>
              </w:rPr>
              <w:t>"I have no connection"</w:t>
            </w:r>
          </w:p>
        </w:tc>
      </w:tr>
    </w:tbl>
    <w:p w14:paraId="3EBCD6A2" w14:textId="77777777" w:rsidR="004024DF" w:rsidRPr="004024DF" w:rsidRDefault="004024DF" w:rsidP="004024DF">
      <w:pPr>
        <w:rPr>
          <w:rFonts w:ascii="Nunito Sans" w:hAnsi="Nunito Sans"/>
          <w:sz w:val="22"/>
          <w:szCs w:val="22"/>
        </w:rPr>
      </w:pPr>
    </w:p>
    <w:p w14:paraId="6D82DFE3" w14:textId="77777777" w:rsidR="004024DF" w:rsidRDefault="004024DF" w:rsidP="004024DF">
      <w:pPr>
        <w:numPr>
          <w:ilvl w:val="0"/>
          <w:numId w:val="19"/>
        </w:numPr>
        <w:rPr>
          <w:rFonts w:ascii="Nunito Sans" w:hAnsi="Nunito Sans"/>
          <w:sz w:val="22"/>
          <w:szCs w:val="22"/>
        </w:rPr>
      </w:pPr>
      <w:r w:rsidRPr="004024DF">
        <w:rPr>
          <w:rFonts w:ascii="Nunito Sans" w:hAnsi="Nunito Sans"/>
          <w:sz w:val="22"/>
          <w:szCs w:val="22"/>
        </w:rPr>
        <w:t xml:space="preserve">  How important is it to you that Merri-bek Libraries have a diverse and intersectional range of LGBTIQA+ identities represented in our collections?</w:t>
      </w:r>
    </w:p>
    <w:p w14:paraId="3954A56B" w14:textId="77777777" w:rsidR="00BE4CAA" w:rsidRPr="004024DF" w:rsidRDefault="00BE4CAA" w:rsidP="00BE4CAA">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6F73B13F" w14:textId="77777777">
        <w:trPr>
          <w:cantSplit/>
        </w:trPr>
        <w:tc>
          <w:tcPr>
            <w:tcW w:w="0" w:type="auto"/>
            <w:tcBorders>
              <w:top w:val="single" w:sz="4" w:space="0" w:color="auto"/>
              <w:left w:val="single" w:sz="4" w:space="0" w:color="auto"/>
              <w:bottom w:val="single" w:sz="4" w:space="0" w:color="auto"/>
              <w:right w:val="single" w:sz="4" w:space="0" w:color="auto"/>
            </w:tcBorders>
            <w:shd w:val="solid" w:color="CECECE" w:fill="auto"/>
            <w:tcMar>
              <w:top w:w="72" w:type="dxa"/>
              <w:left w:w="72" w:type="dxa"/>
              <w:bottom w:w="0" w:type="dxa"/>
              <w:right w:w="72" w:type="dxa"/>
            </w:tcMar>
            <w:hideMark/>
          </w:tcPr>
          <w:p w14:paraId="50D3FBE7" w14:textId="77777777" w:rsidR="004024DF" w:rsidRPr="004024DF" w:rsidRDefault="004024DF" w:rsidP="004024DF">
            <w:pPr>
              <w:rPr>
                <w:rFonts w:ascii="Nunito Sans" w:hAnsi="Nunito Sans"/>
                <w:b/>
                <w:bCs/>
                <w:sz w:val="22"/>
                <w:szCs w:val="22"/>
              </w:rPr>
            </w:pPr>
            <w:r w:rsidRPr="004024DF">
              <w:rPr>
                <w:rFonts w:ascii="Nunito Sans" w:hAnsi="Nunito Sans"/>
                <w:b/>
                <w:bCs/>
                <w:sz w:val="22"/>
                <w:szCs w:val="22"/>
              </w:rPr>
              <w:t>Select one answer only</w:t>
            </w:r>
          </w:p>
        </w:tc>
      </w:tr>
      <w:tr w:rsidR="00F069E1" w:rsidRPr="004024DF" w14:paraId="3CFF9E0A"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463A00B" w14:textId="60AC1C2E" w:rsidR="004024DF" w:rsidRPr="004024DF" w:rsidRDefault="00144440" w:rsidP="004024DF">
            <w:pPr>
              <w:rPr>
                <w:rFonts w:ascii="Nunito Sans" w:hAnsi="Nunito Sans"/>
                <w:sz w:val="22"/>
                <w:szCs w:val="22"/>
              </w:rPr>
            </w:pPr>
            <w:sdt>
              <w:sdtPr>
                <w:rPr>
                  <w:rFonts w:ascii="Nunito Sans" w:hAnsi="Nunito Sans"/>
                  <w:sz w:val="22"/>
                  <w:szCs w:val="22"/>
                </w:rPr>
                <w:id w:val="1871264449"/>
                <w14:checkbox>
                  <w14:checked w14:val="0"/>
                  <w14:checkedState w14:val="2612" w14:font="MS Gothic"/>
                  <w14:uncheckedState w14:val="2610" w14:font="MS Gothic"/>
                </w14:checkbox>
              </w:sdtPr>
              <w:sdtEndPr/>
              <w:sdtContent>
                <w:r w:rsidR="00BE4CAA">
                  <w:rPr>
                    <w:rFonts w:ascii="MS Gothic" w:eastAsia="MS Gothic" w:hAnsi="MS Gothic" w:hint="eastAsia"/>
                    <w:sz w:val="22"/>
                    <w:szCs w:val="22"/>
                  </w:rPr>
                  <w:t>☐</w:t>
                </w:r>
              </w:sdtContent>
            </w:sdt>
            <w:r w:rsidR="00BE4CAA">
              <w:rPr>
                <w:rFonts w:ascii="Nunito Sans" w:hAnsi="Nunito Sans"/>
                <w:sz w:val="22"/>
                <w:szCs w:val="22"/>
              </w:rPr>
              <w:t xml:space="preserve">  </w:t>
            </w:r>
            <w:r w:rsidR="004024DF" w:rsidRPr="004024DF">
              <w:rPr>
                <w:rFonts w:ascii="Nunito Sans" w:hAnsi="Nunito Sans"/>
                <w:sz w:val="22"/>
                <w:szCs w:val="22"/>
              </w:rPr>
              <w:t>Not important</w:t>
            </w:r>
          </w:p>
        </w:tc>
      </w:tr>
      <w:tr w:rsidR="00F069E1" w:rsidRPr="004024DF" w14:paraId="0B9A1C86"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55EA985" w14:textId="4590C90F" w:rsidR="004024DF" w:rsidRPr="004024DF" w:rsidRDefault="00144440" w:rsidP="004024DF">
            <w:pPr>
              <w:rPr>
                <w:rFonts w:ascii="Nunito Sans" w:hAnsi="Nunito Sans"/>
                <w:sz w:val="22"/>
                <w:szCs w:val="22"/>
              </w:rPr>
            </w:pPr>
            <w:sdt>
              <w:sdtPr>
                <w:rPr>
                  <w:rFonts w:ascii="Nunito Sans" w:hAnsi="Nunito Sans"/>
                  <w:sz w:val="22"/>
                  <w:szCs w:val="22"/>
                </w:rPr>
                <w:id w:val="-1711105689"/>
                <w14:checkbox>
                  <w14:checked w14:val="0"/>
                  <w14:checkedState w14:val="2612" w14:font="MS Gothic"/>
                  <w14:uncheckedState w14:val="2610" w14:font="MS Gothic"/>
                </w14:checkbox>
              </w:sdtPr>
              <w:sdtEndPr/>
              <w:sdtContent>
                <w:r w:rsidR="00BE4CAA">
                  <w:rPr>
                    <w:rFonts w:ascii="MS Gothic" w:eastAsia="MS Gothic" w:hAnsi="MS Gothic" w:hint="eastAsia"/>
                    <w:sz w:val="22"/>
                    <w:szCs w:val="22"/>
                  </w:rPr>
                  <w:t>☐</w:t>
                </w:r>
              </w:sdtContent>
            </w:sdt>
            <w:r w:rsidR="00BE4CAA">
              <w:rPr>
                <w:rFonts w:ascii="Nunito Sans" w:hAnsi="Nunito Sans"/>
                <w:sz w:val="22"/>
                <w:szCs w:val="22"/>
              </w:rPr>
              <w:t xml:space="preserve">  </w:t>
            </w:r>
            <w:r w:rsidR="004024DF" w:rsidRPr="004024DF">
              <w:rPr>
                <w:rFonts w:ascii="Nunito Sans" w:hAnsi="Nunito Sans"/>
                <w:sz w:val="22"/>
                <w:szCs w:val="22"/>
              </w:rPr>
              <w:t>Somewhat important</w:t>
            </w:r>
          </w:p>
        </w:tc>
      </w:tr>
      <w:tr w:rsidR="00F069E1" w:rsidRPr="004024DF" w14:paraId="1D00B58E"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24505EA" w14:textId="01872466" w:rsidR="004024DF" w:rsidRPr="004024DF" w:rsidRDefault="00144440" w:rsidP="004024DF">
            <w:pPr>
              <w:rPr>
                <w:rFonts w:ascii="Nunito Sans" w:hAnsi="Nunito Sans"/>
                <w:sz w:val="22"/>
                <w:szCs w:val="22"/>
              </w:rPr>
            </w:pPr>
            <w:sdt>
              <w:sdtPr>
                <w:rPr>
                  <w:rFonts w:ascii="Nunito Sans" w:hAnsi="Nunito Sans"/>
                  <w:sz w:val="22"/>
                  <w:szCs w:val="22"/>
                </w:rPr>
                <w:id w:val="1299104177"/>
                <w14:checkbox>
                  <w14:checked w14:val="0"/>
                  <w14:checkedState w14:val="2612" w14:font="MS Gothic"/>
                  <w14:uncheckedState w14:val="2610" w14:font="MS Gothic"/>
                </w14:checkbox>
              </w:sdtPr>
              <w:sdtEndPr/>
              <w:sdtContent>
                <w:r w:rsidR="00BE4CAA">
                  <w:rPr>
                    <w:rFonts w:ascii="MS Gothic" w:eastAsia="MS Gothic" w:hAnsi="MS Gothic" w:hint="eastAsia"/>
                    <w:sz w:val="22"/>
                    <w:szCs w:val="22"/>
                  </w:rPr>
                  <w:t>☐</w:t>
                </w:r>
              </w:sdtContent>
            </w:sdt>
            <w:r w:rsidR="00BE4CAA">
              <w:rPr>
                <w:rFonts w:ascii="Nunito Sans" w:hAnsi="Nunito Sans"/>
                <w:sz w:val="22"/>
                <w:szCs w:val="22"/>
              </w:rPr>
              <w:t xml:space="preserve">  </w:t>
            </w:r>
            <w:r w:rsidR="004024DF" w:rsidRPr="004024DF">
              <w:rPr>
                <w:rFonts w:ascii="Nunito Sans" w:hAnsi="Nunito Sans"/>
                <w:sz w:val="22"/>
                <w:szCs w:val="22"/>
              </w:rPr>
              <w:t>Very important</w:t>
            </w:r>
          </w:p>
        </w:tc>
      </w:tr>
    </w:tbl>
    <w:p w14:paraId="34913196" w14:textId="77777777" w:rsidR="00BE4CAA" w:rsidRDefault="004024DF" w:rsidP="00BE4CAA">
      <w:pPr>
        <w:rPr>
          <w:rFonts w:ascii="Nunito Sans" w:hAnsi="Nunito Sans"/>
          <w:sz w:val="22"/>
          <w:szCs w:val="22"/>
        </w:rPr>
      </w:pPr>
      <w:r w:rsidRPr="004024DF">
        <w:rPr>
          <w:rFonts w:ascii="Nunito Sans" w:hAnsi="Nunito Sans"/>
          <w:sz w:val="22"/>
          <w:szCs w:val="22"/>
        </w:rPr>
        <w:t xml:space="preserve">  </w:t>
      </w:r>
    </w:p>
    <w:p w14:paraId="20E8516C" w14:textId="0AE4C292" w:rsidR="00B15CC7" w:rsidRDefault="00B15CC7" w:rsidP="004024DF">
      <w:pPr>
        <w:numPr>
          <w:ilvl w:val="0"/>
          <w:numId w:val="19"/>
        </w:numPr>
        <w:rPr>
          <w:rFonts w:ascii="Nunito Sans" w:hAnsi="Nunito Sans"/>
          <w:sz w:val="22"/>
          <w:szCs w:val="22"/>
        </w:rPr>
        <w:sectPr w:rsidR="00B15CC7" w:rsidSect="00067D19">
          <w:headerReference w:type="default" r:id="rId20"/>
          <w:footerReference w:type="default" r:id="rId21"/>
          <w:pgSz w:w="11906" w:h="16838"/>
          <w:pgMar w:top="1134" w:right="1440" w:bottom="851" w:left="1440" w:header="708" w:footer="708" w:gutter="0"/>
          <w:pgNumType w:start="1"/>
          <w:cols w:space="720"/>
          <w:docGrid w:linePitch="360"/>
        </w:sectPr>
      </w:pPr>
    </w:p>
    <w:p w14:paraId="3F41D05E" w14:textId="4AD46937" w:rsidR="004024DF" w:rsidRDefault="00B15CC7" w:rsidP="004024DF">
      <w:pPr>
        <w:numPr>
          <w:ilvl w:val="0"/>
          <w:numId w:val="19"/>
        </w:numPr>
        <w:rPr>
          <w:rFonts w:ascii="Nunito Sans" w:hAnsi="Nunito Sans"/>
          <w:sz w:val="22"/>
          <w:szCs w:val="22"/>
        </w:rPr>
      </w:pPr>
      <w:r>
        <w:rPr>
          <w:rFonts w:ascii="Nunito Sans" w:hAnsi="Nunito Sans"/>
          <w:sz w:val="22"/>
          <w:szCs w:val="22"/>
        </w:rPr>
        <w:lastRenderedPageBreak/>
        <w:t xml:space="preserve">  </w:t>
      </w:r>
      <w:r w:rsidR="004024DF" w:rsidRPr="004024DF">
        <w:rPr>
          <w:rFonts w:ascii="Nunito Sans" w:hAnsi="Nunito Sans"/>
          <w:sz w:val="22"/>
          <w:szCs w:val="22"/>
        </w:rPr>
        <w:t>How hard or easy do you find it to locate LGBTIQA+ items in our collections?</w:t>
      </w:r>
    </w:p>
    <w:p w14:paraId="728F797C" w14:textId="77777777" w:rsidR="00017718" w:rsidRDefault="00017718" w:rsidP="00017718">
      <w:pPr>
        <w:rPr>
          <w:rFonts w:ascii="Nunito Sans" w:hAnsi="Nunito Sans"/>
          <w:sz w:val="22"/>
          <w:szCs w:val="22"/>
        </w:rPr>
      </w:pPr>
    </w:p>
    <w:tbl>
      <w:tblPr>
        <w:tblStyle w:val="TableGrid"/>
        <w:tblW w:w="7235" w:type="dxa"/>
        <w:tblInd w:w="-5" w:type="dxa"/>
        <w:tblLook w:val="04A0" w:firstRow="1" w:lastRow="0" w:firstColumn="1" w:lastColumn="0" w:noHBand="0" w:noVBand="1"/>
      </w:tblPr>
      <w:tblGrid>
        <w:gridCol w:w="2268"/>
        <w:gridCol w:w="1707"/>
        <w:gridCol w:w="1701"/>
        <w:gridCol w:w="1559"/>
      </w:tblGrid>
      <w:tr w:rsidR="00BD75DA" w:rsidRPr="00BE4CAA" w14:paraId="6F050530" w14:textId="77777777" w:rsidTr="00B15CC7">
        <w:tc>
          <w:tcPr>
            <w:tcW w:w="2268" w:type="dxa"/>
            <w:shd w:val="clear" w:color="auto" w:fill="E7E6E6" w:themeFill="background2"/>
          </w:tcPr>
          <w:p w14:paraId="617504CC" w14:textId="77777777" w:rsidR="00017718" w:rsidRPr="00BE4CAA" w:rsidRDefault="00017718" w:rsidP="000A5B59">
            <w:pPr>
              <w:rPr>
                <w:rFonts w:ascii="Nunito Sans" w:hAnsi="Nunito Sans"/>
                <w:sz w:val="22"/>
                <w:szCs w:val="22"/>
              </w:rPr>
            </w:pPr>
          </w:p>
        </w:tc>
        <w:tc>
          <w:tcPr>
            <w:tcW w:w="1707" w:type="dxa"/>
            <w:shd w:val="clear" w:color="auto" w:fill="E7E6E6" w:themeFill="background2"/>
          </w:tcPr>
          <w:p w14:paraId="6145E68A" w14:textId="6FB5BFB0" w:rsidR="00017718" w:rsidRPr="00BE4CAA" w:rsidRDefault="00017718" w:rsidP="000A5B59">
            <w:pPr>
              <w:rPr>
                <w:rFonts w:ascii="Nunito Sans" w:hAnsi="Nunito Sans"/>
                <w:b/>
                <w:bCs/>
                <w:sz w:val="22"/>
                <w:szCs w:val="22"/>
              </w:rPr>
            </w:pPr>
            <w:r>
              <w:rPr>
                <w:rFonts w:ascii="Nunito Sans" w:hAnsi="Nunito Sans"/>
                <w:b/>
                <w:bCs/>
                <w:sz w:val="22"/>
                <w:szCs w:val="22"/>
              </w:rPr>
              <w:t>Easy</w:t>
            </w:r>
          </w:p>
        </w:tc>
        <w:tc>
          <w:tcPr>
            <w:tcW w:w="1701" w:type="dxa"/>
            <w:shd w:val="clear" w:color="auto" w:fill="E7E6E6" w:themeFill="background2"/>
          </w:tcPr>
          <w:p w14:paraId="51AA3391" w14:textId="49B379F1" w:rsidR="00017718" w:rsidRPr="00BE4CAA" w:rsidRDefault="00017718" w:rsidP="000A5B59">
            <w:pPr>
              <w:rPr>
                <w:rFonts w:ascii="Nunito Sans" w:hAnsi="Nunito Sans"/>
                <w:b/>
                <w:bCs/>
                <w:sz w:val="22"/>
                <w:szCs w:val="22"/>
              </w:rPr>
            </w:pPr>
            <w:r>
              <w:rPr>
                <w:rFonts w:ascii="Nunito Sans" w:hAnsi="Nunito Sans"/>
                <w:b/>
                <w:bCs/>
                <w:sz w:val="22"/>
                <w:szCs w:val="22"/>
              </w:rPr>
              <w:t>Hard</w:t>
            </w:r>
          </w:p>
        </w:tc>
        <w:tc>
          <w:tcPr>
            <w:tcW w:w="1559" w:type="dxa"/>
            <w:shd w:val="clear" w:color="auto" w:fill="E7E6E6" w:themeFill="background2"/>
          </w:tcPr>
          <w:p w14:paraId="0989300C" w14:textId="7AC02E70" w:rsidR="00017718" w:rsidRPr="00BE4CAA" w:rsidRDefault="00017718" w:rsidP="000A5B59">
            <w:pPr>
              <w:rPr>
                <w:rFonts w:ascii="Nunito Sans" w:hAnsi="Nunito Sans"/>
                <w:b/>
                <w:bCs/>
                <w:sz w:val="22"/>
                <w:szCs w:val="22"/>
              </w:rPr>
            </w:pPr>
            <w:r>
              <w:rPr>
                <w:rFonts w:ascii="Nunito Sans" w:hAnsi="Nunito Sans"/>
                <w:b/>
                <w:bCs/>
                <w:sz w:val="22"/>
                <w:szCs w:val="22"/>
              </w:rPr>
              <w:t>N/A not a library user</w:t>
            </w:r>
          </w:p>
        </w:tc>
      </w:tr>
      <w:tr w:rsidR="00BD75DA" w:rsidRPr="00BE4CAA" w14:paraId="3BA7F2A9" w14:textId="77777777" w:rsidTr="00B15CC7">
        <w:tc>
          <w:tcPr>
            <w:tcW w:w="2268" w:type="dxa"/>
          </w:tcPr>
          <w:p w14:paraId="2EA4F18F" w14:textId="1D655039" w:rsidR="00017718" w:rsidRPr="00BE4CAA" w:rsidRDefault="00017718" w:rsidP="000A5B59">
            <w:pPr>
              <w:rPr>
                <w:rFonts w:ascii="Nunito Sans" w:hAnsi="Nunito Sans"/>
                <w:sz w:val="22"/>
                <w:szCs w:val="22"/>
              </w:rPr>
            </w:pPr>
            <w:r>
              <w:rPr>
                <w:rFonts w:ascii="Nunito Sans" w:hAnsi="Nunito Sans"/>
                <w:sz w:val="22"/>
                <w:szCs w:val="22"/>
              </w:rPr>
              <w:t>Online</w:t>
            </w:r>
          </w:p>
        </w:tc>
        <w:sdt>
          <w:sdtPr>
            <w:rPr>
              <w:rFonts w:ascii="Nunito Sans" w:hAnsi="Nunito Sans"/>
              <w:sz w:val="22"/>
              <w:szCs w:val="22"/>
            </w:rPr>
            <w:id w:val="-1115283798"/>
            <w14:checkbox>
              <w14:checked w14:val="0"/>
              <w14:checkedState w14:val="2612" w14:font="MS Gothic"/>
              <w14:uncheckedState w14:val="2610" w14:font="MS Gothic"/>
            </w14:checkbox>
          </w:sdtPr>
          <w:sdtEndPr/>
          <w:sdtContent>
            <w:tc>
              <w:tcPr>
                <w:tcW w:w="1707" w:type="dxa"/>
                <w:vAlign w:val="center"/>
              </w:tcPr>
              <w:p w14:paraId="08D3BCD1" w14:textId="77777777" w:rsidR="00017718" w:rsidRPr="00BE4CAA" w:rsidRDefault="00017718" w:rsidP="000A5B5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1440444301"/>
            <w14:checkbox>
              <w14:checked w14:val="0"/>
              <w14:checkedState w14:val="2612" w14:font="MS Gothic"/>
              <w14:uncheckedState w14:val="2610" w14:font="MS Gothic"/>
            </w14:checkbox>
          </w:sdtPr>
          <w:sdtEndPr/>
          <w:sdtContent>
            <w:tc>
              <w:tcPr>
                <w:tcW w:w="1701" w:type="dxa"/>
                <w:vAlign w:val="center"/>
              </w:tcPr>
              <w:p w14:paraId="3DFF4470" w14:textId="77777777" w:rsidR="00017718" w:rsidRPr="00BE4CAA" w:rsidRDefault="00017718" w:rsidP="000A5B5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526558056"/>
            <w14:checkbox>
              <w14:checked w14:val="0"/>
              <w14:checkedState w14:val="2612" w14:font="MS Gothic"/>
              <w14:uncheckedState w14:val="2610" w14:font="MS Gothic"/>
            </w14:checkbox>
          </w:sdtPr>
          <w:sdtEndPr/>
          <w:sdtContent>
            <w:tc>
              <w:tcPr>
                <w:tcW w:w="1559" w:type="dxa"/>
                <w:vAlign w:val="center"/>
              </w:tcPr>
              <w:p w14:paraId="04F16478" w14:textId="77777777" w:rsidR="00017718" w:rsidRPr="00BE4CAA" w:rsidRDefault="00017718" w:rsidP="000A5B59">
                <w:pPr>
                  <w:jc w:val="center"/>
                  <w:rPr>
                    <w:rFonts w:ascii="Nunito Sans" w:hAnsi="Nunito Sans"/>
                    <w:sz w:val="22"/>
                    <w:szCs w:val="22"/>
                  </w:rPr>
                </w:pPr>
                <w:r w:rsidRPr="00BE4CAA">
                  <w:rPr>
                    <w:rFonts w:ascii="MS Gothic" w:eastAsia="MS Gothic" w:hAnsi="MS Gothic" w:hint="eastAsia"/>
                    <w:sz w:val="22"/>
                    <w:szCs w:val="22"/>
                  </w:rPr>
                  <w:t>☐</w:t>
                </w:r>
              </w:p>
            </w:tc>
          </w:sdtContent>
        </w:sdt>
      </w:tr>
      <w:tr w:rsidR="00BD75DA" w:rsidRPr="00BE4CAA" w14:paraId="32E8C829" w14:textId="77777777" w:rsidTr="00B15CC7">
        <w:tc>
          <w:tcPr>
            <w:tcW w:w="2268" w:type="dxa"/>
          </w:tcPr>
          <w:p w14:paraId="35151789" w14:textId="2E62F2AF" w:rsidR="00017718" w:rsidRPr="00BE4CAA" w:rsidRDefault="00017718" w:rsidP="000A5B59">
            <w:pPr>
              <w:rPr>
                <w:rFonts w:ascii="Nunito Sans" w:hAnsi="Nunito Sans"/>
                <w:sz w:val="22"/>
                <w:szCs w:val="22"/>
              </w:rPr>
            </w:pPr>
            <w:r>
              <w:rPr>
                <w:rFonts w:ascii="Nunito Sans" w:hAnsi="Nunito Sans"/>
                <w:sz w:val="22"/>
                <w:szCs w:val="22"/>
              </w:rPr>
              <w:t>In-person</w:t>
            </w:r>
          </w:p>
        </w:tc>
        <w:sdt>
          <w:sdtPr>
            <w:rPr>
              <w:rFonts w:ascii="Nunito Sans" w:hAnsi="Nunito Sans"/>
              <w:sz w:val="22"/>
              <w:szCs w:val="22"/>
            </w:rPr>
            <w:id w:val="-1891112784"/>
            <w14:checkbox>
              <w14:checked w14:val="0"/>
              <w14:checkedState w14:val="2612" w14:font="MS Gothic"/>
              <w14:uncheckedState w14:val="2610" w14:font="MS Gothic"/>
            </w14:checkbox>
          </w:sdtPr>
          <w:sdtEndPr/>
          <w:sdtContent>
            <w:tc>
              <w:tcPr>
                <w:tcW w:w="1707" w:type="dxa"/>
                <w:vAlign w:val="center"/>
              </w:tcPr>
              <w:p w14:paraId="0534A9F5" w14:textId="77777777" w:rsidR="00017718" w:rsidRPr="00BE4CAA" w:rsidRDefault="00017718" w:rsidP="000A5B5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381910747"/>
            <w14:checkbox>
              <w14:checked w14:val="0"/>
              <w14:checkedState w14:val="2612" w14:font="MS Gothic"/>
              <w14:uncheckedState w14:val="2610" w14:font="MS Gothic"/>
            </w14:checkbox>
          </w:sdtPr>
          <w:sdtEndPr/>
          <w:sdtContent>
            <w:tc>
              <w:tcPr>
                <w:tcW w:w="1701" w:type="dxa"/>
                <w:vAlign w:val="center"/>
              </w:tcPr>
              <w:p w14:paraId="5068BE8C" w14:textId="77777777" w:rsidR="00017718" w:rsidRPr="00BE4CAA" w:rsidRDefault="00017718" w:rsidP="000A5B59">
                <w:pPr>
                  <w:jc w:val="center"/>
                  <w:rPr>
                    <w:rFonts w:ascii="Nunito Sans" w:hAnsi="Nunito Sans"/>
                    <w:sz w:val="22"/>
                    <w:szCs w:val="22"/>
                  </w:rPr>
                </w:pPr>
                <w:r w:rsidRPr="00BE4CAA">
                  <w:rPr>
                    <w:rFonts w:ascii="MS Gothic" w:eastAsia="MS Gothic" w:hAnsi="MS Gothic" w:hint="eastAsia"/>
                    <w:sz w:val="22"/>
                    <w:szCs w:val="22"/>
                  </w:rPr>
                  <w:t>☐</w:t>
                </w:r>
              </w:p>
            </w:tc>
          </w:sdtContent>
        </w:sdt>
        <w:sdt>
          <w:sdtPr>
            <w:rPr>
              <w:rFonts w:ascii="Nunito Sans" w:hAnsi="Nunito Sans"/>
              <w:sz w:val="22"/>
              <w:szCs w:val="22"/>
            </w:rPr>
            <w:id w:val="-366839817"/>
            <w14:checkbox>
              <w14:checked w14:val="0"/>
              <w14:checkedState w14:val="2612" w14:font="MS Gothic"/>
              <w14:uncheckedState w14:val="2610" w14:font="MS Gothic"/>
            </w14:checkbox>
          </w:sdtPr>
          <w:sdtEndPr/>
          <w:sdtContent>
            <w:tc>
              <w:tcPr>
                <w:tcW w:w="1559" w:type="dxa"/>
                <w:vAlign w:val="center"/>
              </w:tcPr>
              <w:p w14:paraId="5D62D095" w14:textId="77777777" w:rsidR="00017718" w:rsidRPr="00BE4CAA" w:rsidRDefault="00017718" w:rsidP="000A5B59">
                <w:pPr>
                  <w:jc w:val="center"/>
                  <w:rPr>
                    <w:rFonts w:ascii="Nunito Sans" w:hAnsi="Nunito Sans"/>
                    <w:sz w:val="22"/>
                    <w:szCs w:val="22"/>
                  </w:rPr>
                </w:pPr>
                <w:r w:rsidRPr="00BE4CAA">
                  <w:rPr>
                    <w:rFonts w:ascii="MS Gothic" w:eastAsia="MS Gothic" w:hAnsi="MS Gothic" w:hint="eastAsia"/>
                    <w:sz w:val="22"/>
                    <w:szCs w:val="22"/>
                  </w:rPr>
                  <w:t>☐</w:t>
                </w:r>
              </w:p>
            </w:tc>
          </w:sdtContent>
        </w:sdt>
      </w:tr>
    </w:tbl>
    <w:p w14:paraId="4C43C403" w14:textId="77777777" w:rsidR="00017718" w:rsidRDefault="00017718" w:rsidP="00017718">
      <w:pPr>
        <w:rPr>
          <w:rFonts w:ascii="Nunito Sans" w:hAnsi="Nunito Sans"/>
          <w:sz w:val="22"/>
          <w:szCs w:val="22"/>
        </w:rPr>
      </w:pPr>
    </w:p>
    <w:p w14:paraId="1AD6059C" w14:textId="77777777" w:rsidR="00BE4CAA" w:rsidRDefault="004024DF" w:rsidP="00BE4CAA">
      <w:pPr>
        <w:rPr>
          <w:rFonts w:ascii="Nunito Sans" w:hAnsi="Nunito Sans"/>
          <w:sz w:val="22"/>
          <w:szCs w:val="22"/>
        </w:rPr>
      </w:pPr>
      <w:r w:rsidRPr="004024DF">
        <w:rPr>
          <w:rFonts w:ascii="Nunito Sans" w:hAnsi="Nunito Sans"/>
          <w:sz w:val="22"/>
          <w:szCs w:val="22"/>
        </w:rPr>
        <w:t xml:space="preserve">  </w:t>
      </w:r>
    </w:p>
    <w:p w14:paraId="6178C89D" w14:textId="3F7EC46D" w:rsidR="004024DF" w:rsidRPr="00017718" w:rsidRDefault="00017718" w:rsidP="00AE1BA2">
      <w:pPr>
        <w:numPr>
          <w:ilvl w:val="0"/>
          <w:numId w:val="19"/>
        </w:numPr>
        <w:rPr>
          <w:rFonts w:ascii="Nunito Sans" w:hAnsi="Nunito Sans"/>
          <w:b/>
          <w:bCs/>
          <w:sz w:val="22"/>
          <w:szCs w:val="22"/>
        </w:rPr>
      </w:pPr>
      <w:r>
        <w:rPr>
          <w:rFonts w:ascii="Nunito Sans" w:hAnsi="Nunito Sans"/>
          <w:sz w:val="22"/>
          <w:szCs w:val="22"/>
        </w:rPr>
        <w:t xml:space="preserve">  </w:t>
      </w:r>
      <w:r w:rsidR="004024DF" w:rsidRPr="004024DF">
        <w:rPr>
          <w:rFonts w:ascii="Nunito Sans" w:hAnsi="Nunito Sans"/>
          <w:sz w:val="22"/>
          <w:szCs w:val="22"/>
        </w:rPr>
        <w:t>Can you tell us why you gave the rating in the previous question?</w:t>
      </w:r>
      <w:r w:rsidRPr="00017718">
        <w:rPr>
          <w:rFonts w:ascii="Nunito Sans" w:hAnsi="Nunito Sans"/>
          <w:sz w:val="22"/>
          <w:szCs w:val="22"/>
        </w:rPr>
        <w:t xml:space="preserve"> </w:t>
      </w:r>
      <w:r w:rsidR="004024DF" w:rsidRPr="004024DF">
        <w:rPr>
          <w:rFonts w:ascii="Nunito Sans" w:hAnsi="Nunito Sans"/>
          <w:b/>
          <w:bCs/>
          <w:sz w:val="22"/>
          <w:szCs w:val="22"/>
        </w:rPr>
        <w:t>Only answer this question if you rate "easy" or "hard".</w:t>
      </w:r>
    </w:p>
    <w:p w14:paraId="21762DC1" w14:textId="77777777" w:rsidR="00BE4CAA" w:rsidRPr="004024DF" w:rsidRDefault="00BE4CAA" w:rsidP="004024DF">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4C0509CF" w14:textId="77777777">
        <w:trPr>
          <w:trHeight w:val="2000"/>
        </w:trPr>
        <w:tc>
          <w:tcPr>
            <w:tcW w:w="0" w:type="auto"/>
            <w:tcBorders>
              <w:top w:val="single" w:sz="4" w:space="0" w:color="auto"/>
              <w:left w:val="single" w:sz="4" w:space="0" w:color="auto"/>
              <w:bottom w:val="single" w:sz="4" w:space="0" w:color="auto"/>
              <w:right w:val="single" w:sz="4" w:space="0" w:color="auto"/>
            </w:tcBorders>
          </w:tcPr>
          <w:p w14:paraId="71B51C21" w14:textId="77777777" w:rsidR="004024DF" w:rsidRPr="004024DF" w:rsidRDefault="004024DF" w:rsidP="004024DF">
            <w:pPr>
              <w:rPr>
                <w:rFonts w:ascii="Nunito Sans" w:hAnsi="Nunito Sans"/>
                <w:sz w:val="22"/>
                <w:szCs w:val="22"/>
              </w:rPr>
            </w:pPr>
          </w:p>
        </w:tc>
      </w:tr>
    </w:tbl>
    <w:p w14:paraId="5F521105" w14:textId="77777777" w:rsidR="00640B12" w:rsidRDefault="00640B12" w:rsidP="00640B12">
      <w:pPr>
        <w:rPr>
          <w:rFonts w:ascii="Nunito Sans" w:hAnsi="Nunito Sans"/>
          <w:sz w:val="22"/>
          <w:szCs w:val="22"/>
        </w:rPr>
      </w:pPr>
    </w:p>
    <w:p w14:paraId="785632B9" w14:textId="28E47465" w:rsidR="004024DF" w:rsidRDefault="00017718" w:rsidP="004024DF">
      <w:pPr>
        <w:numPr>
          <w:ilvl w:val="0"/>
          <w:numId w:val="19"/>
        </w:numPr>
        <w:rPr>
          <w:rFonts w:ascii="Nunito Sans" w:hAnsi="Nunito Sans"/>
          <w:sz w:val="22"/>
          <w:szCs w:val="22"/>
        </w:rPr>
      </w:pPr>
      <w:r>
        <w:rPr>
          <w:rFonts w:ascii="Nunito Sans" w:hAnsi="Nunito Sans"/>
          <w:sz w:val="22"/>
          <w:szCs w:val="22"/>
        </w:rPr>
        <w:t xml:space="preserve">  </w:t>
      </w:r>
      <w:r w:rsidR="004024DF" w:rsidRPr="004024DF">
        <w:rPr>
          <w:rFonts w:ascii="Nunito Sans" w:hAnsi="Nunito Sans"/>
          <w:sz w:val="22"/>
          <w:szCs w:val="22"/>
        </w:rPr>
        <w:t>Do you have any other suggestions or feedback for how the library could improve its LGBTIQA+ collections?</w:t>
      </w:r>
    </w:p>
    <w:p w14:paraId="11DCE04A" w14:textId="77777777" w:rsidR="00640B12" w:rsidRPr="004024DF" w:rsidRDefault="00640B12" w:rsidP="00640B12">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6D714D71" w14:textId="77777777">
        <w:trPr>
          <w:trHeight w:val="2000"/>
        </w:trPr>
        <w:tc>
          <w:tcPr>
            <w:tcW w:w="0" w:type="auto"/>
            <w:tcBorders>
              <w:top w:val="single" w:sz="4" w:space="0" w:color="auto"/>
              <w:left w:val="single" w:sz="4" w:space="0" w:color="auto"/>
              <w:bottom w:val="single" w:sz="4" w:space="0" w:color="auto"/>
              <w:right w:val="single" w:sz="4" w:space="0" w:color="auto"/>
            </w:tcBorders>
          </w:tcPr>
          <w:p w14:paraId="1DE4CBF6" w14:textId="77777777" w:rsidR="004024DF" w:rsidRPr="004024DF" w:rsidRDefault="004024DF" w:rsidP="004024DF">
            <w:pPr>
              <w:rPr>
                <w:rFonts w:ascii="Nunito Sans" w:hAnsi="Nunito Sans"/>
                <w:sz w:val="22"/>
                <w:szCs w:val="22"/>
              </w:rPr>
            </w:pPr>
          </w:p>
        </w:tc>
      </w:tr>
    </w:tbl>
    <w:p w14:paraId="61954448" w14:textId="77777777" w:rsidR="00640B12" w:rsidRDefault="00640B12" w:rsidP="004024DF">
      <w:pPr>
        <w:rPr>
          <w:rFonts w:ascii="Nunito Sans" w:hAnsi="Nunito Sans"/>
          <w:b/>
          <w:bCs/>
          <w:sz w:val="22"/>
          <w:szCs w:val="22"/>
        </w:rPr>
        <w:sectPr w:rsidR="00640B12" w:rsidSect="00067D19">
          <w:pgSz w:w="11906" w:h="16838"/>
          <w:pgMar w:top="1134" w:right="1440" w:bottom="851" w:left="1440" w:header="708" w:footer="708" w:gutter="0"/>
          <w:pgNumType w:start="1"/>
          <w:cols w:space="720"/>
          <w:docGrid w:linePitch="360"/>
        </w:sectPr>
      </w:pPr>
    </w:p>
    <w:p w14:paraId="2EB4E748" w14:textId="77777777" w:rsidR="004024DF" w:rsidRPr="004024DF" w:rsidRDefault="004024DF" w:rsidP="004024DF">
      <w:pPr>
        <w:rPr>
          <w:rFonts w:ascii="Galano Grotesque ExtraBold" w:hAnsi="Galano Grotesque ExtraBold"/>
          <w:b/>
          <w:bCs/>
          <w:sz w:val="32"/>
          <w:szCs w:val="32"/>
        </w:rPr>
      </w:pPr>
      <w:r w:rsidRPr="004024DF">
        <w:rPr>
          <w:rFonts w:ascii="Galano Grotesque ExtraBold" w:hAnsi="Galano Grotesque ExtraBold"/>
          <w:b/>
          <w:bCs/>
          <w:sz w:val="32"/>
          <w:szCs w:val="32"/>
        </w:rPr>
        <w:lastRenderedPageBreak/>
        <w:t>Programs and events</w:t>
      </w:r>
    </w:p>
    <w:p w14:paraId="6D19791D" w14:textId="77777777" w:rsidR="004024DF" w:rsidRPr="004024DF" w:rsidRDefault="004024DF" w:rsidP="004024DF">
      <w:pPr>
        <w:rPr>
          <w:rFonts w:ascii="Nunito Sans" w:hAnsi="Nunito Sans"/>
          <w:sz w:val="22"/>
          <w:szCs w:val="22"/>
        </w:rPr>
      </w:pPr>
      <w:r w:rsidRPr="004024DF">
        <w:rPr>
          <w:rFonts w:ascii="Nunito Sans" w:hAnsi="Nunito Sans"/>
          <w:sz w:val="22"/>
          <w:szCs w:val="22"/>
        </w:rPr>
        <w:t>How can our programs and events better meet your needs and interests?</w:t>
      </w:r>
    </w:p>
    <w:p w14:paraId="40684E2A" w14:textId="77777777" w:rsidR="004024DF" w:rsidRPr="004024DF" w:rsidRDefault="004024DF" w:rsidP="004024DF">
      <w:pPr>
        <w:rPr>
          <w:rFonts w:ascii="Nunito Sans" w:hAnsi="Nunito Sans"/>
          <w:sz w:val="22"/>
          <w:szCs w:val="22"/>
        </w:rPr>
      </w:pP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F069E1" w:rsidRPr="004024DF" w14:paraId="054EEAE2" w14:textId="77777777">
        <w:trPr>
          <w:cantSplit/>
        </w:trPr>
        <w:tc>
          <w:tcPr>
            <w:tcW w:w="0" w:type="auto"/>
            <w:tcBorders>
              <w:top w:val="nil"/>
              <w:left w:val="single" w:sz="24" w:space="0" w:color="CECECE"/>
              <w:bottom w:val="single" w:sz="8" w:space="0" w:color="CECECE"/>
              <w:right w:val="nil"/>
            </w:tcBorders>
            <w:shd w:val="solid" w:color="EBEBEB" w:fill="auto"/>
            <w:hideMark/>
          </w:tcPr>
          <w:p w14:paraId="7C8B831C" w14:textId="77777777" w:rsidR="004024DF" w:rsidRPr="004024DF" w:rsidRDefault="004024DF" w:rsidP="004024DF">
            <w:pPr>
              <w:rPr>
                <w:rFonts w:ascii="Nunito Sans" w:hAnsi="Nunito Sans"/>
                <w:sz w:val="22"/>
                <w:szCs w:val="22"/>
              </w:rPr>
            </w:pPr>
            <w:r w:rsidRPr="004024DF">
              <w:rPr>
                <w:rFonts w:ascii="Nunito Sans" w:hAnsi="Nunito Sans"/>
                <w:b/>
                <w:bCs/>
                <w:sz w:val="22"/>
                <w:szCs w:val="22"/>
              </w:rPr>
              <w:t>Skip this section if</w:t>
            </w:r>
          </w:p>
          <w:p w14:paraId="0F31D1EB" w14:textId="77777777" w:rsidR="004024DF" w:rsidRPr="004024DF" w:rsidRDefault="004024DF" w:rsidP="004024DF">
            <w:pPr>
              <w:numPr>
                <w:ilvl w:val="0"/>
                <w:numId w:val="20"/>
              </w:numPr>
              <w:rPr>
                <w:rFonts w:ascii="Nunito Sans" w:hAnsi="Nunito Sans"/>
                <w:sz w:val="22"/>
                <w:szCs w:val="22"/>
              </w:rPr>
            </w:pPr>
            <w:r w:rsidRPr="004024DF">
              <w:rPr>
                <w:rFonts w:ascii="Nunito Sans" w:hAnsi="Nunito Sans"/>
                <w:sz w:val="22"/>
                <w:szCs w:val="22"/>
              </w:rPr>
              <w:t xml:space="preserve">your </w:t>
            </w:r>
            <w:r w:rsidRPr="004024DF">
              <w:rPr>
                <w:rFonts w:ascii="Nunito Sans" w:hAnsi="Nunito Sans"/>
                <w:b/>
                <w:bCs/>
                <w:sz w:val="22"/>
                <w:szCs w:val="22"/>
              </w:rPr>
              <w:t>answer</w:t>
            </w:r>
            <w:r w:rsidRPr="004024DF">
              <w:rPr>
                <w:rFonts w:ascii="Nunito Sans" w:hAnsi="Nunito Sans"/>
                <w:sz w:val="22"/>
                <w:szCs w:val="22"/>
              </w:rPr>
              <w:t xml:space="preserve"> to question What is your connection to LGBTIQA+ communities? is </w:t>
            </w:r>
            <w:r w:rsidRPr="004024DF">
              <w:rPr>
                <w:rFonts w:ascii="Nunito Sans" w:hAnsi="Nunito Sans"/>
                <w:b/>
                <w:bCs/>
                <w:sz w:val="22"/>
                <w:szCs w:val="22"/>
              </w:rPr>
              <w:t>"I have no connection"</w:t>
            </w:r>
          </w:p>
        </w:tc>
      </w:tr>
    </w:tbl>
    <w:p w14:paraId="3F9590A8" w14:textId="77777777" w:rsidR="004024DF" w:rsidRPr="004024DF" w:rsidRDefault="004024DF" w:rsidP="004024DF">
      <w:pPr>
        <w:rPr>
          <w:rFonts w:ascii="Nunito Sans" w:hAnsi="Nunito Sans"/>
          <w:sz w:val="22"/>
          <w:szCs w:val="22"/>
        </w:rPr>
      </w:pPr>
    </w:p>
    <w:p w14:paraId="67DB4B7B" w14:textId="77777777" w:rsidR="004024DF" w:rsidRDefault="004024DF" w:rsidP="004024DF">
      <w:pPr>
        <w:numPr>
          <w:ilvl w:val="0"/>
          <w:numId w:val="19"/>
        </w:numPr>
        <w:rPr>
          <w:rFonts w:ascii="Nunito Sans" w:hAnsi="Nunito Sans"/>
          <w:sz w:val="22"/>
          <w:szCs w:val="22"/>
        </w:rPr>
      </w:pPr>
      <w:r w:rsidRPr="004024DF">
        <w:rPr>
          <w:rFonts w:ascii="Nunito Sans" w:hAnsi="Nunito Sans"/>
          <w:sz w:val="22"/>
          <w:szCs w:val="22"/>
        </w:rPr>
        <w:t xml:space="preserve">  If you attend programs and events at the libraries, do you feel welcome and included?</w:t>
      </w:r>
    </w:p>
    <w:p w14:paraId="680AB05D" w14:textId="77777777" w:rsidR="001E0DEA" w:rsidRPr="004024DF" w:rsidRDefault="001E0DEA" w:rsidP="001E0DEA">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01C08596" w14:textId="77777777">
        <w:trPr>
          <w:cantSplit/>
        </w:trPr>
        <w:tc>
          <w:tcPr>
            <w:tcW w:w="0" w:type="auto"/>
            <w:tcBorders>
              <w:top w:val="single" w:sz="4" w:space="0" w:color="auto"/>
              <w:left w:val="single" w:sz="4" w:space="0" w:color="auto"/>
              <w:bottom w:val="single" w:sz="4" w:space="0" w:color="auto"/>
              <w:right w:val="single" w:sz="4" w:space="0" w:color="auto"/>
            </w:tcBorders>
            <w:shd w:val="solid" w:color="CECECE" w:fill="auto"/>
            <w:tcMar>
              <w:top w:w="72" w:type="dxa"/>
              <w:left w:w="72" w:type="dxa"/>
              <w:bottom w:w="0" w:type="dxa"/>
              <w:right w:w="72" w:type="dxa"/>
            </w:tcMar>
            <w:hideMark/>
          </w:tcPr>
          <w:p w14:paraId="62EB8E57" w14:textId="77777777" w:rsidR="004024DF" w:rsidRPr="004024DF" w:rsidRDefault="004024DF" w:rsidP="004024DF">
            <w:pPr>
              <w:rPr>
                <w:rFonts w:ascii="Nunito Sans" w:hAnsi="Nunito Sans"/>
                <w:b/>
                <w:bCs/>
                <w:sz w:val="22"/>
                <w:szCs w:val="22"/>
              </w:rPr>
            </w:pPr>
            <w:r w:rsidRPr="004024DF">
              <w:rPr>
                <w:rFonts w:ascii="Nunito Sans" w:hAnsi="Nunito Sans"/>
                <w:b/>
                <w:bCs/>
                <w:sz w:val="22"/>
                <w:szCs w:val="22"/>
              </w:rPr>
              <w:t>Select one answer only</w:t>
            </w:r>
          </w:p>
        </w:tc>
      </w:tr>
      <w:tr w:rsidR="00F069E1" w:rsidRPr="004024DF" w14:paraId="6E3A13AB"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1D18722" w14:textId="711C0D73" w:rsidR="004024DF" w:rsidRPr="004024DF" w:rsidRDefault="00144440" w:rsidP="004024DF">
            <w:pPr>
              <w:rPr>
                <w:rFonts w:ascii="Nunito Sans" w:hAnsi="Nunito Sans"/>
                <w:sz w:val="22"/>
                <w:szCs w:val="22"/>
              </w:rPr>
            </w:pPr>
            <w:sdt>
              <w:sdtPr>
                <w:rPr>
                  <w:rFonts w:ascii="Nunito Sans" w:hAnsi="Nunito Sans"/>
                  <w:sz w:val="22"/>
                  <w:szCs w:val="22"/>
                </w:rPr>
                <w:id w:val="-1198161882"/>
                <w14:checkbox>
                  <w14:checked w14:val="0"/>
                  <w14:checkedState w14:val="2612" w14:font="MS Gothic"/>
                  <w14:uncheckedState w14:val="2610" w14:font="MS Gothic"/>
                </w14:checkbox>
              </w:sdtPr>
              <w:sdtEndPr/>
              <w:sdtContent>
                <w:r w:rsidR="001E0DEA">
                  <w:rPr>
                    <w:rFonts w:ascii="MS Gothic" w:eastAsia="MS Gothic" w:hAnsi="MS Gothic" w:hint="eastAsia"/>
                    <w:sz w:val="22"/>
                    <w:szCs w:val="22"/>
                  </w:rPr>
                  <w:t>☐</w:t>
                </w:r>
              </w:sdtContent>
            </w:sdt>
            <w:r w:rsidR="001E0DEA">
              <w:rPr>
                <w:rFonts w:ascii="Nunito Sans" w:hAnsi="Nunito Sans"/>
                <w:sz w:val="22"/>
                <w:szCs w:val="22"/>
              </w:rPr>
              <w:t xml:space="preserve">  </w:t>
            </w:r>
            <w:r w:rsidR="004024DF" w:rsidRPr="004024DF">
              <w:rPr>
                <w:rFonts w:ascii="Nunito Sans" w:hAnsi="Nunito Sans"/>
                <w:sz w:val="22"/>
                <w:szCs w:val="22"/>
              </w:rPr>
              <w:t>Yes, I do</w:t>
            </w:r>
          </w:p>
        </w:tc>
      </w:tr>
      <w:tr w:rsidR="00F069E1" w:rsidRPr="004024DF" w14:paraId="4BCF14EB"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51182AE" w14:textId="2703ED9C" w:rsidR="004024DF" w:rsidRPr="004024DF" w:rsidRDefault="00144440" w:rsidP="004024DF">
            <w:pPr>
              <w:rPr>
                <w:rFonts w:ascii="Nunito Sans" w:hAnsi="Nunito Sans"/>
                <w:sz w:val="22"/>
                <w:szCs w:val="22"/>
              </w:rPr>
            </w:pPr>
            <w:sdt>
              <w:sdtPr>
                <w:rPr>
                  <w:rFonts w:ascii="Nunito Sans" w:hAnsi="Nunito Sans"/>
                  <w:sz w:val="22"/>
                  <w:szCs w:val="22"/>
                </w:rPr>
                <w:id w:val="1010574531"/>
                <w14:checkbox>
                  <w14:checked w14:val="0"/>
                  <w14:checkedState w14:val="2612" w14:font="MS Gothic"/>
                  <w14:uncheckedState w14:val="2610" w14:font="MS Gothic"/>
                </w14:checkbox>
              </w:sdtPr>
              <w:sdtEndPr/>
              <w:sdtContent>
                <w:r w:rsidR="001E0DEA">
                  <w:rPr>
                    <w:rFonts w:ascii="MS Gothic" w:eastAsia="MS Gothic" w:hAnsi="MS Gothic" w:hint="eastAsia"/>
                    <w:sz w:val="22"/>
                    <w:szCs w:val="22"/>
                  </w:rPr>
                  <w:t>☐</w:t>
                </w:r>
              </w:sdtContent>
            </w:sdt>
            <w:r w:rsidR="001E0DEA">
              <w:rPr>
                <w:rFonts w:ascii="Nunito Sans" w:hAnsi="Nunito Sans"/>
                <w:sz w:val="22"/>
                <w:szCs w:val="22"/>
              </w:rPr>
              <w:t xml:space="preserve">  </w:t>
            </w:r>
            <w:r w:rsidR="004024DF" w:rsidRPr="004024DF">
              <w:rPr>
                <w:rFonts w:ascii="Nunito Sans" w:hAnsi="Nunito Sans"/>
                <w:sz w:val="22"/>
                <w:szCs w:val="22"/>
              </w:rPr>
              <w:t>Yes, but only at LGBTIQA+ specific events</w:t>
            </w:r>
          </w:p>
        </w:tc>
      </w:tr>
      <w:tr w:rsidR="00F069E1" w:rsidRPr="004024DF" w14:paraId="7071B58A"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2624EB1" w14:textId="6EE69110" w:rsidR="004024DF" w:rsidRPr="004024DF" w:rsidRDefault="00144440" w:rsidP="004024DF">
            <w:pPr>
              <w:rPr>
                <w:rFonts w:ascii="Nunito Sans" w:hAnsi="Nunito Sans"/>
                <w:sz w:val="22"/>
                <w:szCs w:val="22"/>
              </w:rPr>
            </w:pPr>
            <w:sdt>
              <w:sdtPr>
                <w:rPr>
                  <w:rFonts w:ascii="Nunito Sans" w:hAnsi="Nunito Sans"/>
                  <w:sz w:val="22"/>
                  <w:szCs w:val="22"/>
                </w:rPr>
                <w:id w:val="-749354021"/>
                <w14:checkbox>
                  <w14:checked w14:val="0"/>
                  <w14:checkedState w14:val="2612" w14:font="MS Gothic"/>
                  <w14:uncheckedState w14:val="2610" w14:font="MS Gothic"/>
                </w14:checkbox>
              </w:sdtPr>
              <w:sdtEndPr/>
              <w:sdtContent>
                <w:r w:rsidR="001E0DEA">
                  <w:rPr>
                    <w:rFonts w:ascii="MS Gothic" w:eastAsia="MS Gothic" w:hAnsi="MS Gothic" w:hint="eastAsia"/>
                    <w:sz w:val="22"/>
                    <w:szCs w:val="22"/>
                  </w:rPr>
                  <w:t>☐</w:t>
                </w:r>
              </w:sdtContent>
            </w:sdt>
            <w:r w:rsidR="001E0DEA">
              <w:rPr>
                <w:rFonts w:ascii="Nunito Sans" w:hAnsi="Nunito Sans"/>
                <w:sz w:val="22"/>
                <w:szCs w:val="22"/>
              </w:rPr>
              <w:t xml:space="preserve">  </w:t>
            </w:r>
            <w:r w:rsidR="004024DF" w:rsidRPr="004024DF">
              <w:rPr>
                <w:rFonts w:ascii="Nunito Sans" w:hAnsi="Nunito Sans"/>
                <w:sz w:val="22"/>
                <w:szCs w:val="22"/>
              </w:rPr>
              <w:t>Somewhat</w:t>
            </w:r>
          </w:p>
        </w:tc>
      </w:tr>
      <w:tr w:rsidR="00F069E1" w:rsidRPr="004024DF" w14:paraId="393DD42A"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54E55C9" w14:textId="5D9E87CC" w:rsidR="004024DF" w:rsidRPr="004024DF" w:rsidRDefault="00144440" w:rsidP="004024DF">
            <w:pPr>
              <w:rPr>
                <w:rFonts w:ascii="Nunito Sans" w:hAnsi="Nunito Sans"/>
                <w:sz w:val="22"/>
                <w:szCs w:val="22"/>
              </w:rPr>
            </w:pPr>
            <w:sdt>
              <w:sdtPr>
                <w:rPr>
                  <w:rFonts w:ascii="Nunito Sans" w:hAnsi="Nunito Sans"/>
                  <w:sz w:val="22"/>
                  <w:szCs w:val="22"/>
                </w:rPr>
                <w:id w:val="-1070956357"/>
                <w14:checkbox>
                  <w14:checked w14:val="0"/>
                  <w14:checkedState w14:val="2612" w14:font="MS Gothic"/>
                  <w14:uncheckedState w14:val="2610" w14:font="MS Gothic"/>
                </w14:checkbox>
              </w:sdtPr>
              <w:sdtEndPr/>
              <w:sdtContent>
                <w:r w:rsidR="001E0DEA">
                  <w:rPr>
                    <w:rFonts w:ascii="MS Gothic" w:eastAsia="MS Gothic" w:hAnsi="MS Gothic" w:hint="eastAsia"/>
                    <w:sz w:val="22"/>
                    <w:szCs w:val="22"/>
                  </w:rPr>
                  <w:t>☐</w:t>
                </w:r>
              </w:sdtContent>
            </w:sdt>
            <w:r w:rsidR="001E0DEA">
              <w:rPr>
                <w:rFonts w:ascii="Nunito Sans" w:hAnsi="Nunito Sans"/>
                <w:sz w:val="22"/>
                <w:szCs w:val="22"/>
              </w:rPr>
              <w:t xml:space="preserve">  </w:t>
            </w:r>
            <w:r w:rsidR="004024DF" w:rsidRPr="004024DF">
              <w:rPr>
                <w:rFonts w:ascii="Nunito Sans" w:hAnsi="Nunito Sans"/>
                <w:sz w:val="22"/>
                <w:szCs w:val="22"/>
              </w:rPr>
              <w:t>I'm not sure</w:t>
            </w:r>
          </w:p>
        </w:tc>
      </w:tr>
      <w:tr w:rsidR="00F069E1" w:rsidRPr="004024DF" w14:paraId="0B7896EC"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401286D" w14:textId="01A4F702" w:rsidR="004024DF" w:rsidRPr="004024DF" w:rsidRDefault="00144440" w:rsidP="004024DF">
            <w:pPr>
              <w:rPr>
                <w:rFonts w:ascii="Nunito Sans" w:hAnsi="Nunito Sans"/>
                <w:sz w:val="22"/>
                <w:szCs w:val="22"/>
              </w:rPr>
            </w:pPr>
            <w:sdt>
              <w:sdtPr>
                <w:rPr>
                  <w:rFonts w:ascii="Nunito Sans" w:hAnsi="Nunito Sans"/>
                  <w:sz w:val="22"/>
                  <w:szCs w:val="22"/>
                </w:rPr>
                <w:id w:val="-1427104570"/>
                <w14:checkbox>
                  <w14:checked w14:val="0"/>
                  <w14:checkedState w14:val="2612" w14:font="MS Gothic"/>
                  <w14:uncheckedState w14:val="2610" w14:font="MS Gothic"/>
                </w14:checkbox>
              </w:sdtPr>
              <w:sdtEndPr/>
              <w:sdtContent>
                <w:r w:rsidR="001E0DEA">
                  <w:rPr>
                    <w:rFonts w:ascii="MS Gothic" w:eastAsia="MS Gothic" w:hAnsi="MS Gothic" w:hint="eastAsia"/>
                    <w:sz w:val="22"/>
                    <w:szCs w:val="22"/>
                  </w:rPr>
                  <w:t>☐</w:t>
                </w:r>
              </w:sdtContent>
            </w:sdt>
            <w:r w:rsidR="001E0DEA">
              <w:rPr>
                <w:rFonts w:ascii="Nunito Sans" w:hAnsi="Nunito Sans"/>
                <w:sz w:val="22"/>
                <w:szCs w:val="22"/>
              </w:rPr>
              <w:t xml:space="preserve">  </w:t>
            </w:r>
            <w:r w:rsidR="004024DF" w:rsidRPr="004024DF">
              <w:rPr>
                <w:rFonts w:ascii="Nunito Sans" w:hAnsi="Nunito Sans"/>
                <w:sz w:val="22"/>
                <w:szCs w:val="22"/>
              </w:rPr>
              <w:t>I don't attend programs and events at the library</w:t>
            </w:r>
          </w:p>
        </w:tc>
      </w:tr>
      <w:tr w:rsidR="00F069E1" w:rsidRPr="004024DF" w14:paraId="03969A4D" w14:textId="77777777">
        <w:trPr>
          <w:cantSplit/>
        </w:trPr>
        <w:tc>
          <w:tcPr>
            <w:tcW w:w="0" w:type="auto"/>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C428D7D" w14:textId="0958437B" w:rsidR="004024DF" w:rsidRPr="004024DF" w:rsidRDefault="00144440" w:rsidP="004024DF">
            <w:pPr>
              <w:rPr>
                <w:rFonts w:ascii="Nunito Sans" w:hAnsi="Nunito Sans"/>
                <w:sz w:val="22"/>
                <w:szCs w:val="22"/>
              </w:rPr>
            </w:pPr>
            <w:sdt>
              <w:sdtPr>
                <w:rPr>
                  <w:rFonts w:ascii="Nunito Sans" w:hAnsi="Nunito Sans"/>
                  <w:sz w:val="22"/>
                  <w:szCs w:val="22"/>
                </w:rPr>
                <w:id w:val="1920285625"/>
                <w14:checkbox>
                  <w14:checked w14:val="0"/>
                  <w14:checkedState w14:val="2612" w14:font="MS Gothic"/>
                  <w14:uncheckedState w14:val="2610" w14:font="MS Gothic"/>
                </w14:checkbox>
              </w:sdtPr>
              <w:sdtEndPr/>
              <w:sdtContent>
                <w:r w:rsidR="001E0DEA">
                  <w:rPr>
                    <w:rFonts w:ascii="MS Gothic" w:eastAsia="MS Gothic" w:hAnsi="MS Gothic" w:hint="eastAsia"/>
                    <w:sz w:val="22"/>
                    <w:szCs w:val="22"/>
                  </w:rPr>
                  <w:t>☐</w:t>
                </w:r>
              </w:sdtContent>
            </w:sdt>
            <w:r w:rsidR="001E0DEA">
              <w:rPr>
                <w:rFonts w:ascii="Nunito Sans" w:hAnsi="Nunito Sans"/>
                <w:sz w:val="22"/>
                <w:szCs w:val="22"/>
              </w:rPr>
              <w:t xml:space="preserve">  </w:t>
            </w:r>
            <w:r w:rsidR="004024DF" w:rsidRPr="004024DF">
              <w:rPr>
                <w:rFonts w:ascii="Nunito Sans" w:hAnsi="Nunito Sans"/>
                <w:sz w:val="22"/>
                <w:szCs w:val="22"/>
              </w:rPr>
              <w:t>Not at all (please tell us why)</w:t>
            </w:r>
            <w:r w:rsidR="001E0DEA">
              <w:rPr>
                <w:rFonts w:ascii="Nunito Sans" w:hAnsi="Nunito Sans"/>
                <w:sz w:val="22"/>
                <w:szCs w:val="22"/>
              </w:rPr>
              <w:t>:</w:t>
            </w:r>
          </w:p>
          <w:p w14:paraId="790302FD" w14:textId="77777777" w:rsidR="004024DF" w:rsidRPr="004024DF" w:rsidRDefault="004024DF" w:rsidP="004024DF">
            <w:pPr>
              <w:rPr>
                <w:rFonts w:ascii="Nunito Sans" w:hAnsi="Nunito Sans"/>
                <w:sz w:val="22"/>
                <w:szCs w:val="22"/>
              </w:rPr>
            </w:pPr>
          </w:p>
        </w:tc>
      </w:tr>
    </w:tbl>
    <w:p w14:paraId="53743080" w14:textId="77777777" w:rsidR="001E0DEA" w:rsidRDefault="001E0DEA" w:rsidP="001E0DEA">
      <w:pPr>
        <w:rPr>
          <w:rFonts w:ascii="Nunito Sans" w:hAnsi="Nunito Sans"/>
          <w:sz w:val="22"/>
          <w:szCs w:val="22"/>
        </w:rPr>
      </w:pPr>
    </w:p>
    <w:p w14:paraId="43AA2F26" w14:textId="7D1CC310" w:rsidR="004024DF" w:rsidRDefault="004024DF" w:rsidP="004024DF">
      <w:pPr>
        <w:numPr>
          <w:ilvl w:val="0"/>
          <w:numId w:val="19"/>
        </w:numPr>
        <w:rPr>
          <w:rFonts w:ascii="Nunito Sans" w:hAnsi="Nunito Sans"/>
          <w:sz w:val="22"/>
          <w:szCs w:val="22"/>
        </w:rPr>
      </w:pPr>
      <w:r w:rsidRPr="004024DF">
        <w:rPr>
          <w:rFonts w:ascii="Nunito Sans" w:hAnsi="Nunito Sans"/>
          <w:sz w:val="22"/>
          <w:szCs w:val="22"/>
        </w:rPr>
        <w:t xml:space="preserve">  If you do not attend programs and events at the libraries, what would make you more likely to attend?</w:t>
      </w:r>
    </w:p>
    <w:p w14:paraId="57315546" w14:textId="77777777" w:rsidR="001E0DEA" w:rsidRPr="004024DF" w:rsidRDefault="001E0DEA" w:rsidP="001E0DEA">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082F0D9C" w14:textId="77777777">
        <w:trPr>
          <w:trHeight w:val="2000"/>
        </w:trPr>
        <w:tc>
          <w:tcPr>
            <w:tcW w:w="0" w:type="auto"/>
            <w:tcBorders>
              <w:top w:val="single" w:sz="4" w:space="0" w:color="auto"/>
              <w:left w:val="single" w:sz="4" w:space="0" w:color="auto"/>
              <w:bottom w:val="single" w:sz="4" w:space="0" w:color="auto"/>
              <w:right w:val="single" w:sz="4" w:space="0" w:color="auto"/>
            </w:tcBorders>
          </w:tcPr>
          <w:p w14:paraId="72DFA0F7" w14:textId="77777777" w:rsidR="004024DF" w:rsidRPr="004024DF" w:rsidRDefault="004024DF" w:rsidP="004024DF">
            <w:pPr>
              <w:rPr>
                <w:rFonts w:ascii="Nunito Sans" w:hAnsi="Nunito Sans"/>
                <w:sz w:val="22"/>
                <w:szCs w:val="22"/>
              </w:rPr>
            </w:pPr>
          </w:p>
        </w:tc>
      </w:tr>
    </w:tbl>
    <w:p w14:paraId="0D371D26" w14:textId="77777777" w:rsidR="00EF0E96" w:rsidRDefault="004024DF" w:rsidP="00EF0E96">
      <w:pPr>
        <w:rPr>
          <w:rFonts w:ascii="Nunito Sans" w:hAnsi="Nunito Sans"/>
          <w:sz w:val="22"/>
          <w:szCs w:val="22"/>
        </w:rPr>
      </w:pPr>
      <w:r w:rsidRPr="004024DF">
        <w:rPr>
          <w:rFonts w:ascii="Nunito Sans" w:hAnsi="Nunito Sans"/>
          <w:sz w:val="22"/>
          <w:szCs w:val="22"/>
        </w:rPr>
        <w:t xml:space="preserve">  </w:t>
      </w:r>
    </w:p>
    <w:p w14:paraId="1029C01D" w14:textId="43722661" w:rsidR="004024DF" w:rsidRDefault="004024DF" w:rsidP="004024DF">
      <w:pPr>
        <w:numPr>
          <w:ilvl w:val="0"/>
          <w:numId w:val="19"/>
        </w:numPr>
        <w:rPr>
          <w:rFonts w:ascii="Nunito Sans" w:hAnsi="Nunito Sans"/>
          <w:sz w:val="22"/>
          <w:szCs w:val="22"/>
        </w:rPr>
      </w:pPr>
      <w:r w:rsidRPr="004024DF">
        <w:rPr>
          <w:rFonts w:ascii="Nunito Sans" w:hAnsi="Nunito Sans"/>
          <w:sz w:val="22"/>
          <w:szCs w:val="22"/>
        </w:rPr>
        <w:t>Do you have any suggestions for future LGBTQIA+ programs and events at the libraries that you would attend?</w:t>
      </w:r>
    </w:p>
    <w:p w14:paraId="6227D2A9" w14:textId="77777777" w:rsidR="00EF0E96" w:rsidRPr="004024DF" w:rsidRDefault="00EF0E96" w:rsidP="00EF0E96">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3C99B4BC" w14:textId="77777777">
        <w:trPr>
          <w:trHeight w:val="2000"/>
        </w:trPr>
        <w:tc>
          <w:tcPr>
            <w:tcW w:w="0" w:type="auto"/>
            <w:tcBorders>
              <w:top w:val="single" w:sz="4" w:space="0" w:color="auto"/>
              <w:left w:val="single" w:sz="4" w:space="0" w:color="auto"/>
              <w:bottom w:val="single" w:sz="4" w:space="0" w:color="auto"/>
              <w:right w:val="single" w:sz="4" w:space="0" w:color="auto"/>
            </w:tcBorders>
          </w:tcPr>
          <w:p w14:paraId="2CBBD2FB" w14:textId="77777777" w:rsidR="004024DF" w:rsidRPr="004024DF" w:rsidRDefault="004024DF" w:rsidP="004024DF">
            <w:pPr>
              <w:rPr>
                <w:rFonts w:ascii="Nunito Sans" w:hAnsi="Nunito Sans"/>
                <w:sz w:val="22"/>
                <w:szCs w:val="22"/>
              </w:rPr>
            </w:pPr>
          </w:p>
        </w:tc>
      </w:tr>
    </w:tbl>
    <w:p w14:paraId="156B61C6" w14:textId="77777777" w:rsidR="00BE4CAA" w:rsidRDefault="00BE4CAA" w:rsidP="004024DF">
      <w:pPr>
        <w:rPr>
          <w:rFonts w:ascii="Nunito Sans" w:hAnsi="Nunito Sans"/>
          <w:b/>
          <w:bCs/>
          <w:sz w:val="22"/>
          <w:szCs w:val="22"/>
        </w:rPr>
        <w:sectPr w:rsidR="00BE4CAA" w:rsidSect="00067D19">
          <w:pgSz w:w="11906" w:h="16838"/>
          <w:pgMar w:top="1134" w:right="1440" w:bottom="851" w:left="1440" w:header="708" w:footer="708" w:gutter="0"/>
          <w:pgNumType w:start="1"/>
          <w:cols w:space="720"/>
          <w:docGrid w:linePitch="360"/>
        </w:sectPr>
      </w:pPr>
    </w:p>
    <w:p w14:paraId="6A6CB284" w14:textId="19FDC43E" w:rsidR="004024DF" w:rsidRPr="004024DF" w:rsidRDefault="004024DF" w:rsidP="004024DF">
      <w:pPr>
        <w:rPr>
          <w:rFonts w:ascii="Galano Grotesque ExtraBold" w:hAnsi="Galano Grotesque ExtraBold"/>
          <w:sz w:val="32"/>
          <w:szCs w:val="32"/>
        </w:rPr>
      </w:pPr>
      <w:r w:rsidRPr="004024DF">
        <w:rPr>
          <w:rFonts w:ascii="Galano Grotesque ExtraBold" w:hAnsi="Galano Grotesque ExtraBold"/>
          <w:b/>
          <w:bCs/>
          <w:sz w:val="32"/>
          <w:szCs w:val="32"/>
        </w:rPr>
        <w:lastRenderedPageBreak/>
        <w:t>Barriers to access</w:t>
      </w:r>
    </w:p>
    <w:p w14:paraId="67094F89" w14:textId="77777777" w:rsidR="004024DF" w:rsidRPr="004024DF" w:rsidRDefault="004024DF" w:rsidP="004024DF">
      <w:pPr>
        <w:rPr>
          <w:rFonts w:ascii="Nunito Sans" w:hAnsi="Nunito Sans"/>
          <w:sz w:val="22"/>
          <w:szCs w:val="22"/>
        </w:rPr>
      </w:pP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F069E1" w:rsidRPr="004024DF" w14:paraId="3DCAF8C7" w14:textId="77777777">
        <w:trPr>
          <w:cantSplit/>
        </w:trPr>
        <w:tc>
          <w:tcPr>
            <w:tcW w:w="0" w:type="auto"/>
            <w:tcBorders>
              <w:top w:val="nil"/>
              <w:left w:val="single" w:sz="24" w:space="0" w:color="CECECE"/>
              <w:bottom w:val="single" w:sz="8" w:space="0" w:color="CECECE"/>
              <w:right w:val="nil"/>
            </w:tcBorders>
            <w:shd w:val="solid" w:color="EBEBEB" w:fill="auto"/>
            <w:hideMark/>
          </w:tcPr>
          <w:p w14:paraId="6B3D35F3" w14:textId="77777777" w:rsidR="004024DF" w:rsidRPr="004024DF" w:rsidRDefault="004024DF" w:rsidP="004024DF">
            <w:pPr>
              <w:rPr>
                <w:rFonts w:ascii="Nunito Sans" w:hAnsi="Nunito Sans"/>
                <w:sz w:val="22"/>
                <w:szCs w:val="22"/>
              </w:rPr>
            </w:pPr>
            <w:r w:rsidRPr="004024DF">
              <w:rPr>
                <w:rFonts w:ascii="Nunito Sans" w:hAnsi="Nunito Sans"/>
                <w:b/>
                <w:bCs/>
                <w:sz w:val="22"/>
                <w:szCs w:val="22"/>
              </w:rPr>
              <w:t>Skip this section if</w:t>
            </w:r>
          </w:p>
          <w:p w14:paraId="264B9CCC" w14:textId="77777777" w:rsidR="004024DF" w:rsidRPr="004024DF" w:rsidRDefault="004024DF" w:rsidP="004024DF">
            <w:pPr>
              <w:numPr>
                <w:ilvl w:val="0"/>
                <w:numId w:val="20"/>
              </w:numPr>
              <w:rPr>
                <w:rFonts w:ascii="Nunito Sans" w:hAnsi="Nunito Sans"/>
                <w:sz w:val="22"/>
                <w:szCs w:val="22"/>
              </w:rPr>
            </w:pPr>
            <w:r w:rsidRPr="004024DF">
              <w:rPr>
                <w:rFonts w:ascii="Nunito Sans" w:hAnsi="Nunito Sans"/>
                <w:sz w:val="22"/>
                <w:szCs w:val="22"/>
              </w:rPr>
              <w:t xml:space="preserve">your </w:t>
            </w:r>
            <w:r w:rsidRPr="004024DF">
              <w:rPr>
                <w:rFonts w:ascii="Nunito Sans" w:hAnsi="Nunito Sans"/>
                <w:b/>
                <w:bCs/>
                <w:sz w:val="22"/>
                <w:szCs w:val="22"/>
              </w:rPr>
              <w:t>answer</w:t>
            </w:r>
            <w:r w:rsidRPr="004024DF">
              <w:rPr>
                <w:rFonts w:ascii="Nunito Sans" w:hAnsi="Nunito Sans"/>
                <w:sz w:val="22"/>
                <w:szCs w:val="22"/>
              </w:rPr>
              <w:t xml:space="preserve"> to question What is your connection to LGBTIQA+ communities? is </w:t>
            </w:r>
            <w:r w:rsidRPr="004024DF">
              <w:rPr>
                <w:rFonts w:ascii="Nunito Sans" w:hAnsi="Nunito Sans"/>
                <w:b/>
                <w:bCs/>
                <w:sz w:val="22"/>
                <w:szCs w:val="22"/>
              </w:rPr>
              <w:t>"I have no connection"</w:t>
            </w:r>
          </w:p>
        </w:tc>
      </w:tr>
    </w:tbl>
    <w:p w14:paraId="2EB6CCC0" w14:textId="77777777" w:rsidR="004024DF" w:rsidRPr="004024DF" w:rsidRDefault="004024DF" w:rsidP="004024DF">
      <w:pPr>
        <w:rPr>
          <w:rFonts w:ascii="Nunito Sans" w:hAnsi="Nunito Sans"/>
          <w:sz w:val="22"/>
          <w:szCs w:val="22"/>
        </w:rPr>
      </w:pPr>
    </w:p>
    <w:p w14:paraId="35D9AF27" w14:textId="77777777" w:rsidR="004024DF" w:rsidRDefault="004024DF" w:rsidP="004024DF">
      <w:pPr>
        <w:numPr>
          <w:ilvl w:val="0"/>
          <w:numId w:val="19"/>
        </w:numPr>
        <w:rPr>
          <w:rFonts w:ascii="Nunito Sans" w:hAnsi="Nunito Sans"/>
          <w:sz w:val="22"/>
          <w:szCs w:val="22"/>
        </w:rPr>
      </w:pPr>
      <w:r w:rsidRPr="004024DF">
        <w:rPr>
          <w:rFonts w:ascii="Nunito Sans" w:hAnsi="Nunito Sans"/>
          <w:sz w:val="22"/>
          <w:szCs w:val="22"/>
        </w:rPr>
        <w:t xml:space="preserve">  If you find there are barriers to accessing the library, what are they? Eg Accessibility, safety, online events, time of events, public transport</w:t>
      </w:r>
    </w:p>
    <w:p w14:paraId="04ACB686" w14:textId="77777777" w:rsidR="00EF0E96" w:rsidRPr="004024DF" w:rsidRDefault="00EF0E96" w:rsidP="00EF0E96">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4447A795" w14:textId="77777777">
        <w:trPr>
          <w:trHeight w:val="2000"/>
        </w:trPr>
        <w:tc>
          <w:tcPr>
            <w:tcW w:w="0" w:type="auto"/>
            <w:tcBorders>
              <w:top w:val="single" w:sz="4" w:space="0" w:color="auto"/>
              <w:left w:val="single" w:sz="4" w:space="0" w:color="auto"/>
              <w:bottom w:val="single" w:sz="4" w:space="0" w:color="auto"/>
              <w:right w:val="single" w:sz="4" w:space="0" w:color="auto"/>
            </w:tcBorders>
          </w:tcPr>
          <w:p w14:paraId="7B2136FE" w14:textId="77777777" w:rsidR="004024DF" w:rsidRPr="004024DF" w:rsidRDefault="004024DF" w:rsidP="004024DF">
            <w:pPr>
              <w:rPr>
                <w:rFonts w:ascii="Nunito Sans" w:hAnsi="Nunito Sans"/>
                <w:sz w:val="22"/>
                <w:szCs w:val="22"/>
              </w:rPr>
            </w:pPr>
          </w:p>
        </w:tc>
      </w:tr>
    </w:tbl>
    <w:p w14:paraId="4A87CB02" w14:textId="77777777" w:rsidR="00EF0E96" w:rsidRDefault="004024DF" w:rsidP="00EF0E96">
      <w:pPr>
        <w:rPr>
          <w:rFonts w:ascii="Nunito Sans" w:hAnsi="Nunito Sans"/>
          <w:sz w:val="22"/>
          <w:szCs w:val="22"/>
        </w:rPr>
      </w:pPr>
      <w:r w:rsidRPr="004024DF">
        <w:rPr>
          <w:rFonts w:ascii="Nunito Sans" w:hAnsi="Nunito Sans"/>
          <w:sz w:val="22"/>
          <w:szCs w:val="22"/>
        </w:rPr>
        <w:t xml:space="preserve">  </w:t>
      </w:r>
    </w:p>
    <w:p w14:paraId="0BF4DBF8" w14:textId="1AE2D62E" w:rsidR="004024DF" w:rsidRDefault="00EF0E96" w:rsidP="004024DF">
      <w:pPr>
        <w:numPr>
          <w:ilvl w:val="0"/>
          <w:numId w:val="19"/>
        </w:numPr>
        <w:rPr>
          <w:rFonts w:ascii="Nunito Sans" w:hAnsi="Nunito Sans"/>
          <w:sz w:val="22"/>
          <w:szCs w:val="22"/>
        </w:rPr>
      </w:pPr>
      <w:r>
        <w:rPr>
          <w:rFonts w:ascii="Nunito Sans" w:hAnsi="Nunito Sans"/>
          <w:sz w:val="22"/>
          <w:szCs w:val="22"/>
        </w:rPr>
        <w:t xml:space="preserve">  </w:t>
      </w:r>
      <w:r w:rsidR="004024DF" w:rsidRPr="004024DF">
        <w:rPr>
          <w:rFonts w:ascii="Nunito Sans" w:hAnsi="Nunito Sans"/>
          <w:sz w:val="22"/>
          <w:szCs w:val="22"/>
        </w:rPr>
        <w:t>Does the library have LGBTIQA+ resources and collections in formats that are accessible to you? E.g. Community languages, large print, Dyslexic font, paper flyers, Audiobooks, digital library content etc.</w:t>
      </w:r>
    </w:p>
    <w:p w14:paraId="1B60D881" w14:textId="77777777" w:rsidR="00EF0E96" w:rsidRPr="004024DF" w:rsidRDefault="00EF0E96" w:rsidP="00EF0E96">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714A8B37" w14:textId="77777777">
        <w:trPr>
          <w:trHeight w:val="2000"/>
        </w:trPr>
        <w:tc>
          <w:tcPr>
            <w:tcW w:w="0" w:type="auto"/>
            <w:tcBorders>
              <w:top w:val="single" w:sz="4" w:space="0" w:color="auto"/>
              <w:left w:val="single" w:sz="4" w:space="0" w:color="auto"/>
              <w:bottom w:val="single" w:sz="4" w:space="0" w:color="auto"/>
              <w:right w:val="single" w:sz="4" w:space="0" w:color="auto"/>
            </w:tcBorders>
          </w:tcPr>
          <w:p w14:paraId="4BA76E98" w14:textId="77777777" w:rsidR="004024DF" w:rsidRPr="004024DF" w:rsidRDefault="004024DF" w:rsidP="004024DF">
            <w:pPr>
              <w:rPr>
                <w:rFonts w:ascii="Nunito Sans" w:hAnsi="Nunito Sans"/>
                <w:sz w:val="22"/>
                <w:szCs w:val="22"/>
              </w:rPr>
            </w:pPr>
          </w:p>
        </w:tc>
      </w:tr>
    </w:tbl>
    <w:p w14:paraId="5EE9CA34" w14:textId="77777777" w:rsidR="00EF0E96" w:rsidRDefault="00EF0E96" w:rsidP="004024DF">
      <w:pPr>
        <w:rPr>
          <w:rFonts w:ascii="Nunito Sans" w:hAnsi="Nunito Sans"/>
          <w:b/>
          <w:bCs/>
          <w:sz w:val="22"/>
          <w:szCs w:val="22"/>
        </w:rPr>
      </w:pPr>
    </w:p>
    <w:p w14:paraId="4AA6DFED" w14:textId="1AA1B6A9" w:rsidR="004024DF" w:rsidRPr="004024DF" w:rsidRDefault="004024DF" w:rsidP="004024DF">
      <w:pPr>
        <w:rPr>
          <w:rFonts w:ascii="Nunito Sans" w:hAnsi="Nunito Sans"/>
          <w:sz w:val="32"/>
          <w:szCs w:val="32"/>
        </w:rPr>
      </w:pPr>
      <w:r w:rsidRPr="004024DF">
        <w:rPr>
          <w:rFonts w:ascii="Galano Grotesque ExtraBold" w:hAnsi="Galano Grotesque ExtraBold"/>
          <w:b/>
          <w:bCs/>
          <w:sz w:val="32"/>
          <w:szCs w:val="32"/>
        </w:rPr>
        <w:t>Final thoughts</w:t>
      </w:r>
    </w:p>
    <w:p w14:paraId="7EE966DA" w14:textId="77777777" w:rsidR="004024DF" w:rsidRPr="004024DF" w:rsidRDefault="004024DF" w:rsidP="004024DF">
      <w:pPr>
        <w:rPr>
          <w:rFonts w:ascii="Nunito Sans" w:hAnsi="Nunito Sans"/>
          <w:sz w:val="22"/>
          <w:szCs w:val="22"/>
        </w:rPr>
      </w:pP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8996"/>
      </w:tblGrid>
      <w:tr w:rsidR="00F069E1" w:rsidRPr="004024DF" w14:paraId="4ED7402D" w14:textId="77777777">
        <w:trPr>
          <w:cantSplit/>
        </w:trPr>
        <w:tc>
          <w:tcPr>
            <w:tcW w:w="0" w:type="auto"/>
            <w:tcBorders>
              <w:top w:val="nil"/>
              <w:left w:val="single" w:sz="24" w:space="0" w:color="CECECE"/>
              <w:bottom w:val="single" w:sz="8" w:space="0" w:color="CECECE"/>
              <w:right w:val="nil"/>
            </w:tcBorders>
            <w:shd w:val="solid" w:color="EBEBEB" w:fill="auto"/>
            <w:hideMark/>
          </w:tcPr>
          <w:p w14:paraId="5B1BBEA4" w14:textId="77777777" w:rsidR="004024DF" w:rsidRPr="004024DF" w:rsidRDefault="004024DF" w:rsidP="004024DF">
            <w:pPr>
              <w:rPr>
                <w:rFonts w:ascii="Nunito Sans" w:hAnsi="Nunito Sans"/>
                <w:sz w:val="22"/>
                <w:szCs w:val="22"/>
              </w:rPr>
            </w:pPr>
            <w:r w:rsidRPr="004024DF">
              <w:rPr>
                <w:rFonts w:ascii="Nunito Sans" w:hAnsi="Nunito Sans"/>
                <w:b/>
                <w:bCs/>
                <w:sz w:val="22"/>
                <w:szCs w:val="22"/>
              </w:rPr>
              <w:t>Skip this section if</w:t>
            </w:r>
          </w:p>
          <w:p w14:paraId="526D86BF" w14:textId="77777777" w:rsidR="004024DF" w:rsidRPr="004024DF" w:rsidRDefault="004024DF" w:rsidP="004024DF">
            <w:pPr>
              <w:numPr>
                <w:ilvl w:val="0"/>
                <w:numId w:val="20"/>
              </w:numPr>
              <w:rPr>
                <w:rFonts w:ascii="Nunito Sans" w:hAnsi="Nunito Sans"/>
                <w:sz w:val="22"/>
                <w:szCs w:val="22"/>
              </w:rPr>
            </w:pPr>
            <w:r w:rsidRPr="004024DF">
              <w:rPr>
                <w:rFonts w:ascii="Nunito Sans" w:hAnsi="Nunito Sans"/>
                <w:sz w:val="22"/>
                <w:szCs w:val="22"/>
              </w:rPr>
              <w:t xml:space="preserve">your </w:t>
            </w:r>
            <w:r w:rsidRPr="004024DF">
              <w:rPr>
                <w:rFonts w:ascii="Nunito Sans" w:hAnsi="Nunito Sans"/>
                <w:b/>
                <w:bCs/>
                <w:sz w:val="22"/>
                <w:szCs w:val="22"/>
              </w:rPr>
              <w:t>answer</w:t>
            </w:r>
            <w:r w:rsidRPr="004024DF">
              <w:rPr>
                <w:rFonts w:ascii="Nunito Sans" w:hAnsi="Nunito Sans"/>
                <w:sz w:val="22"/>
                <w:szCs w:val="22"/>
              </w:rPr>
              <w:t xml:space="preserve"> to question What is your connection to LGBTIQA+ communities? is </w:t>
            </w:r>
            <w:r w:rsidRPr="004024DF">
              <w:rPr>
                <w:rFonts w:ascii="Nunito Sans" w:hAnsi="Nunito Sans"/>
                <w:b/>
                <w:bCs/>
                <w:sz w:val="22"/>
                <w:szCs w:val="22"/>
              </w:rPr>
              <w:t>"I have no connection"</w:t>
            </w:r>
          </w:p>
        </w:tc>
      </w:tr>
    </w:tbl>
    <w:p w14:paraId="32C5E2AE" w14:textId="77777777" w:rsidR="004024DF" w:rsidRPr="004024DF" w:rsidRDefault="004024DF" w:rsidP="004024DF">
      <w:pPr>
        <w:rPr>
          <w:rFonts w:ascii="Nunito Sans" w:hAnsi="Nunito Sans"/>
          <w:sz w:val="22"/>
          <w:szCs w:val="22"/>
        </w:rPr>
      </w:pPr>
    </w:p>
    <w:p w14:paraId="6C95E900" w14:textId="77777777" w:rsidR="004024DF" w:rsidRDefault="004024DF" w:rsidP="004024DF">
      <w:pPr>
        <w:numPr>
          <w:ilvl w:val="0"/>
          <w:numId w:val="19"/>
        </w:numPr>
        <w:rPr>
          <w:rFonts w:ascii="Nunito Sans" w:hAnsi="Nunito Sans"/>
          <w:sz w:val="22"/>
          <w:szCs w:val="22"/>
        </w:rPr>
      </w:pPr>
      <w:r w:rsidRPr="004024DF">
        <w:rPr>
          <w:rFonts w:ascii="Nunito Sans" w:hAnsi="Nunito Sans"/>
          <w:sz w:val="22"/>
          <w:szCs w:val="22"/>
        </w:rPr>
        <w:t xml:space="preserve">  Overall, how would you rate the quality of the following, in terms of LGBTIQA+ representation and inclusion?</w:t>
      </w:r>
    </w:p>
    <w:p w14:paraId="33CCF12B" w14:textId="77777777" w:rsidR="003649C1" w:rsidRDefault="003649C1" w:rsidP="003649C1">
      <w:pPr>
        <w:rPr>
          <w:rFonts w:ascii="Nunito Sans" w:hAnsi="Nunito Sans"/>
          <w:sz w:val="22"/>
          <w:szCs w:val="22"/>
        </w:rPr>
      </w:pPr>
    </w:p>
    <w:tbl>
      <w:tblPr>
        <w:tblStyle w:val="TableGrid"/>
        <w:tblW w:w="10369" w:type="dxa"/>
        <w:tblInd w:w="-572" w:type="dxa"/>
        <w:tblLook w:val="04A0" w:firstRow="1" w:lastRow="0" w:firstColumn="1" w:lastColumn="0" w:noHBand="0" w:noVBand="1"/>
      </w:tblPr>
      <w:tblGrid>
        <w:gridCol w:w="2835"/>
        <w:gridCol w:w="1319"/>
        <w:gridCol w:w="1251"/>
        <w:gridCol w:w="1241"/>
        <w:gridCol w:w="1276"/>
        <w:gridCol w:w="1204"/>
        <w:gridCol w:w="1243"/>
      </w:tblGrid>
      <w:tr w:rsidR="00A31DF9" w:rsidRPr="00BE4CAA" w14:paraId="24C1D088" w14:textId="77777777" w:rsidTr="00EF0E96">
        <w:tc>
          <w:tcPr>
            <w:tcW w:w="2835" w:type="dxa"/>
            <w:shd w:val="clear" w:color="auto" w:fill="E7E6E6" w:themeFill="background2"/>
          </w:tcPr>
          <w:p w14:paraId="5C09E75A" w14:textId="77777777" w:rsidR="00EF0E96" w:rsidRPr="00BE4CAA" w:rsidRDefault="00EF0E96" w:rsidP="000A5B59">
            <w:pPr>
              <w:rPr>
                <w:rFonts w:ascii="Nunito Sans" w:hAnsi="Nunito Sans"/>
                <w:sz w:val="22"/>
                <w:szCs w:val="22"/>
              </w:rPr>
            </w:pPr>
          </w:p>
        </w:tc>
        <w:tc>
          <w:tcPr>
            <w:tcW w:w="1319" w:type="dxa"/>
            <w:shd w:val="clear" w:color="auto" w:fill="E7E6E6" w:themeFill="background2"/>
          </w:tcPr>
          <w:p w14:paraId="02FD588B" w14:textId="3D5DD081" w:rsidR="00EF0E96" w:rsidRPr="00BE4CAA" w:rsidRDefault="00EF0E96" w:rsidP="000A5B59">
            <w:pPr>
              <w:rPr>
                <w:rFonts w:ascii="Nunito Sans" w:hAnsi="Nunito Sans"/>
                <w:b/>
                <w:bCs/>
                <w:sz w:val="22"/>
                <w:szCs w:val="22"/>
              </w:rPr>
            </w:pPr>
            <w:r>
              <w:rPr>
                <w:rFonts w:ascii="Nunito Sans" w:hAnsi="Nunito Sans"/>
                <w:b/>
                <w:bCs/>
                <w:sz w:val="22"/>
                <w:szCs w:val="22"/>
              </w:rPr>
              <w:t>Very poor</w:t>
            </w:r>
          </w:p>
        </w:tc>
        <w:tc>
          <w:tcPr>
            <w:tcW w:w="1251" w:type="dxa"/>
            <w:shd w:val="clear" w:color="auto" w:fill="E7E6E6" w:themeFill="background2"/>
          </w:tcPr>
          <w:p w14:paraId="61B43CA4" w14:textId="10DC41AC" w:rsidR="00EF0E96" w:rsidRPr="00BE4CAA" w:rsidRDefault="00EF0E96" w:rsidP="000A5B59">
            <w:pPr>
              <w:rPr>
                <w:rFonts w:ascii="Nunito Sans" w:hAnsi="Nunito Sans"/>
                <w:b/>
                <w:bCs/>
                <w:sz w:val="22"/>
                <w:szCs w:val="22"/>
              </w:rPr>
            </w:pPr>
            <w:r>
              <w:rPr>
                <w:rFonts w:ascii="Nunito Sans" w:hAnsi="Nunito Sans"/>
                <w:b/>
                <w:bCs/>
                <w:sz w:val="22"/>
                <w:szCs w:val="22"/>
              </w:rPr>
              <w:t>Poor</w:t>
            </w:r>
          </w:p>
        </w:tc>
        <w:tc>
          <w:tcPr>
            <w:tcW w:w="1241" w:type="dxa"/>
            <w:shd w:val="clear" w:color="auto" w:fill="E7E6E6" w:themeFill="background2"/>
          </w:tcPr>
          <w:p w14:paraId="7C693602" w14:textId="2614A946" w:rsidR="00EF0E96" w:rsidRPr="00BE4CAA" w:rsidRDefault="00EF0E96" w:rsidP="000A5B59">
            <w:pPr>
              <w:rPr>
                <w:rFonts w:ascii="Nunito Sans" w:hAnsi="Nunito Sans"/>
                <w:b/>
                <w:bCs/>
                <w:sz w:val="22"/>
                <w:szCs w:val="22"/>
              </w:rPr>
            </w:pPr>
            <w:r>
              <w:rPr>
                <w:rFonts w:ascii="Nunito Sans" w:hAnsi="Nunito Sans"/>
                <w:b/>
                <w:bCs/>
                <w:sz w:val="22"/>
                <w:szCs w:val="22"/>
              </w:rPr>
              <w:t>Neith</w:t>
            </w:r>
            <w:r w:rsidR="00572F9D">
              <w:rPr>
                <w:rFonts w:ascii="Nunito Sans" w:hAnsi="Nunito Sans"/>
                <w:b/>
                <w:bCs/>
                <w:sz w:val="22"/>
                <w:szCs w:val="22"/>
              </w:rPr>
              <w:t>er</w:t>
            </w:r>
            <w:r>
              <w:rPr>
                <w:rFonts w:ascii="Nunito Sans" w:hAnsi="Nunito Sans"/>
                <w:b/>
                <w:bCs/>
                <w:sz w:val="22"/>
                <w:szCs w:val="22"/>
              </w:rPr>
              <w:t xml:space="preserve"> good nor bad</w:t>
            </w:r>
          </w:p>
        </w:tc>
        <w:tc>
          <w:tcPr>
            <w:tcW w:w="1276" w:type="dxa"/>
            <w:shd w:val="clear" w:color="auto" w:fill="E7E6E6" w:themeFill="background2"/>
          </w:tcPr>
          <w:p w14:paraId="3FD5CA45" w14:textId="71EFF8C1" w:rsidR="00EF0E96" w:rsidRPr="00BE4CAA" w:rsidRDefault="00EF0E96" w:rsidP="000A5B59">
            <w:pPr>
              <w:rPr>
                <w:rFonts w:ascii="Nunito Sans" w:hAnsi="Nunito Sans"/>
                <w:b/>
                <w:bCs/>
                <w:sz w:val="22"/>
                <w:szCs w:val="22"/>
              </w:rPr>
            </w:pPr>
            <w:r>
              <w:rPr>
                <w:rFonts w:ascii="Nunito Sans" w:hAnsi="Nunito Sans"/>
                <w:b/>
                <w:bCs/>
                <w:sz w:val="22"/>
                <w:szCs w:val="22"/>
              </w:rPr>
              <w:t>Good</w:t>
            </w:r>
          </w:p>
        </w:tc>
        <w:tc>
          <w:tcPr>
            <w:tcW w:w="1204" w:type="dxa"/>
            <w:shd w:val="clear" w:color="auto" w:fill="E7E6E6" w:themeFill="background2"/>
          </w:tcPr>
          <w:p w14:paraId="4C3A6EBD" w14:textId="303BCBB7" w:rsidR="00EF0E96" w:rsidRPr="00BE4CAA" w:rsidRDefault="00EF0E96" w:rsidP="000A5B59">
            <w:pPr>
              <w:rPr>
                <w:rFonts w:ascii="Nunito Sans" w:hAnsi="Nunito Sans"/>
                <w:b/>
                <w:bCs/>
                <w:sz w:val="22"/>
                <w:szCs w:val="22"/>
              </w:rPr>
            </w:pPr>
            <w:r>
              <w:rPr>
                <w:rFonts w:ascii="Nunito Sans" w:hAnsi="Nunito Sans"/>
                <w:b/>
                <w:bCs/>
                <w:sz w:val="22"/>
                <w:szCs w:val="22"/>
              </w:rPr>
              <w:t>Very good</w:t>
            </w:r>
          </w:p>
        </w:tc>
        <w:tc>
          <w:tcPr>
            <w:tcW w:w="1243" w:type="dxa"/>
            <w:shd w:val="clear" w:color="auto" w:fill="E7E6E6" w:themeFill="background2"/>
          </w:tcPr>
          <w:p w14:paraId="78B722DF" w14:textId="36F9658F" w:rsidR="00EF0E96" w:rsidRPr="00BE4CAA" w:rsidRDefault="00EF0E96" w:rsidP="000A5B59">
            <w:pPr>
              <w:rPr>
                <w:rFonts w:ascii="Nunito Sans" w:hAnsi="Nunito Sans"/>
                <w:b/>
                <w:bCs/>
                <w:sz w:val="22"/>
                <w:szCs w:val="22"/>
              </w:rPr>
            </w:pPr>
            <w:r>
              <w:rPr>
                <w:rFonts w:ascii="Nunito Sans" w:hAnsi="Nunito Sans"/>
                <w:b/>
                <w:bCs/>
                <w:sz w:val="22"/>
                <w:szCs w:val="22"/>
              </w:rPr>
              <w:t>Not applicable</w:t>
            </w:r>
          </w:p>
        </w:tc>
      </w:tr>
      <w:tr w:rsidR="00BD75DA" w:rsidRPr="00BE4CAA" w14:paraId="75892988" w14:textId="77777777" w:rsidTr="00EF0E96">
        <w:tc>
          <w:tcPr>
            <w:tcW w:w="2835" w:type="dxa"/>
          </w:tcPr>
          <w:p w14:paraId="3A69AD46" w14:textId="2B8B31FC" w:rsidR="00EF0E96" w:rsidRPr="00BE4CAA" w:rsidRDefault="00EF0E96" w:rsidP="00EF0E96">
            <w:pPr>
              <w:rPr>
                <w:rFonts w:ascii="Nunito Sans" w:hAnsi="Nunito Sans"/>
                <w:sz w:val="22"/>
                <w:szCs w:val="22"/>
              </w:rPr>
            </w:pPr>
            <w:r>
              <w:rPr>
                <w:rFonts w:ascii="Nunito Sans" w:hAnsi="Nunito Sans"/>
                <w:sz w:val="22"/>
                <w:szCs w:val="22"/>
              </w:rPr>
              <w:t>Our service delivery</w:t>
            </w:r>
          </w:p>
        </w:tc>
        <w:sdt>
          <w:sdtPr>
            <w:rPr>
              <w:rFonts w:ascii="Nunito Sans" w:hAnsi="Nunito Sans"/>
              <w:sz w:val="22"/>
              <w:szCs w:val="22"/>
            </w:rPr>
            <w:id w:val="-351724295"/>
            <w14:checkbox>
              <w14:checked w14:val="0"/>
              <w14:checkedState w14:val="2612" w14:font="MS Gothic"/>
              <w14:uncheckedState w14:val="2610" w14:font="MS Gothic"/>
            </w14:checkbox>
          </w:sdtPr>
          <w:sdtEndPr/>
          <w:sdtContent>
            <w:tc>
              <w:tcPr>
                <w:tcW w:w="1319" w:type="dxa"/>
                <w:vAlign w:val="center"/>
              </w:tcPr>
              <w:p w14:paraId="0329354B" w14:textId="6A96C5B9"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650410473"/>
            <w14:checkbox>
              <w14:checked w14:val="0"/>
              <w14:checkedState w14:val="2612" w14:font="MS Gothic"/>
              <w14:uncheckedState w14:val="2610" w14:font="MS Gothic"/>
            </w14:checkbox>
          </w:sdtPr>
          <w:sdtEndPr/>
          <w:sdtContent>
            <w:tc>
              <w:tcPr>
                <w:tcW w:w="1251" w:type="dxa"/>
                <w:vAlign w:val="center"/>
              </w:tcPr>
              <w:p w14:paraId="6218EF72" w14:textId="2394F574"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530953270"/>
            <w14:checkbox>
              <w14:checked w14:val="0"/>
              <w14:checkedState w14:val="2612" w14:font="MS Gothic"/>
              <w14:uncheckedState w14:val="2610" w14:font="MS Gothic"/>
            </w14:checkbox>
          </w:sdtPr>
          <w:sdtEndPr/>
          <w:sdtContent>
            <w:tc>
              <w:tcPr>
                <w:tcW w:w="1241" w:type="dxa"/>
                <w:vAlign w:val="center"/>
              </w:tcPr>
              <w:p w14:paraId="4DA532DE" w14:textId="686D594E"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1781560314"/>
            <w14:checkbox>
              <w14:checked w14:val="0"/>
              <w14:checkedState w14:val="2612" w14:font="MS Gothic"/>
              <w14:uncheckedState w14:val="2610" w14:font="MS Gothic"/>
            </w14:checkbox>
          </w:sdtPr>
          <w:sdtEndPr/>
          <w:sdtContent>
            <w:tc>
              <w:tcPr>
                <w:tcW w:w="1276" w:type="dxa"/>
                <w:vAlign w:val="center"/>
              </w:tcPr>
              <w:p w14:paraId="64AA5FCA" w14:textId="10ABD265"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1774437243"/>
            <w14:checkbox>
              <w14:checked w14:val="0"/>
              <w14:checkedState w14:val="2612" w14:font="MS Gothic"/>
              <w14:uncheckedState w14:val="2610" w14:font="MS Gothic"/>
            </w14:checkbox>
          </w:sdtPr>
          <w:sdtEndPr/>
          <w:sdtContent>
            <w:tc>
              <w:tcPr>
                <w:tcW w:w="1204" w:type="dxa"/>
                <w:vAlign w:val="center"/>
              </w:tcPr>
              <w:p w14:paraId="5EEE3012" w14:textId="59AD8E6B"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1116517385"/>
            <w14:checkbox>
              <w14:checked w14:val="0"/>
              <w14:checkedState w14:val="2612" w14:font="MS Gothic"/>
              <w14:uncheckedState w14:val="2610" w14:font="MS Gothic"/>
            </w14:checkbox>
          </w:sdtPr>
          <w:sdtEndPr/>
          <w:sdtContent>
            <w:tc>
              <w:tcPr>
                <w:tcW w:w="1243" w:type="dxa"/>
                <w:vAlign w:val="center"/>
              </w:tcPr>
              <w:p w14:paraId="72B71AB9" w14:textId="15ECD17C"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tr>
      <w:tr w:rsidR="00BD75DA" w:rsidRPr="00BE4CAA" w14:paraId="1229B77F" w14:textId="77777777" w:rsidTr="00EF0E96">
        <w:tc>
          <w:tcPr>
            <w:tcW w:w="2835" w:type="dxa"/>
          </w:tcPr>
          <w:p w14:paraId="2A0B5033" w14:textId="76E7C8AE" w:rsidR="00EF0E96" w:rsidRPr="00BE4CAA" w:rsidRDefault="00EF0E96" w:rsidP="00EF0E96">
            <w:pPr>
              <w:rPr>
                <w:rFonts w:ascii="Nunito Sans" w:hAnsi="Nunito Sans"/>
                <w:sz w:val="22"/>
                <w:szCs w:val="22"/>
              </w:rPr>
            </w:pPr>
            <w:r>
              <w:rPr>
                <w:rFonts w:ascii="Nunito Sans" w:hAnsi="Nunito Sans"/>
                <w:sz w:val="22"/>
                <w:szCs w:val="22"/>
              </w:rPr>
              <w:t>Our collections</w:t>
            </w:r>
          </w:p>
        </w:tc>
        <w:sdt>
          <w:sdtPr>
            <w:rPr>
              <w:rFonts w:ascii="Nunito Sans" w:hAnsi="Nunito Sans"/>
              <w:sz w:val="22"/>
              <w:szCs w:val="22"/>
            </w:rPr>
            <w:id w:val="-69969511"/>
            <w14:checkbox>
              <w14:checked w14:val="0"/>
              <w14:checkedState w14:val="2612" w14:font="MS Gothic"/>
              <w14:uncheckedState w14:val="2610" w14:font="MS Gothic"/>
            </w14:checkbox>
          </w:sdtPr>
          <w:sdtEndPr/>
          <w:sdtContent>
            <w:tc>
              <w:tcPr>
                <w:tcW w:w="1319" w:type="dxa"/>
                <w:vAlign w:val="center"/>
              </w:tcPr>
              <w:p w14:paraId="0F108FDE" w14:textId="460850BD"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1228031187"/>
            <w14:checkbox>
              <w14:checked w14:val="0"/>
              <w14:checkedState w14:val="2612" w14:font="MS Gothic"/>
              <w14:uncheckedState w14:val="2610" w14:font="MS Gothic"/>
            </w14:checkbox>
          </w:sdtPr>
          <w:sdtEndPr/>
          <w:sdtContent>
            <w:tc>
              <w:tcPr>
                <w:tcW w:w="1251" w:type="dxa"/>
                <w:vAlign w:val="center"/>
              </w:tcPr>
              <w:p w14:paraId="294AD928" w14:textId="4E320FA4"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1945143590"/>
            <w14:checkbox>
              <w14:checked w14:val="0"/>
              <w14:checkedState w14:val="2612" w14:font="MS Gothic"/>
              <w14:uncheckedState w14:val="2610" w14:font="MS Gothic"/>
            </w14:checkbox>
          </w:sdtPr>
          <w:sdtEndPr/>
          <w:sdtContent>
            <w:tc>
              <w:tcPr>
                <w:tcW w:w="1241" w:type="dxa"/>
                <w:vAlign w:val="center"/>
              </w:tcPr>
              <w:p w14:paraId="73632586" w14:textId="72E5BB74"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1432708860"/>
            <w14:checkbox>
              <w14:checked w14:val="0"/>
              <w14:checkedState w14:val="2612" w14:font="MS Gothic"/>
              <w14:uncheckedState w14:val="2610" w14:font="MS Gothic"/>
            </w14:checkbox>
          </w:sdtPr>
          <w:sdtEndPr/>
          <w:sdtContent>
            <w:tc>
              <w:tcPr>
                <w:tcW w:w="1276" w:type="dxa"/>
                <w:vAlign w:val="center"/>
              </w:tcPr>
              <w:p w14:paraId="24B63F3B" w14:textId="19EBD94E"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2040618564"/>
            <w14:checkbox>
              <w14:checked w14:val="0"/>
              <w14:checkedState w14:val="2612" w14:font="MS Gothic"/>
              <w14:uncheckedState w14:val="2610" w14:font="MS Gothic"/>
            </w14:checkbox>
          </w:sdtPr>
          <w:sdtEndPr/>
          <w:sdtContent>
            <w:tc>
              <w:tcPr>
                <w:tcW w:w="1204" w:type="dxa"/>
                <w:vAlign w:val="center"/>
              </w:tcPr>
              <w:p w14:paraId="096BFB3D" w14:textId="5AF1F266"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867945604"/>
            <w14:checkbox>
              <w14:checked w14:val="0"/>
              <w14:checkedState w14:val="2612" w14:font="MS Gothic"/>
              <w14:uncheckedState w14:val="2610" w14:font="MS Gothic"/>
            </w14:checkbox>
          </w:sdtPr>
          <w:sdtEndPr/>
          <w:sdtContent>
            <w:tc>
              <w:tcPr>
                <w:tcW w:w="1243" w:type="dxa"/>
                <w:vAlign w:val="center"/>
              </w:tcPr>
              <w:p w14:paraId="0E92007F" w14:textId="1FD62578"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tr>
      <w:tr w:rsidR="00BD75DA" w:rsidRPr="00BE4CAA" w14:paraId="27839180" w14:textId="77777777" w:rsidTr="00EF0E96">
        <w:tc>
          <w:tcPr>
            <w:tcW w:w="2835" w:type="dxa"/>
          </w:tcPr>
          <w:p w14:paraId="65712ED1" w14:textId="620BC824" w:rsidR="00EF0E96" w:rsidRPr="00BE4CAA" w:rsidRDefault="00EF0E96" w:rsidP="00EF0E96">
            <w:pPr>
              <w:rPr>
                <w:rFonts w:ascii="Nunito Sans" w:hAnsi="Nunito Sans"/>
                <w:sz w:val="22"/>
                <w:szCs w:val="22"/>
              </w:rPr>
            </w:pPr>
            <w:r>
              <w:rPr>
                <w:rFonts w:ascii="Nunito Sans" w:hAnsi="Nunito Sans"/>
                <w:sz w:val="22"/>
                <w:szCs w:val="22"/>
              </w:rPr>
              <w:t>Our programs and events</w:t>
            </w:r>
          </w:p>
        </w:tc>
        <w:sdt>
          <w:sdtPr>
            <w:rPr>
              <w:rFonts w:ascii="Nunito Sans" w:hAnsi="Nunito Sans"/>
              <w:sz w:val="22"/>
              <w:szCs w:val="22"/>
            </w:rPr>
            <w:id w:val="-898059266"/>
            <w14:checkbox>
              <w14:checked w14:val="0"/>
              <w14:checkedState w14:val="2612" w14:font="MS Gothic"/>
              <w14:uncheckedState w14:val="2610" w14:font="MS Gothic"/>
            </w14:checkbox>
          </w:sdtPr>
          <w:sdtEndPr/>
          <w:sdtContent>
            <w:tc>
              <w:tcPr>
                <w:tcW w:w="1319" w:type="dxa"/>
                <w:vAlign w:val="center"/>
              </w:tcPr>
              <w:p w14:paraId="421E0428" w14:textId="451D5AB5"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484696072"/>
            <w14:checkbox>
              <w14:checked w14:val="0"/>
              <w14:checkedState w14:val="2612" w14:font="MS Gothic"/>
              <w14:uncheckedState w14:val="2610" w14:font="MS Gothic"/>
            </w14:checkbox>
          </w:sdtPr>
          <w:sdtEndPr/>
          <w:sdtContent>
            <w:tc>
              <w:tcPr>
                <w:tcW w:w="1251" w:type="dxa"/>
                <w:vAlign w:val="center"/>
              </w:tcPr>
              <w:p w14:paraId="7C0BD18C" w14:textId="662B9859"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458647894"/>
            <w14:checkbox>
              <w14:checked w14:val="0"/>
              <w14:checkedState w14:val="2612" w14:font="MS Gothic"/>
              <w14:uncheckedState w14:val="2610" w14:font="MS Gothic"/>
            </w14:checkbox>
          </w:sdtPr>
          <w:sdtEndPr/>
          <w:sdtContent>
            <w:tc>
              <w:tcPr>
                <w:tcW w:w="1241" w:type="dxa"/>
                <w:vAlign w:val="center"/>
              </w:tcPr>
              <w:p w14:paraId="4A69BDC8" w14:textId="2C53AE08"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267970994"/>
            <w14:checkbox>
              <w14:checked w14:val="0"/>
              <w14:checkedState w14:val="2612" w14:font="MS Gothic"/>
              <w14:uncheckedState w14:val="2610" w14:font="MS Gothic"/>
            </w14:checkbox>
          </w:sdtPr>
          <w:sdtEndPr/>
          <w:sdtContent>
            <w:tc>
              <w:tcPr>
                <w:tcW w:w="1276" w:type="dxa"/>
                <w:vAlign w:val="center"/>
              </w:tcPr>
              <w:p w14:paraId="342C169C" w14:textId="5F1BA582"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1873798670"/>
            <w14:checkbox>
              <w14:checked w14:val="0"/>
              <w14:checkedState w14:val="2612" w14:font="MS Gothic"/>
              <w14:uncheckedState w14:val="2610" w14:font="MS Gothic"/>
            </w14:checkbox>
          </w:sdtPr>
          <w:sdtEndPr/>
          <w:sdtContent>
            <w:tc>
              <w:tcPr>
                <w:tcW w:w="1204" w:type="dxa"/>
                <w:vAlign w:val="center"/>
              </w:tcPr>
              <w:p w14:paraId="14925284" w14:textId="0FE5B1DD"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sdt>
          <w:sdtPr>
            <w:rPr>
              <w:rFonts w:ascii="Nunito Sans" w:hAnsi="Nunito Sans"/>
              <w:sz w:val="22"/>
              <w:szCs w:val="22"/>
            </w:rPr>
            <w:id w:val="1920293492"/>
            <w14:checkbox>
              <w14:checked w14:val="0"/>
              <w14:checkedState w14:val="2612" w14:font="MS Gothic"/>
              <w14:uncheckedState w14:val="2610" w14:font="MS Gothic"/>
            </w14:checkbox>
          </w:sdtPr>
          <w:sdtEndPr/>
          <w:sdtContent>
            <w:tc>
              <w:tcPr>
                <w:tcW w:w="1243" w:type="dxa"/>
                <w:vAlign w:val="center"/>
              </w:tcPr>
              <w:p w14:paraId="4C745F94" w14:textId="3AF92AA9" w:rsidR="00EF0E96" w:rsidRPr="00BE4CAA" w:rsidRDefault="00EF0E96" w:rsidP="00EF0E96">
                <w:pPr>
                  <w:jc w:val="center"/>
                  <w:rPr>
                    <w:rFonts w:ascii="Nunito Sans" w:hAnsi="Nunito Sans"/>
                    <w:sz w:val="22"/>
                    <w:szCs w:val="22"/>
                  </w:rPr>
                </w:pPr>
                <w:r w:rsidRPr="00FE10A7">
                  <w:rPr>
                    <w:rFonts w:ascii="MS Gothic" w:eastAsia="MS Gothic" w:hAnsi="MS Gothic" w:hint="eastAsia"/>
                    <w:sz w:val="22"/>
                    <w:szCs w:val="22"/>
                  </w:rPr>
                  <w:t>☐</w:t>
                </w:r>
              </w:p>
            </w:tc>
          </w:sdtContent>
        </w:sdt>
      </w:tr>
    </w:tbl>
    <w:p w14:paraId="3482E1D0" w14:textId="77777777" w:rsidR="00EF0E96" w:rsidRPr="004024DF" w:rsidRDefault="00EF0E96" w:rsidP="00EF0E96">
      <w:pPr>
        <w:rPr>
          <w:rFonts w:ascii="Nunito Sans" w:hAnsi="Nunito Sans"/>
          <w:sz w:val="22"/>
          <w:szCs w:val="22"/>
        </w:rPr>
      </w:pPr>
    </w:p>
    <w:p w14:paraId="560034CE" w14:textId="77777777" w:rsidR="00EF0E96" w:rsidRDefault="00EF0E96" w:rsidP="004024DF">
      <w:pPr>
        <w:numPr>
          <w:ilvl w:val="0"/>
          <w:numId w:val="19"/>
        </w:numPr>
        <w:rPr>
          <w:rFonts w:ascii="Nunito Sans" w:hAnsi="Nunito Sans"/>
          <w:sz w:val="22"/>
          <w:szCs w:val="22"/>
        </w:rPr>
        <w:sectPr w:rsidR="00EF0E96" w:rsidSect="00067D19">
          <w:pgSz w:w="11906" w:h="16838"/>
          <w:pgMar w:top="1134" w:right="1440" w:bottom="851" w:left="1440" w:header="708" w:footer="708" w:gutter="0"/>
          <w:pgNumType w:start="1"/>
          <w:cols w:space="720"/>
          <w:docGrid w:linePitch="360"/>
        </w:sectPr>
      </w:pPr>
    </w:p>
    <w:p w14:paraId="53FCD65A" w14:textId="77777777" w:rsidR="004024DF" w:rsidRDefault="004024DF" w:rsidP="004024DF">
      <w:pPr>
        <w:numPr>
          <w:ilvl w:val="0"/>
          <w:numId w:val="19"/>
        </w:numPr>
        <w:rPr>
          <w:rFonts w:ascii="Nunito Sans" w:hAnsi="Nunito Sans"/>
          <w:sz w:val="22"/>
          <w:szCs w:val="22"/>
        </w:rPr>
      </w:pPr>
      <w:r w:rsidRPr="004024DF">
        <w:rPr>
          <w:rFonts w:ascii="Nunito Sans" w:hAnsi="Nunito Sans"/>
          <w:sz w:val="22"/>
          <w:szCs w:val="22"/>
        </w:rPr>
        <w:lastRenderedPageBreak/>
        <w:t xml:space="preserve">  Is there anything we missed, or you would like us to know?</w:t>
      </w:r>
    </w:p>
    <w:p w14:paraId="70F95E1A" w14:textId="77777777" w:rsidR="00EF0E96" w:rsidRPr="004024DF" w:rsidRDefault="00EF0E96" w:rsidP="00EF0E96">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53656F" w:rsidRPr="004024DF" w14:paraId="224ED990" w14:textId="77777777" w:rsidTr="006F715D">
        <w:trPr>
          <w:trHeight w:val="1520"/>
        </w:trPr>
        <w:tc>
          <w:tcPr>
            <w:tcW w:w="0" w:type="auto"/>
            <w:tcBorders>
              <w:top w:val="single" w:sz="4" w:space="0" w:color="auto"/>
              <w:left w:val="single" w:sz="4" w:space="0" w:color="auto"/>
              <w:bottom w:val="single" w:sz="4" w:space="0" w:color="auto"/>
              <w:right w:val="single" w:sz="4" w:space="0" w:color="auto"/>
            </w:tcBorders>
          </w:tcPr>
          <w:p w14:paraId="25B816C9" w14:textId="77777777" w:rsidR="004024DF" w:rsidRPr="004024DF" w:rsidRDefault="004024DF" w:rsidP="004024DF">
            <w:pPr>
              <w:rPr>
                <w:rFonts w:ascii="Nunito Sans" w:hAnsi="Nunito Sans"/>
                <w:sz w:val="22"/>
                <w:szCs w:val="22"/>
              </w:rPr>
            </w:pPr>
          </w:p>
        </w:tc>
      </w:tr>
    </w:tbl>
    <w:p w14:paraId="609A8685" w14:textId="77777777" w:rsidR="00EF0E96" w:rsidRDefault="004024DF" w:rsidP="00EF0E96">
      <w:pPr>
        <w:rPr>
          <w:rFonts w:ascii="Nunito Sans" w:hAnsi="Nunito Sans"/>
          <w:sz w:val="22"/>
          <w:szCs w:val="22"/>
        </w:rPr>
      </w:pPr>
      <w:r w:rsidRPr="004024DF">
        <w:rPr>
          <w:rFonts w:ascii="Nunito Sans" w:hAnsi="Nunito Sans"/>
          <w:sz w:val="22"/>
          <w:szCs w:val="22"/>
        </w:rPr>
        <w:t xml:space="preserve"> </w:t>
      </w:r>
    </w:p>
    <w:p w14:paraId="45FD3A29" w14:textId="299BFF36" w:rsidR="004024DF" w:rsidRDefault="004024DF" w:rsidP="004024DF">
      <w:pPr>
        <w:numPr>
          <w:ilvl w:val="0"/>
          <w:numId w:val="19"/>
        </w:numPr>
        <w:rPr>
          <w:rFonts w:ascii="Nunito Sans" w:hAnsi="Nunito Sans"/>
          <w:sz w:val="22"/>
          <w:szCs w:val="22"/>
        </w:rPr>
      </w:pPr>
      <w:r w:rsidRPr="004024DF">
        <w:rPr>
          <w:rFonts w:ascii="Nunito Sans" w:hAnsi="Nunito Sans"/>
          <w:sz w:val="22"/>
          <w:szCs w:val="22"/>
        </w:rPr>
        <w:t xml:space="preserve"> If you would like to be informed of the survey outcome, please share your email address.</w:t>
      </w:r>
    </w:p>
    <w:p w14:paraId="3BEF8E13" w14:textId="77777777" w:rsidR="00EF0E96" w:rsidRPr="004024DF" w:rsidRDefault="00EF0E96" w:rsidP="00EF0E96">
      <w:pPr>
        <w:rPr>
          <w:rFonts w:ascii="Nunito Sans" w:hAnsi="Nunito San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F069E1" w:rsidRPr="004024DF" w14:paraId="70596E9D" w14:textId="77777777">
        <w:trPr>
          <w:cantSplit/>
          <w:trHeight w:val="500"/>
        </w:trPr>
        <w:tc>
          <w:tcPr>
            <w:tcW w:w="0" w:type="auto"/>
            <w:tcBorders>
              <w:top w:val="single" w:sz="4" w:space="0" w:color="auto"/>
              <w:left w:val="single" w:sz="4" w:space="0" w:color="auto"/>
              <w:bottom w:val="single" w:sz="4" w:space="0" w:color="auto"/>
              <w:right w:val="single" w:sz="4" w:space="0" w:color="auto"/>
            </w:tcBorders>
          </w:tcPr>
          <w:p w14:paraId="1EAD105C" w14:textId="77777777" w:rsidR="004024DF" w:rsidRPr="004024DF" w:rsidRDefault="004024DF" w:rsidP="004024DF">
            <w:pPr>
              <w:rPr>
                <w:rFonts w:ascii="Nunito Sans" w:hAnsi="Nunito Sans"/>
                <w:sz w:val="22"/>
                <w:szCs w:val="22"/>
              </w:rPr>
            </w:pPr>
          </w:p>
        </w:tc>
      </w:tr>
    </w:tbl>
    <w:p w14:paraId="20861A96" w14:textId="77777777" w:rsidR="00EF0E96" w:rsidRDefault="00EF0E96" w:rsidP="004024DF">
      <w:pPr>
        <w:rPr>
          <w:rFonts w:ascii="Nunito Sans" w:hAnsi="Nunito Sans"/>
          <w:b/>
          <w:bCs/>
          <w:sz w:val="22"/>
          <w:szCs w:val="22"/>
        </w:rPr>
      </w:pPr>
    </w:p>
    <w:p w14:paraId="7A0C3A19" w14:textId="77777777" w:rsidR="00B7137C" w:rsidRPr="0023295B" w:rsidRDefault="00B7137C" w:rsidP="00B7137C">
      <w:pPr>
        <w:pStyle w:val="Heading2"/>
        <w:rPr>
          <w:rFonts w:ascii="Galano Grotesque ExtraBold" w:hAnsi="Galano Grotesque ExtraBold"/>
          <w:color w:val="auto"/>
        </w:rPr>
      </w:pPr>
      <w:r>
        <w:rPr>
          <w:rFonts w:ascii="Galano Grotesque ExtraBold" w:hAnsi="Galano Grotesque ExtraBold"/>
          <w:color w:val="auto"/>
        </w:rPr>
        <w:t>A</w:t>
      </w:r>
      <w:r w:rsidRPr="0023295B">
        <w:rPr>
          <w:rFonts w:ascii="Galano Grotesque ExtraBold" w:hAnsi="Galano Grotesque ExtraBold"/>
          <w:color w:val="auto"/>
        </w:rPr>
        <w:t>ll about you</w:t>
      </w:r>
    </w:p>
    <w:p w14:paraId="6885B783" w14:textId="78A7F394" w:rsidR="0023295B" w:rsidRPr="005F0C5B" w:rsidRDefault="00EE4A34">
      <w:pPr>
        <w:pStyle w:val="QuestionTitle"/>
        <w:numPr>
          <w:ilvl w:val="0"/>
          <w:numId w:val="1"/>
        </w:numPr>
        <w:rPr>
          <w:rFonts w:ascii="Nunito Sans" w:hAnsi="Nunito Sans"/>
        </w:rPr>
      </w:pPr>
      <w:r w:rsidRPr="00394A98">
        <w:rPr>
          <w:rFonts w:ascii="Nunito Sans Light" w:hAnsi="Nunito Sans Light"/>
        </w:rPr>
        <w:t xml:space="preserve">  </w:t>
      </w:r>
      <w:r w:rsidR="0023295B" w:rsidRPr="00394A98">
        <w:rPr>
          <w:rFonts w:ascii="Nunito Sans Light" w:hAnsi="Nunito Sans Light"/>
        </w:rPr>
        <w:t xml:space="preserve">  </w:t>
      </w:r>
      <w:r w:rsidR="0023295B" w:rsidRPr="005F0C5B">
        <w:rPr>
          <w:rFonts w:ascii="Nunito Sans" w:hAnsi="Nunito Sans"/>
        </w:rPr>
        <w:t>How old are you?</w:t>
      </w:r>
      <w:r w:rsidR="0023295B" w:rsidRPr="005F0C5B">
        <w:rPr>
          <w:rFonts w:ascii="Nunito Sans" w:hAnsi="Nunito Sans"/>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02467" w:rsidRPr="005F0C5B" w14:paraId="1AF023E0" w14:textId="77777777" w:rsidTr="005A5AEC">
        <w:trPr>
          <w:cantSplit/>
        </w:trPr>
        <w:tc>
          <w:tcPr>
            <w:tcW w:w="0" w:type="auto"/>
            <w:shd w:val="clear" w:color="auto" w:fill="D0CECE" w:themeFill="background2" w:themeFillShade="E6"/>
            <w:tcMar>
              <w:top w:w="72" w:type="dxa"/>
              <w:left w:w="72" w:type="dxa"/>
              <w:bottom w:w="0" w:type="dxa"/>
              <w:right w:w="72" w:type="dxa"/>
            </w:tcMar>
          </w:tcPr>
          <w:p w14:paraId="6CDDFAEC" w14:textId="77777777" w:rsidR="0023295B" w:rsidRPr="00DB01BF" w:rsidRDefault="0023295B">
            <w:pPr>
              <w:pStyle w:val="SupportingText"/>
              <w:rPr>
                <w:rFonts w:ascii="Nunito Sans" w:hAnsi="Nunito Sans"/>
                <w:sz w:val="22"/>
                <w:szCs w:val="22"/>
              </w:rPr>
            </w:pPr>
            <w:r w:rsidRPr="00DB01BF">
              <w:rPr>
                <w:rFonts w:ascii="Nunito Sans" w:hAnsi="Nunito Sans"/>
                <w:sz w:val="22"/>
                <w:szCs w:val="22"/>
              </w:rPr>
              <w:t>Select one answer only</w:t>
            </w:r>
          </w:p>
        </w:tc>
      </w:tr>
      <w:tr w:rsidR="004A3AED" w:rsidRPr="005F0C5B" w14:paraId="699B87A7" w14:textId="77777777">
        <w:trPr>
          <w:cantSplit/>
        </w:trPr>
        <w:tc>
          <w:tcPr>
            <w:tcW w:w="0" w:type="auto"/>
            <w:tcMar>
              <w:top w:w="72" w:type="dxa"/>
              <w:left w:w="144" w:type="dxa"/>
              <w:bottom w:w="72" w:type="dxa"/>
              <w:right w:w="144" w:type="dxa"/>
            </w:tcMar>
            <w:vAlign w:val="center"/>
          </w:tcPr>
          <w:p w14:paraId="099D10D6" w14:textId="74D87A2E" w:rsidR="0023295B" w:rsidRPr="005F0C5B" w:rsidRDefault="00144440">
            <w:pPr>
              <w:pStyle w:val="Choice"/>
              <w:rPr>
                <w:rFonts w:ascii="Nunito Sans" w:hAnsi="Nunito Sans"/>
              </w:rPr>
            </w:pPr>
            <w:sdt>
              <w:sdtPr>
                <w:rPr>
                  <w:rFonts w:ascii="Nunito Sans" w:hAnsi="Nunito Sans"/>
                  <w:color w:val="auto"/>
                </w:rPr>
                <w:id w:val="-1157296771"/>
                <w14:checkbox>
                  <w14:checked w14:val="0"/>
                  <w14:checkedState w14:val="2612" w14:font="MS Gothic"/>
                  <w14:uncheckedState w14:val="2610" w14:font="MS Gothic"/>
                </w14:checkbox>
              </w:sdtPr>
              <w:sdtEndPr/>
              <w:sdtContent>
                <w:r w:rsidR="00995E34" w:rsidRPr="005F0C5B">
                  <w:rPr>
                    <w:rFonts w:ascii="Segoe UI Symbol" w:eastAsia="MS Gothic" w:hAnsi="Segoe UI Symbol" w:cs="Segoe UI Symbol"/>
                    <w:color w:val="auto"/>
                  </w:rPr>
                  <w:t>☐</w:t>
                </w:r>
              </w:sdtContent>
            </w:sdt>
            <w:r w:rsidR="00995E34" w:rsidRPr="005F0C5B">
              <w:rPr>
                <w:rFonts w:ascii="Nunito Sans" w:hAnsi="Nunito Sans"/>
                <w:color w:val="auto"/>
              </w:rPr>
              <w:t xml:space="preserve">  </w:t>
            </w:r>
            <w:r w:rsidR="0023295B" w:rsidRPr="005F0C5B">
              <w:rPr>
                <w:rFonts w:ascii="Nunito Sans" w:hAnsi="Nunito Sans"/>
              </w:rPr>
              <w:t>Under 18</w:t>
            </w:r>
          </w:p>
        </w:tc>
      </w:tr>
      <w:tr w:rsidR="004A3AED" w:rsidRPr="005F0C5B" w14:paraId="13262FA3" w14:textId="77777777">
        <w:trPr>
          <w:cantSplit/>
        </w:trPr>
        <w:tc>
          <w:tcPr>
            <w:tcW w:w="0" w:type="auto"/>
            <w:tcMar>
              <w:top w:w="72" w:type="dxa"/>
              <w:left w:w="144" w:type="dxa"/>
              <w:bottom w:w="72" w:type="dxa"/>
              <w:right w:w="144" w:type="dxa"/>
            </w:tcMar>
            <w:vAlign w:val="center"/>
          </w:tcPr>
          <w:p w14:paraId="0EB00E6D" w14:textId="79D5D190" w:rsidR="0023295B" w:rsidRPr="005F0C5B" w:rsidRDefault="00144440">
            <w:pPr>
              <w:pStyle w:val="Choice"/>
              <w:rPr>
                <w:rFonts w:ascii="Nunito Sans" w:hAnsi="Nunito Sans"/>
              </w:rPr>
            </w:pPr>
            <w:sdt>
              <w:sdtPr>
                <w:rPr>
                  <w:rFonts w:ascii="Nunito Sans" w:hAnsi="Nunito Sans"/>
                  <w:color w:val="auto"/>
                </w:rPr>
                <w:id w:val="-1336064191"/>
                <w14:checkbox>
                  <w14:checked w14:val="0"/>
                  <w14:checkedState w14:val="2612" w14:font="MS Gothic"/>
                  <w14:uncheckedState w14:val="2610" w14:font="MS Gothic"/>
                </w14:checkbox>
              </w:sdtPr>
              <w:sdtEndPr/>
              <w:sdtContent>
                <w:r w:rsidR="007B0218"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18-24</w:t>
            </w:r>
          </w:p>
        </w:tc>
      </w:tr>
      <w:tr w:rsidR="004A3AED" w:rsidRPr="005F0C5B" w14:paraId="44AA63A1" w14:textId="77777777">
        <w:trPr>
          <w:cantSplit/>
        </w:trPr>
        <w:tc>
          <w:tcPr>
            <w:tcW w:w="0" w:type="auto"/>
            <w:tcMar>
              <w:top w:w="72" w:type="dxa"/>
              <w:left w:w="144" w:type="dxa"/>
              <w:bottom w:w="72" w:type="dxa"/>
              <w:right w:w="144" w:type="dxa"/>
            </w:tcMar>
            <w:vAlign w:val="center"/>
          </w:tcPr>
          <w:p w14:paraId="3AFE30FE" w14:textId="0C9CCDB4" w:rsidR="0023295B" w:rsidRPr="005F0C5B" w:rsidRDefault="00144440">
            <w:pPr>
              <w:pStyle w:val="Choice"/>
              <w:rPr>
                <w:rFonts w:ascii="Nunito Sans" w:hAnsi="Nunito Sans"/>
              </w:rPr>
            </w:pPr>
            <w:sdt>
              <w:sdtPr>
                <w:rPr>
                  <w:rFonts w:ascii="Nunito Sans" w:hAnsi="Nunito Sans"/>
                  <w:color w:val="auto"/>
                </w:rPr>
                <w:id w:val="-660550089"/>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25-34</w:t>
            </w:r>
          </w:p>
        </w:tc>
      </w:tr>
      <w:tr w:rsidR="004A3AED" w:rsidRPr="005F0C5B" w14:paraId="05AE3EC3" w14:textId="77777777">
        <w:trPr>
          <w:cantSplit/>
        </w:trPr>
        <w:tc>
          <w:tcPr>
            <w:tcW w:w="0" w:type="auto"/>
            <w:tcMar>
              <w:top w:w="72" w:type="dxa"/>
              <w:left w:w="144" w:type="dxa"/>
              <w:bottom w:w="72" w:type="dxa"/>
              <w:right w:w="144" w:type="dxa"/>
            </w:tcMar>
            <w:vAlign w:val="center"/>
          </w:tcPr>
          <w:p w14:paraId="57BCEBC8" w14:textId="7CE5812A" w:rsidR="0023295B" w:rsidRPr="005F0C5B" w:rsidRDefault="00144440">
            <w:pPr>
              <w:pStyle w:val="Choice"/>
              <w:rPr>
                <w:rFonts w:ascii="Nunito Sans" w:hAnsi="Nunito Sans"/>
              </w:rPr>
            </w:pPr>
            <w:sdt>
              <w:sdtPr>
                <w:rPr>
                  <w:rFonts w:ascii="Nunito Sans" w:hAnsi="Nunito Sans"/>
                  <w:color w:val="auto"/>
                </w:rPr>
                <w:id w:val="1788996721"/>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35-44</w:t>
            </w:r>
          </w:p>
        </w:tc>
      </w:tr>
      <w:tr w:rsidR="004A3AED" w:rsidRPr="005F0C5B" w14:paraId="0D94633D" w14:textId="77777777">
        <w:trPr>
          <w:cantSplit/>
        </w:trPr>
        <w:tc>
          <w:tcPr>
            <w:tcW w:w="0" w:type="auto"/>
            <w:tcMar>
              <w:top w:w="72" w:type="dxa"/>
              <w:left w:w="144" w:type="dxa"/>
              <w:bottom w:w="72" w:type="dxa"/>
              <w:right w:w="144" w:type="dxa"/>
            </w:tcMar>
            <w:vAlign w:val="center"/>
          </w:tcPr>
          <w:p w14:paraId="08AA6FEC" w14:textId="0F6CB4B3" w:rsidR="0023295B" w:rsidRPr="005F0C5B" w:rsidRDefault="00144440">
            <w:pPr>
              <w:pStyle w:val="Choice"/>
              <w:rPr>
                <w:rFonts w:ascii="Nunito Sans" w:hAnsi="Nunito Sans"/>
              </w:rPr>
            </w:pPr>
            <w:sdt>
              <w:sdtPr>
                <w:rPr>
                  <w:rFonts w:ascii="Nunito Sans" w:hAnsi="Nunito Sans"/>
                  <w:color w:val="auto"/>
                </w:rPr>
                <w:id w:val="-402922341"/>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45-54</w:t>
            </w:r>
          </w:p>
        </w:tc>
      </w:tr>
      <w:tr w:rsidR="004A3AED" w:rsidRPr="005F0C5B" w14:paraId="4609B8B2" w14:textId="77777777">
        <w:trPr>
          <w:cantSplit/>
        </w:trPr>
        <w:tc>
          <w:tcPr>
            <w:tcW w:w="0" w:type="auto"/>
            <w:tcMar>
              <w:top w:w="72" w:type="dxa"/>
              <w:left w:w="144" w:type="dxa"/>
              <w:bottom w:w="72" w:type="dxa"/>
              <w:right w:w="144" w:type="dxa"/>
            </w:tcMar>
            <w:vAlign w:val="center"/>
          </w:tcPr>
          <w:p w14:paraId="10AFDEF9" w14:textId="0337DF07" w:rsidR="0023295B" w:rsidRPr="005F0C5B" w:rsidRDefault="00144440">
            <w:pPr>
              <w:pStyle w:val="Choice"/>
              <w:rPr>
                <w:rFonts w:ascii="Nunito Sans" w:hAnsi="Nunito Sans"/>
              </w:rPr>
            </w:pPr>
            <w:sdt>
              <w:sdtPr>
                <w:rPr>
                  <w:rFonts w:ascii="Nunito Sans" w:hAnsi="Nunito Sans"/>
                  <w:color w:val="auto"/>
                </w:rPr>
                <w:id w:val="-1008755442"/>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55-64</w:t>
            </w:r>
          </w:p>
        </w:tc>
      </w:tr>
      <w:tr w:rsidR="004A3AED" w:rsidRPr="005F0C5B" w14:paraId="4660E8FD" w14:textId="77777777">
        <w:trPr>
          <w:cantSplit/>
        </w:trPr>
        <w:tc>
          <w:tcPr>
            <w:tcW w:w="0" w:type="auto"/>
            <w:tcMar>
              <w:top w:w="72" w:type="dxa"/>
              <w:left w:w="144" w:type="dxa"/>
              <w:bottom w:w="72" w:type="dxa"/>
              <w:right w:w="144" w:type="dxa"/>
            </w:tcMar>
            <w:vAlign w:val="center"/>
          </w:tcPr>
          <w:p w14:paraId="7DFF4E04" w14:textId="1E362936" w:rsidR="0023295B" w:rsidRPr="005F0C5B" w:rsidRDefault="00144440">
            <w:pPr>
              <w:pStyle w:val="Choice"/>
              <w:rPr>
                <w:rFonts w:ascii="Nunito Sans" w:hAnsi="Nunito Sans"/>
              </w:rPr>
            </w:pPr>
            <w:sdt>
              <w:sdtPr>
                <w:rPr>
                  <w:rFonts w:ascii="Nunito Sans" w:hAnsi="Nunito Sans"/>
                  <w:color w:val="auto"/>
                </w:rPr>
                <w:id w:val="-1326887629"/>
                <w14:checkbox>
                  <w14:checked w14:val="0"/>
                  <w14:checkedState w14:val="2612" w14:font="MS Gothic"/>
                  <w14:uncheckedState w14:val="2610" w14:font="MS Gothic"/>
                </w14:checkbox>
              </w:sdtPr>
              <w:sdtEndPr/>
              <w:sdtContent>
                <w:r w:rsidR="00B7137C"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65-74</w:t>
            </w:r>
          </w:p>
        </w:tc>
      </w:tr>
      <w:tr w:rsidR="004A3AED" w:rsidRPr="005F0C5B" w14:paraId="68C2AF40" w14:textId="77777777">
        <w:trPr>
          <w:cantSplit/>
        </w:trPr>
        <w:tc>
          <w:tcPr>
            <w:tcW w:w="0" w:type="auto"/>
            <w:tcMar>
              <w:top w:w="72" w:type="dxa"/>
              <w:left w:w="144" w:type="dxa"/>
              <w:bottom w:w="72" w:type="dxa"/>
              <w:right w:w="144" w:type="dxa"/>
            </w:tcMar>
            <w:vAlign w:val="center"/>
          </w:tcPr>
          <w:p w14:paraId="0ED6FD5E" w14:textId="57F227B2" w:rsidR="0023295B" w:rsidRPr="005F0C5B" w:rsidRDefault="00144440">
            <w:pPr>
              <w:pStyle w:val="Choice"/>
              <w:rPr>
                <w:rFonts w:ascii="Nunito Sans" w:hAnsi="Nunito Sans"/>
              </w:rPr>
            </w:pPr>
            <w:sdt>
              <w:sdtPr>
                <w:rPr>
                  <w:rFonts w:ascii="Nunito Sans" w:hAnsi="Nunito Sans"/>
                  <w:color w:val="auto"/>
                </w:rPr>
                <w:id w:val="352858071"/>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75-84</w:t>
            </w:r>
          </w:p>
        </w:tc>
      </w:tr>
      <w:tr w:rsidR="004A3AED" w:rsidRPr="005F0C5B" w14:paraId="57924F6B" w14:textId="77777777">
        <w:trPr>
          <w:cantSplit/>
        </w:trPr>
        <w:tc>
          <w:tcPr>
            <w:tcW w:w="0" w:type="auto"/>
            <w:tcMar>
              <w:top w:w="72" w:type="dxa"/>
              <w:left w:w="144" w:type="dxa"/>
              <w:bottom w:w="72" w:type="dxa"/>
              <w:right w:w="144" w:type="dxa"/>
            </w:tcMar>
            <w:vAlign w:val="center"/>
          </w:tcPr>
          <w:p w14:paraId="0FCA1B9F" w14:textId="42993B8E" w:rsidR="0023295B" w:rsidRPr="005F0C5B" w:rsidRDefault="00144440">
            <w:pPr>
              <w:pStyle w:val="Choice"/>
              <w:rPr>
                <w:rFonts w:ascii="Nunito Sans" w:hAnsi="Nunito Sans"/>
              </w:rPr>
            </w:pPr>
            <w:sdt>
              <w:sdtPr>
                <w:rPr>
                  <w:rFonts w:ascii="Nunito Sans" w:hAnsi="Nunito Sans"/>
                  <w:color w:val="auto"/>
                </w:rPr>
                <w:id w:val="-21091699"/>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85+</w:t>
            </w:r>
          </w:p>
        </w:tc>
      </w:tr>
    </w:tbl>
    <w:p w14:paraId="22FD9F9A" w14:textId="5E386F92" w:rsidR="0023295B" w:rsidRPr="005F0C5B" w:rsidRDefault="0023295B" w:rsidP="0023295B">
      <w:pPr>
        <w:pStyle w:val="QuestionTitle"/>
        <w:numPr>
          <w:ilvl w:val="0"/>
          <w:numId w:val="1"/>
        </w:numPr>
        <w:rPr>
          <w:rFonts w:ascii="Nunito Sans" w:hAnsi="Nunito Sans"/>
        </w:rPr>
      </w:pPr>
      <w:r w:rsidRPr="005F0C5B">
        <w:rPr>
          <w:rFonts w:ascii="Nunito Sans" w:hAnsi="Nunito Sans"/>
        </w:rPr>
        <w:t xml:space="preserve">  Gender</w:t>
      </w:r>
      <w:r w:rsidRPr="005F0C5B">
        <w:rPr>
          <w:rFonts w:ascii="Nunito Sans" w:hAnsi="Nunito Sans"/>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02467" w:rsidRPr="005F0C5B" w14:paraId="238F1058" w14:textId="77777777" w:rsidTr="005A5AEC">
        <w:trPr>
          <w:cantSplit/>
        </w:trPr>
        <w:tc>
          <w:tcPr>
            <w:tcW w:w="0" w:type="auto"/>
            <w:shd w:val="clear" w:color="auto" w:fill="D0CECE" w:themeFill="background2" w:themeFillShade="E6"/>
            <w:tcMar>
              <w:top w:w="72" w:type="dxa"/>
              <w:left w:w="72" w:type="dxa"/>
              <w:bottom w:w="0" w:type="dxa"/>
              <w:right w:w="72" w:type="dxa"/>
            </w:tcMar>
          </w:tcPr>
          <w:p w14:paraId="76E0A7B7" w14:textId="77777777" w:rsidR="0023295B" w:rsidRPr="005A5AEC" w:rsidRDefault="0023295B">
            <w:pPr>
              <w:pStyle w:val="SupportingText"/>
              <w:rPr>
                <w:rFonts w:ascii="Nunito Sans" w:hAnsi="Nunito Sans"/>
                <w:sz w:val="22"/>
                <w:szCs w:val="22"/>
              </w:rPr>
            </w:pPr>
            <w:r w:rsidRPr="005A5AEC">
              <w:rPr>
                <w:rFonts w:ascii="Nunito Sans" w:hAnsi="Nunito Sans"/>
                <w:sz w:val="22"/>
                <w:szCs w:val="22"/>
              </w:rPr>
              <w:t>Select all that apply</w:t>
            </w:r>
          </w:p>
        </w:tc>
      </w:tr>
      <w:tr w:rsidR="004A3AED" w:rsidRPr="005F0C5B" w14:paraId="4549AEDD" w14:textId="77777777">
        <w:trPr>
          <w:cantSplit/>
        </w:trPr>
        <w:tc>
          <w:tcPr>
            <w:tcW w:w="0" w:type="auto"/>
            <w:tcMar>
              <w:top w:w="72" w:type="dxa"/>
              <w:left w:w="144" w:type="dxa"/>
              <w:bottom w:w="72" w:type="dxa"/>
              <w:right w:w="144" w:type="dxa"/>
            </w:tcMar>
            <w:vAlign w:val="center"/>
          </w:tcPr>
          <w:p w14:paraId="4272B2FF" w14:textId="75420E8C" w:rsidR="0023295B" w:rsidRPr="005F0C5B" w:rsidRDefault="00144440">
            <w:pPr>
              <w:pStyle w:val="Choice"/>
              <w:rPr>
                <w:rFonts w:ascii="Nunito Sans" w:hAnsi="Nunito Sans"/>
              </w:rPr>
            </w:pPr>
            <w:sdt>
              <w:sdtPr>
                <w:rPr>
                  <w:rFonts w:ascii="Nunito Sans" w:hAnsi="Nunito Sans"/>
                  <w:color w:val="auto"/>
                </w:rPr>
                <w:id w:val="-1769067779"/>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Woman</w:t>
            </w:r>
            <w:r w:rsidR="0044334F" w:rsidRPr="005F0C5B">
              <w:rPr>
                <w:rFonts w:ascii="Nunito Sans" w:hAnsi="Nunito Sans"/>
              </w:rPr>
              <w:t>/girl</w:t>
            </w:r>
          </w:p>
        </w:tc>
      </w:tr>
      <w:tr w:rsidR="004A3AED" w:rsidRPr="005F0C5B" w14:paraId="69C7EB9C" w14:textId="77777777">
        <w:trPr>
          <w:cantSplit/>
        </w:trPr>
        <w:tc>
          <w:tcPr>
            <w:tcW w:w="0" w:type="auto"/>
            <w:tcMar>
              <w:top w:w="72" w:type="dxa"/>
              <w:left w:w="144" w:type="dxa"/>
              <w:bottom w:w="72" w:type="dxa"/>
              <w:right w:w="144" w:type="dxa"/>
            </w:tcMar>
            <w:vAlign w:val="center"/>
          </w:tcPr>
          <w:p w14:paraId="36C6200A" w14:textId="44F9D14E" w:rsidR="0023295B" w:rsidRPr="005F0C5B" w:rsidRDefault="00144440">
            <w:pPr>
              <w:pStyle w:val="Choice"/>
              <w:rPr>
                <w:rFonts w:ascii="Nunito Sans" w:hAnsi="Nunito Sans"/>
              </w:rPr>
            </w:pPr>
            <w:sdt>
              <w:sdtPr>
                <w:rPr>
                  <w:rFonts w:ascii="Nunito Sans" w:hAnsi="Nunito Sans"/>
                  <w:color w:val="auto"/>
                </w:rPr>
                <w:id w:val="-291749053"/>
                <w14:checkbox>
                  <w14:checked w14:val="0"/>
                  <w14:checkedState w14:val="2612" w14:font="MS Gothic"/>
                  <w14:uncheckedState w14:val="2610" w14:font="MS Gothic"/>
                </w14:checkbox>
              </w:sdtPr>
              <w:sdtEndPr/>
              <w:sdtContent>
                <w:r w:rsidR="00EE4A34"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Man</w:t>
            </w:r>
            <w:r w:rsidR="0044334F" w:rsidRPr="005F0C5B">
              <w:rPr>
                <w:rFonts w:ascii="Nunito Sans" w:hAnsi="Nunito Sans"/>
              </w:rPr>
              <w:t>/boy</w:t>
            </w:r>
          </w:p>
        </w:tc>
      </w:tr>
      <w:tr w:rsidR="004A3AED" w:rsidRPr="005F0C5B" w14:paraId="546A3C1B" w14:textId="77777777">
        <w:trPr>
          <w:cantSplit/>
        </w:trPr>
        <w:tc>
          <w:tcPr>
            <w:tcW w:w="0" w:type="auto"/>
            <w:tcMar>
              <w:top w:w="72" w:type="dxa"/>
              <w:left w:w="144" w:type="dxa"/>
              <w:bottom w:w="72" w:type="dxa"/>
              <w:right w:w="144" w:type="dxa"/>
            </w:tcMar>
            <w:vAlign w:val="center"/>
          </w:tcPr>
          <w:p w14:paraId="35A6A08E" w14:textId="1FDD2BA7" w:rsidR="0023295B" w:rsidRPr="005F0C5B" w:rsidRDefault="00144440">
            <w:pPr>
              <w:pStyle w:val="Choice"/>
              <w:rPr>
                <w:rFonts w:ascii="Nunito Sans" w:hAnsi="Nunito Sans"/>
              </w:rPr>
            </w:pPr>
            <w:sdt>
              <w:sdtPr>
                <w:rPr>
                  <w:rFonts w:ascii="Nunito Sans" w:hAnsi="Nunito Sans"/>
                  <w:color w:val="auto"/>
                </w:rPr>
                <w:id w:val="-1628850051"/>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Gender diverse</w:t>
            </w:r>
          </w:p>
        </w:tc>
      </w:tr>
      <w:tr w:rsidR="004A3AED" w:rsidRPr="005F0C5B" w14:paraId="6B5B0637" w14:textId="77777777">
        <w:trPr>
          <w:cantSplit/>
        </w:trPr>
        <w:tc>
          <w:tcPr>
            <w:tcW w:w="0" w:type="auto"/>
            <w:tcMar>
              <w:top w:w="72" w:type="dxa"/>
              <w:left w:w="144" w:type="dxa"/>
              <w:bottom w:w="72" w:type="dxa"/>
              <w:right w:w="144" w:type="dxa"/>
            </w:tcMar>
            <w:vAlign w:val="center"/>
          </w:tcPr>
          <w:p w14:paraId="0A90AD75" w14:textId="74BFE6FD" w:rsidR="0023295B" w:rsidRPr="005F0C5B" w:rsidRDefault="00144440">
            <w:pPr>
              <w:pStyle w:val="Choice"/>
              <w:rPr>
                <w:rFonts w:ascii="Nunito Sans" w:hAnsi="Nunito Sans"/>
              </w:rPr>
            </w:pPr>
            <w:sdt>
              <w:sdtPr>
                <w:rPr>
                  <w:rFonts w:ascii="Nunito Sans" w:hAnsi="Nunito Sans"/>
                  <w:color w:val="auto"/>
                </w:rPr>
                <w:id w:val="1348759146"/>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 xml:space="preserve">Prefer </w:t>
            </w:r>
            <w:r w:rsidR="004277B6" w:rsidRPr="005F0C5B">
              <w:rPr>
                <w:rFonts w:ascii="Nunito Sans" w:hAnsi="Nunito Sans"/>
              </w:rPr>
              <w:t xml:space="preserve">not to say </w:t>
            </w:r>
          </w:p>
        </w:tc>
      </w:tr>
      <w:tr w:rsidR="004A3AED" w:rsidRPr="005F0C5B" w14:paraId="10EAD891" w14:textId="77777777">
        <w:trPr>
          <w:cantSplit/>
        </w:trPr>
        <w:tc>
          <w:tcPr>
            <w:tcW w:w="0" w:type="auto"/>
            <w:tcMar>
              <w:top w:w="72" w:type="dxa"/>
              <w:left w:w="144" w:type="dxa"/>
              <w:bottom w:w="72" w:type="dxa"/>
              <w:right w:w="144" w:type="dxa"/>
            </w:tcMar>
            <w:vAlign w:val="center"/>
          </w:tcPr>
          <w:p w14:paraId="1E0A6C56" w14:textId="7B55E9C3" w:rsidR="0023295B" w:rsidRPr="005F0C5B" w:rsidRDefault="00144440">
            <w:pPr>
              <w:pStyle w:val="Choice"/>
              <w:rPr>
                <w:rFonts w:ascii="Nunito Sans" w:hAnsi="Nunito Sans"/>
              </w:rPr>
            </w:pPr>
            <w:sdt>
              <w:sdtPr>
                <w:rPr>
                  <w:rFonts w:ascii="Nunito Sans" w:hAnsi="Nunito Sans"/>
                  <w:color w:val="auto"/>
                </w:rPr>
                <w:id w:val="-296305603"/>
                <w14:checkbox>
                  <w14:checked w14:val="0"/>
                  <w14:checkedState w14:val="2612" w14:font="MS Gothic"/>
                  <w14:uncheckedState w14:val="2610" w14:font="MS Gothic"/>
                </w14:checkbox>
              </w:sdtPr>
              <w:sdtEndPr/>
              <w:sdtContent>
                <w:r w:rsidR="00812D5B"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 xml:space="preserve">Prefer </w:t>
            </w:r>
            <w:r w:rsidR="004277B6" w:rsidRPr="005F0C5B">
              <w:rPr>
                <w:rFonts w:ascii="Nunito Sans" w:hAnsi="Nunito Sans"/>
              </w:rPr>
              <w:t>to self-identify</w:t>
            </w:r>
            <w:r w:rsidR="0044334F" w:rsidRPr="005F0C5B">
              <w:rPr>
                <w:rFonts w:ascii="Nunito Sans" w:hAnsi="Nunito Sans"/>
              </w:rPr>
              <w:t>. I identify as:</w:t>
            </w:r>
          </w:p>
        </w:tc>
      </w:tr>
    </w:tbl>
    <w:p w14:paraId="49C6CD08" w14:textId="03B37148" w:rsidR="00394A98" w:rsidRPr="005F0C5B" w:rsidRDefault="00394A98" w:rsidP="0023295B">
      <w:pPr>
        <w:pStyle w:val="QuestionTitle"/>
        <w:numPr>
          <w:ilvl w:val="0"/>
          <w:numId w:val="1"/>
        </w:numPr>
        <w:rPr>
          <w:rFonts w:ascii="Nunito Sans" w:hAnsi="Nunito Sans"/>
        </w:rPr>
        <w:sectPr w:rsidR="00394A98" w:rsidRPr="005F0C5B" w:rsidSect="006F715D">
          <w:pgSz w:w="11906" w:h="16838"/>
          <w:pgMar w:top="851" w:right="1440" w:bottom="0" w:left="1440" w:header="708" w:footer="708" w:gutter="0"/>
          <w:pgNumType w:start="1"/>
          <w:cols w:space="720"/>
          <w:docGrid w:linePitch="360"/>
        </w:sectPr>
      </w:pPr>
    </w:p>
    <w:p w14:paraId="57F65CD1" w14:textId="09D3AFEF" w:rsidR="00777194" w:rsidRPr="00D61A23" w:rsidRDefault="0023295B" w:rsidP="00BD0C0A">
      <w:pPr>
        <w:pStyle w:val="QuestionTitle"/>
        <w:numPr>
          <w:ilvl w:val="0"/>
          <w:numId w:val="1"/>
        </w:numPr>
        <w:rPr>
          <w:rFonts w:ascii="Nunito Sans" w:hAnsi="Nunito Sans"/>
        </w:rPr>
      </w:pPr>
      <w:r w:rsidRPr="00D61A23">
        <w:rPr>
          <w:rFonts w:ascii="Nunito Sans" w:hAnsi="Nunito Sans"/>
        </w:rPr>
        <w:lastRenderedPageBreak/>
        <w:t>What suburb do you live in?</w:t>
      </w:r>
      <w:r w:rsidRPr="00D61A23">
        <w:rPr>
          <w:rFonts w:ascii="Nunito Sans" w:hAnsi="Nunito Sans"/>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02467" w:rsidRPr="005F0C5B" w14:paraId="37E48822" w14:textId="77777777" w:rsidTr="005A5AEC">
        <w:trPr>
          <w:cantSplit/>
        </w:trPr>
        <w:tc>
          <w:tcPr>
            <w:tcW w:w="0" w:type="auto"/>
            <w:shd w:val="clear" w:color="auto" w:fill="D0CECE" w:themeFill="background2" w:themeFillShade="E6"/>
            <w:tcMar>
              <w:top w:w="72" w:type="dxa"/>
              <w:left w:w="72" w:type="dxa"/>
              <w:bottom w:w="0" w:type="dxa"/>
              <w:right w:w="72" w:type="dxa"/>
            </w:tcMar>
          </w:tcPr>
          <w:p w14:paraId="79B88C1F" w14:textId="77777777" w:rsidR="0023295B" w:rsidRPr="005A5AEC" w:rsidRDefault="0023295B">
            <w:pPr>
              <w:pStyle w:val="SupportingText"/>
              <w:rPr>
                <w:rFonts w:ascii="Nunito Sans" w:hAnsi="Nunito Sans"/>
                <w:sz w:val="22"/>
                <w:szCs w:val="22"/>
              </w:rPr>
            </w:pPr>
            <w:r w:rsidRPr="005A5AEC">
              <w:rPr>
                <w:rFonts w:ascii="Nunito Sans" w:hAnsi="Nunito Sans"/>
                <w:sz w:val="22"/>
                <w:szCs w:val="22"/>
              </w:rPr>
              <w:t>Select all that apply</w:t>
            </w:r>
          </w:p>
        </w:tc>
      </w:tr>
      <w:tr w:rsidR="004A3AED" w:rsidRPr="005F0C5B" w14:paraId="2D16DE94" w14:textId="77777777">
        <w:trPr>
          <w:cantSplit/>
        </w:trPr>
        <w:tc>
          <w:tcPr>
            <w:tcW w:w="0" w:type="auto"/>
            <w:tcMar>
              <w:top w:w="72" w:type="dxa"/>
              <w:left w:w="144" w:type="dxa"/>
              <w:bottom w:w="72" w:type="dxa"/>
              <w:right w:w="144" w:type="dxa"/>
            </w:tcMar>
            <w:vAlign w:val="center"/>
          </w:tcPr>
          <w:p w14:paraId="55475864" w14:textId="55772A2F" w:rsidR="0023295B" w:rsidRPr="005F0C5B" w:rsidRDefault="00144440">
            <w:pPr>
              <w:pStyle w:val="Choice"/>
              <w:rPr>
                <w:rFonts w:ascii="Nunito Sans" w:hAnsi="Nunito Sans"/>
              </w:rPr>
            </w:pPr>
            <w:sdt>
              <w:sdtPr>
                <w:rPr>
                  <w:rFonts w:ascii="Nunito Sans" w:hAnsi="Nunito Sans"/>
                  <w:color w:val="auto"/>
                </w:rPr>
                <w:id w:val="-1751954765"/>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Brunswick</w:t>
            </w:r>
          </w:p>
        </w:tc>
      </w:tr>
      <w:tr w:rsidR="004A3AED" w:rsidRPr="005F0C5B" w14:paraId="1243C1B2" w14:textId="77777777">
        <w:trPr>
          <w:cantSplit/>
        </w:trPr>
        <w:tc>
          <w:tcPr>
            <w:tcW w:w="0" w:type="auto"/>
            <w:tcMar>
              <w:top w:w="72" w:type="dxa"/>
              <w:left w:w="144" w:type="dxa"/>
              <w:bottom w:w="72" w:type="dxa"/>
              <w:right w:w="144" w:type="dxa"/>
            </w:tcMar>
            <w:vAlign w:val="center"/>
          </w:tcPr>
          <w:p w14:paraId="61659CF8" w14:textId="51DBF945" w:rsidR="0023295B" w:rsidRPr="005F0C5B" w:rsidRDefault="00144440">
            <w:pPr>
              <w:pStyle w:val="Choice"/>
              <w:rPr>
                <w:rFonts w:ascii="Nunito Sans" w:hAnsi="Nunito Sans"/>
              </w:rPr>
            </w:pPr>
            <w:sdt>
              <w:sdtPr>
                <w:rPr>
                  <w:rFonts w:ascii="Nunito Sans" w:hAnsi="Nunito Sans"/>
                  <w:color w:val="auto"/>
                </w:rPr>
                <w:id w:val="-1858106421"/>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Brunswick East</w:t>
            </w:r>
          </w:p>
        </w:tc>
      </w:tr>
      <w:tr w:rsidR="004A3AED" w:rsidRPr="005F0C5B" w14:paraId="2B5E2A9D" w14:textId="77777777">
        <w:trPr>
          <w:cantSplit/>
        </w:trPr>
        <w:tc>
          <w:tcPr>
            <w:tcW w:w="0" w:type="auto"/>
            <w:tcMar>
              <w:top w:w="72" w:type="dxa"/>
              <w:left w:w="144" w:type="dxa"/>
              <w:bottom w:w="72" w:type="dxa"/>
              <w:right w:w="144" w:type="dxa"/>
            </w:tcMar>
            <w:vAlign w:val="center"/>
          </w:tcPr>
          <w:p w14:paraId="4C6A76D8" w14:textId="5A6982DF" w:rsidR="0023295B" w:rsidRPr="005F0C5B" w:rsidRDefault="00144440">
            <w:pPr>
              <w:pStyle w:val="Choice"/>
              <w:rPr>
                <w:rFonts w:ascii="Nunito Sans" w:hAnsi="Nunito Sans"/>
              </w:rPr>
            </w:pPr>
            <w:sdt>
              <w:sdtPr>
                <w:rPr>
                  <w:rFonts w:ascii="Nunito Sans" w:hAnsi="Nunito Sans"/>
                  <w:color w:val="auto"/>
                </w:rPr>
                <w:id w:val="-128245766"/>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995E34" w:rsidRPr="005F0C5B">
              <w:rPr>
                <w:rFonts w:ascii="Nunito Sans" w:hAnsi="Nunito Sans"/>
                <w:color w:val="auto"/>
              </w:rPr>
              <w:t xml:space="preserve">  </w:t>
            </w:r>
            <w:r w:rsidR="0023295B" w:rsidRPr="005F0C5B">
              <w:rPr>
                <w:rFonts w:ascii="Nunito Sans" w:hAnsi="Nunito Sans"/>
              </w:rPr>
              <w:t>Brunswick West</w:t>
            </w:r>
          </w:p>
        </w:tc>
      </w:tr>
      <w:tr w:rsidR="004A3AED" w:rsidRPr="005F0C5B" w14:paraId="45A77C45" w14:textId="77777777">
        <w:trPr>
          <w:cantSplit/>
        </w:trPr>
        <w:tc>
          <w:tcPr>
            <w:tcW w:w="0" w:type="auto"/>
            <w:tcMar>
              <w:top w:w="72" w:type="dxa"/>
              <w:left w:w="144" w:type="dxa"/>
              <w:bottom w:w="72" w:type="dxa"/>
              <w:right w:w="144" w:type="dxa"/>
            </w:tcMar>
            <w:vAlign w:val="center"/>
          </w:tcPr>
          <w:p w14:paraId="5695A353" w14:textId="0B19B335" w:rsidR="0023295B" w:rsidRPr="005F0C5B" w:rsidRDefault="00144440">
            <w:pPr>
              <w:pStyle w:val="Choice"/>
              <w:rPr>
                <w:rFonts w:ascii="Nunito Sans" w:hAnsi="Nunito Sans"/>
              </w:rPr>
            </w:pPr>
            <w:sdt>
              <w:sdtPr>
                <w:rPr>
                  <w:rFonts w:ascii="Nunito Sans" w:hAnsi="Nunito Sans"/>
                  <w:color w:val="auto"/>
                </w:rPr>
                <w:id w:val="-751273716"/>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Coburg</w:t>
            </w:r>
          </w:p>
        </w:tc>
      </w:tr>
      <w:tr w:rsidR="004A3AED" w:rsidRPr="005F0C5B" w14:paraId="40C24B31" w14:textId="77777777">
        <w:trPr>
          <w:cantSplit/>
        </w:trPr>
        <w:tc>
          <w:tcPr>
            <w:tcW w:w="0" w:type="auto"/>
            <w:tcMar>
              <w:top w:w="72" w:type="dxa"/>
              <w:left w:w="144" w:type="dxa"/>
              <w:bottom w:w="72" w:type="dxa"/>
              <w:right w:w="144" w:type="dxa"/>
            </w:tcMar>
            <w:vAlign w:val="center"/>
          </w:tcPr>
          <w:p w14:paraId="45574A18" w14:textId="3FF30F7E" w:rsidR="0023295B" w:rsidRPr="005F0C5B" w:rsidRDefault="00144440">
            <w:pPr>
              <w:pStyle w:val="Choice"/>
              <w:rPr>
                <w:rFonts w:ascii="Nunito Sans" w:hAnsi="Nunito Sans"/>
              </w:rPr>
            </w:pPr>
            <w:sdt>
              <w:sdtPr>
                <w:rPr>
                  <w:rFonts w:ascii="Nunito Sans" w:hAnsi="Nunito Sans"/>
                  <w:color w:val="auto"/>
                </w:rPr>
                <w:id w:val="-1550526142"/>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Coburg North</w:t>
            </w:r>
          </w:p>
        </w:tc>
      </w:tr>
      <w:tr w:rsidR="004A3AED" w:rsidRPr="005F0C5B" w14:paraId="3025CFD2" w14:textId="77777777">
        <w:trPr>
          <w:cantSplit/>
        </w:trPr>
        <w:tc>
          <w:tcPr>
            <w:tcW w:w="0" w:type="auto"/>
            <w:tcMar>
              <w:top w:w="72" w:type="dxa"/>
              <w:left w:w="144" w:type="dxa"/>
              <w:bottom w:w="72" w:type="dxa"/>
              <w:right w:w="144" w:type="dxa"/>
            </w:tcMar>
            <w:vAlign w:val="center"/>
          </w:tcPr>
          <w:p w14:paraId="78CB73C9" w14:textId="04CFC947" w:rsidR="0023295B" w:rsidRPr="005F0C5B" w:rsidRDefault="00144440">
            <w:pPr>
              <w:pStyle w:val="Choice"/>
              <w:rPr>
                <w:rFonts w:ascii="Nunito Sans" w:hAnsi="Nunito Sans"/>
              </w:rPr>
            </w:pPr>
            <w:sdt>
              <w:sdtPr>
                <w:rPr>
                  <w:rFonts w:ascii="Nunito Sans" w:hAnsi="Nunito Sans"/>
                  <w:color w:val="auto"/>
                </w:rPr>
                <w:id w:val="366495088"/>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Fawkner</w:t>
            </w:r>
          </w:p>
        </w:tc>
      </w:tr>
      <w:tr w:rsidR="004A3AED" w:rsidRPr="005F0C5B" w14:paraId="33D7B752" w14:textId="77777777">
        <w:trPr>
          <w:cantSplit/>
        </w:trPr>
        <w:tc>
          <w:tcPr>
            <w:tcW w:w="0" w:type="auto"/>
            <w:tcMar>
              <w:top w:w="72" w:type="dxa"/>
              <w:left w:w="144" w:type="dxa"/>
              <w:bottom w:w="72" w:type="dxa"/>
              <w:right w:w="144" w:type="dxa"/>
            </w:tcMar>
            <w:vAlign w:val="center"/>
          </w:tcPr>
          <w:p w14:paraId="35A2710C" w14:textId="11C2F530" w:rsidR="0023295B" w:rsidRPr="005F0C5B" w:rsidRDefault="00144440">
            <w:pPr>
              <w:pStyle w:val="Choice"/>
              <w:rPr>
                <w:rFonts w:ascii="Nunito Sans" w:hAnsi="Nunito Sans"/>
              </w:rPr>
            </w:pPr>
            <w:sdt>
              <w:sdtPr>
                <w:rPr>
                  <w:rFonts w:ascii="Nunito Sans" w:hAnsi="Nunito Sans"/>
                  <w:color w:val="auto"/>
                </w:rPr>
                <w:id w:val="1866015932"/>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Fitzroy North</w:t>
            </w:r>
          </w:p>
        </w:tc>
      </w:tr>
      <w:tr w:rsidR="004A3AED" w:rsidRPr="005F0C5B" w14:paraId="2CAAA6E8" w14:textId="77777777">
        <w:trPr>
          <w:cantSplit/>
        </w:trPr>
        <w:tc>
          <w:tcPr>
            <w:tcW w:w="0" w:type="auto"/>
            <w:tcMar>
              <w:top w:w="72" w:type="dxa"/>
              <w:left w:w="144" w:type="dxa"/>
              <w:bottom w:w="72" w:type="dxa"/>
              <w:right w:w="144" w:type="dxa"/>
            </w:tcMar>
            <w:vAlign w:val="center"/>
          </w:tcPr>
          <w:p w14:paraId="75A09615" w14:textId="0FED626D" w:rsidR="0023295B" w:rsidRPr="005F0C5B" w:rsidRDefault="00144440">
            <w:pPr>
              <w:pStyle w:val="Choice"/>
              <w:rPr>
                <w:rFonts w:ascii="Nunito Sans" w:hAnsi="Nunito Sans"/>
              </w:rPr>
            </w:pPr>
            <w:sdt>
              <w:sdtPr>
                <w:rPr>
                  <w:rFonts w:ascii="Nunito Sans" w:hAnsi="Nunito Sans"/>
                  <w:color w:val="auto"/>
                </w:rPr>
                <w:id w:val="-1940820638"/>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Glenroy</w:t>
            </w:r>
          </w:p>
        </w:tc>
      </w:tr>
      <w:tr w:rsidR="004A3AED" w:rsidRPr="005F0C5B" w14:paraId="70F565A0" w14:textId="77777777">
        <w:trPr>
          <w:cantSplit/>
        </w:trPr>
        <w:tc>
          <w:tcPr>
            <w:tcW w:w="0" w:type="auto"/>
            <w:tcMar>
              <w:top w:w="72" w:type="dxa"/>
              <w:left w:w="144" w:type="dxa"/>
              <w:bottom w:w="72" w:type="dxa"/>
              <w:right w:w="144" w:type="dxa"/>
            </w:tcMar>
            <w:vAlign w:val="center"/>
          </w:tcPr>
          <w:p w14:paraId="29D1CEC0" w14:textId="2606D20F" w:rsidR="0023295B" w:rsidRPr="005F0C5B" w:rsidRDefault="00144440">
            <w:pPr>
              <w:pStyle w:val="Choice"/>
              <w:rPr>
                <w:rFonts w:ascii="Nunito Sans" w:hAnsi="Nunito Sans"/>
              </w:rPr>
            </w:pPr>
            <w:sdt>
              <w:sdtPr>
                <w:rPr>
                  <w:rFonts w:ascii="Nunito Sans" w:hAnsi="Nunito Sans"/>
                  <w:color w:val="auto"/>
                </w:rPr>
                <w:id w:val="1416364617"/>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Gowanbrae</w:t>
            </w:r>
          </w:p>
        </w:tc>
      </w:tr>
      <w:tr w:rsidR="004A3AED" w:rsidRPr="005F0C5B" w14:paraId="2C7140CC" w14:textId="77777777">
        <w:trPr>
          <w:cantSplit/>
        </w:trPr>
        <w:tc>
          <w:tcPr>
            <w:tcW w:w="0" w:type="auto"/>
            <w:tcMar>
              <w:top w:w="72" w:type="dxa"/>
              <w:left w:w="144" w:type="dxa"/>
              <w:bottom w:w="72" w:type="dxa"/>
              <w:right w:w="144" w:type="dxa"/>
            </w:tcMar>
            <w:vAlign w:val="center"/>
          </w:tcPr>
          <w:p w14:paraId="1148AF14" w14:textId="3A7EDB4E" w:rsidR="0023295B" w:rsidRPr="005F0C5B" w:rsidRDefault="00144440">
            <w:pPr>
              <w:pStyle w:val="Choice"/>
              <w:rPr>
                <w:rFonts w:ascii="Nunito Sans" w:hAnsi="Nunito Sans"/>
              </w:rPr>
            </w:pPr>
            <w:sdt>
              <w:sdtPr>
                <w:rPr>
                  <w:rFonts w:ascii="Nunito Sans" w:hAnsi="Nunito Sans"/>
                  <w:color w:val="auto"/>
                </w:rPr>
                <w:id w:val="-1728840003"/>
                <w14:checkbox>
                  <w14:checked w14:val="0"/>
                  <w14:checkedState w14:val="2612" w14:font="MS Gothic"/>
                  <w14:uncheckedState w14:val="2610" w14:font="MS Gothic"/>
                </w14:checkbox>
              </w:sdtPr>
              <w:sdtEndPr/>
              <w:sdtContent>
                <w:r w:rsidR="00EE4A34" w:rsidRPr="005F0C5B">
                  <w:rPr>
                    <w:rFonts w:ascii="Segoe UI Symbol" w:eastAsia="MS Gothic" w:hAnsi="Segoe UI Symbol" w:cs="Segoe UI Symbol"/>
                  </w:rPr>
                  <w:t>☐</w:t>
                </w:r>
              </w:sdtContent>
            </w:sdt>
            <w:r w:rsidR="00101F36" w:rsidRPr="005F0C5B">
              <w:rPr>
                <w:rFonts w:ascii="Nunito Sans" w:hAnsi="Nunito Sans"/>
                <w:color w:val="auto"/>
              </w:rPr>
              <w:t xml:space="preserve">  </w:t>
            </w:r>
            <w:r w:rsidR="0023295B" w:rsidRPr="005F0C5B">
              <w:rPr>
                <w:rFonts w:ascii="Nunito Sans" w:hAnsi="Nunito Sans"/>
              </w:rPr>
              <w:t>Hadfield</w:t>
            </w:r>
          </w:p>
        </w:tc>
      </w:tr>
      <w:tr w:rsidR="004A3AED" w:rsidRPr="005F0C5B" w14:paraId="2BDC4845" w14:textId="77777777">
        <w:trPr>
          <w:cantSplit/>
        </w:trPr>
        <w:tc>
          <w:tcPr>
            <w:tcW w:w="0" w:type="auto"/>
            <w:tcMar>
              <w:top w:w="72" w:type="dxa"/>
              <w:left w:w="144" w:type="dxa"/>
              <w:bottom w:w="72" w:type="dxa"/>
              <w:right w:w="144" w:type="dxa"/>
            </w:tcMar>
            <w:vAlign w:val="center"/>
          </w:tcPr>
          <w:p w14:paraId="0FCFA43C" w14:textId="22F2CFCA" w:rsidR="0023295B" w:rsidRPr="005F0C5B" w:rsidRDefault="00144440">
            <w:pPr>
              <w:pStyle w:val="Choice"/>
              <w:rPr>
                <w:rFonts w:ascii="Nunito Sans" w:hAnsi="Nunito Sans"/>
              </w:rPr>
            </w:pPr>
            <w:sdt>
              <w:sdtPr>
                <w:rPr>
                  <w:rFonts w:ascii="Nunito Sans" w:hAnsi="Nunito Sans"/>
                  <w:color w:val="auto"/>
                </w:rPr>
                <w:id w:val="-437752125"/>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Oak Park</w:t>
            </w:r>
          </w:p>
        </w:tc>
      </w:tr>
      <w:tr w:rsidR="004A3AED" w:rsidRPr="005F0C5B" w14:paraId="2D262A76" w14:textId="77777777">
        <w:trPr>
          <w:cantSplit/>
        </w:trPr>
        <w:tc>
          <w:tcPr>
            <w:tcW w:w="0" w:type="auto"/>
            <w:tcMar>
              <w:top w:w="72" w:type="dxa"/>
              <w:left w:w="144" w:type="dxa"/>
              <w:bottom w:w="72" w:type="dxa"/>
              <w:right w:w="144" w:type="dxa"/>
            </w:tcMar>
            <w:vAlign w:val="center"/>
          </w:tcPr>
          <w:p w14:paraId="3CCD5AEE" w14:textId="7EFA69A0" w:rsidR="0023295B" w:rsidRPr="005F0C5B" w:rsidRDefault="00144440">
            <w:pPr>
              <w:pStyle w:val="Choice"/>
              <w:rPr>
                <w:rFonts w:ascii="Nunito Sans" w:hAnsi="Nunito Sans"/>
              </w:rPr>
            </w:pPr>
            <w:sdt>
              <w:sdtPr>
                <w:rPr>
                  <w:rFonts w:ascii="Nunito Sans" w:hAnsi="Nunito Sans"/>
                  <w:color w:val="auto"/>
                </w:rPr>
                <w:id w:val="-1969815646"/>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Parkville</w:t>
            </w:r>
          </w:p>
        </w:tc>
      </w:tr>
      <w:tr w:rsidR="004A3AED" w:rsidRPr="005F0C5B" w14:paraId="73E9AD9A" w14:textId="77777777">
        <w:trPr>
          <w:cantSplit/>
        </w:trPr>
        <w:tc>
          <w:tcPr>
            <w:tcW w:w="0" w:type="auto"/>
            <w:tcMar>
              <w:top w:w="72" w:type="dxa"/>
              <w:left w:w="144" w:type="dxa"/>
              <w:bottom w:w="72" w:type="dxa"/>
              <w:right w:w="144" w:type="dxa"/>
            </w:tcMar>
            <w:vAlign w:val="center"/>
          </w:tcPr>
          <w:p w14:paraId="2C37CE14" w14:textId="5CE57559" w:rsidR="0023295B" w:rsidRPr="005F0C5B" w:rsidRDefault="00144440">
            <w:pPr>
              <w:pStyle w:val="Choice"/>
              <w:rPr>
                <w:rFonts w:ascii="Nunito Sans" w:hAnsi="Nunito Sans"/>
              </w:rPr>
            </w:pPr>
            <w:sdt>
              <w:sdtPr>
                <w:rPr>
                  <w:rFonts w:ascii="Nunito Sans" w:hAnsi="Nunito Sans"/>
                  <w:color w:val="auto"/>
                </w:rPr>
                <w:id w:val="2095975022"/>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Pascoe Vale</w:t>
            </w:r>
          </w:p>
        </w:tc>
      </w:tr>
      <w:tr w:rsidR="004A3AED" w:rsidRPr="005F0C5B" w14:paraId="6D3AB268" w14:textId="77777777">
        <w:trPr>
          <w:cantSplit/>
        </w:trPr>
        <w:tc>
          <w:tcPr>
            <w:tcW w:w="0" w:type="auto"/>
            <w:tcMar>
              <w:top w:w="72" w:type="dxa"/>
              <w:left w:w="144" w:type="dxa"/>
              <w:bottom w:w="72" w:type="dxa"/>
              <w:right w:w="144" w:type="dxa"/>
            </w:tcMar>
            <w:vAlign w:val="center"/>
          </w:tcPr>
          <w:p w14:paraId="66B5F311" w14:textId="7C687250" w:rsidR="0023295B" w:rsidRPr="005F0C5B" w:rsidRDefault="00144440">
            <w:pPr>
              <w:pStyle w:val="Choice"/>
              <w:rPr>
                <w:rFonts w:ascii="Nunito Sans" w:hAnsi="Nunito Sans"/>
              </w:rPr>
            </w:pPr>
            <w:sdt>
              <w:sdtPr>
                <w:rPr>
                  <w:rFonts w:ascii="Nunito Sans" w:hAnsi="Nunito Sans"/>
                  <w:color w:val="auto"/>
                </w:rPr>
                <w:id w:val="-308562883"/>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Pascoe Vale South</w:t>
            </w:r>
          </w:p>
        </w:tc>
      </w:tr>
      <w:tr w:rsidR="004A3AED" w:rsidRPr="005F0C5B" w14:paraId="186C214B" w14:textId="77777777">
        <w:trPr>
          <w:cantSplit/>
        </w:trPr>
        <w:tc>
          <w:tcPr>
            <w:tcW w:w="0" w:type="auto"/>
            <w:tcMar>
              <w:top w:w="72" w:type="dxa"/>
              <w:left w:w="144" w:type="dxa"/>
              <w:bottom w:w="72" w:type="dxa"/>
              <w:right w:w="144" w:type="dxa"/>
            </w:tcMar>
            <w:vAlign w:val="center"/>
          </w:tcPr>
          <w:p w14:paraId="7FDB3ACF" w14:textId="7FC21A95" w:rsidR="0023295B" w:rsidRPr="005F0C5B" w:rsidRDefault="00144440">
            <w:pPr>
              <w:pStyle w:val="Choice"/>
              <w:rPr>
                <w:rFonts w:ascii="Nunito Sans" w:hAnsi="Nunito Sans"/>
              </w:rPr>
            </w:pPr>
            <w:sdt>
              <w:sdtPr>
                <w:rPr>
                  <w:rFonts w:ascii="Nunito Sans" w:hAnsi="Nunito Sans"/>
                  <w:color w:val="auto"/>
                </w:rPr>
                <w:id w:val="-1927495716"/>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Tullamarine</w:t>
            </w:r>
          </w:p>
        </w:tc>
      </w:tr>
      <w:tr w:rsidR="004A3AED" w:rsidRPr="005F0C5B" w14:paraId="2524712F" w14:textId="77777777">
        <w:trPr>
          <w:cantSplit/>
        </w:trPr>
        <w:tc>
          <w:tcPr>
            <w:tcW w:w="0" w:type="auto"/>
            <w:tcMar>
              <w:top w:w="72" w:type="dxa"/>
              <w:left w:w="144" w:type="dxa"/>
              <w:bottom w:w="72" w:type="dxa"/>
              <w:right w:w="144" w:type="dxa"/>
            </w:tcMar>
            <w:vAlign w:val="center"/>
          </w:tcPr>
          <w:p w14:paraId="07460B19" w14:textId="39278F61" w:rsidR="0023295B" w:rsidRPr="005F0C5B" w:rsidRDefault="00144440">
            <w:pPr>
              <w:pStyle w:val="Choice"/>
              <w:rPr>
                <w:rFonts w:ascii="Nunito Sans" w:hAnsi="Nunito Sans"/>
              </w:rPr>
            </w:pPr>
            <w:sdt>
              <w:sdtPr>
                <w:rPr>
                  <w:rFonts w:ascii="Nunito Sans" w:hAnsi="Nunito Sans"/>
                  <w:color w:val="auto"/>
                </w:rPr>
                <w:id w:val="42253785"/>
                <w14:checkbox>
                  <w14:checked w14:val="0"/>
                  <w14:checkedState w14:val="2612" w14:font="MS Gothic"/>
                  <w14:uncheckedState w14:val="2610" w14:font="MS Gothic"/>
                </w14:checkbox>
              </w:sdtPr>
              <w:sdtEndPr/>
              <w:sdtContent>
                <w:r w:rsidR="003C3BEF"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Other</w:t>
            </w:r>
            <w:r w:rsidR="003C3BEF" w:rsidRPr="005F0C5B">
              <w:rPr>
                <w:rFonts w:ascii="Nunito Sans" w:hAnsi="Nunito Sans"/>
                <w:color w:val="auto"/>
              </w:rPr>
              <w:t xml:space="preserve"> </w:t>
            </w:r>
            <w:r w:rsidR="00B7137C" w:rsidRPr="005F0C5B">
              <w:rPr>
                <w:rFonts w:ascii="Nunito Sans" w:hAnsi="Nunito Sans"/>
              </w:rPr>
              <w:t>– I live in:</w:t>
            </w:r>
          </w:p>
        </w:tc>
      </w:tr>
    </w:tbl>
    <w:p w14:paraId="5D016F9A" w14:textId="77777777" w:rsidR="0023295B" w:rsidRPr="005F0C5B" w:rsidRDefault="0023295B" w:rsidP="0023295B">
      <w:pPr>
        <w:pStyle w:val="QuestionTitle"/>
        <w:numPr>
          <w:ilvl w:val="0"/>
          <w:numId w:val="1"/>
        </w:numPr>
        <w:rPr>
          <w:rFonts w:ascii="Nunito Sans" w:hAnsi="Nunito Sans"/>
        </w:rPr>
      </w:pPr>
      <w:r w:rsidRPr="005F0C5B">
        <w:rPr>
          <w:rFonts w:ascii="Nunito Sans" w:hAnsi="Nunito Sans"/>
        </w:rPr>
        <w:t xml:space="preserve">  Were you born overseas? If yes, which country </w:t>
      </w:r>
      <w:proofErr w:type="gramStart"/>
      <w:r w:rsidRPr="005F0C5B">
        <w:rPr>
          <w:rFonts w:ascii="Nunito Sans" w:hAnsi="Nunito Sans"/>
        </w:rPr>
        <w:t>were</w:t>
      </w:r>
      <w:proofErr w:type="gramEnd"/>
      <w:r w:rsidRPr="005F0C5B">
        <w:rPr>
          <w:rFonts w:ascii="Nunito Sans" w:hAnsi="Nunito Sans"/>
        </w:rPr>
        <w:t xml:space="preserve"> you born 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A3AED" w:rsidRPr="005F0C5B" w14:paraId="32FA8ADF" w14:textId="77777777">
        <w:trPr>
          <w:cantSplit/>
          <w:trHeight w:hRule="exact" w:val="500"/>
        </w:trPr>
        <w:tc>
          <w:tcPr>
            <w:tcW w:w="0" w:type="auto"/>
          </w:tcPr>
          <w:p w14:paraId="1B234429" w14:textId="510E74A2" w:rsidR="0023295B" w:rsidRPr="005F0C5B" w:rsidRDefault="0023295B">
            <w:pPr>
              <w:rPr>
                <w:rFonts w:ascii="Nunito Sans" w:hAnsi="Nunito Sans"/>
              </w:rPr>
            </w:pPr>
          </w:p>
        </w:tc>
      </w:tr>
    </w:tbl>
    <w:p w14:paraId="50AE6CC5" w14:textId="77777777" w:rsidR="0023295B" w:rsidRPr="005F0C5B" w:rsidRDefault="0023295B" w:rsidP="0023295B">
      <w:pPr>
        <w:pStyle w:val="QuestionTitle"/>
        <w:numPr>
          <w:ilvl w:val="0"/>
          <w:numId w:val="1"/>
        </w:numPr>
        <w:rPr>
          <w:rFonts w:ascii="Nunito Sans" w:hAnsi="Nunito Sans"/>
        </w:rPr>
      </w:pPr>
      <w:r w:rsidRPr="005F0C5B">
        <w:rPr>
          <w:rFonts w:ascii="Nunito Sans" w:hAnsi="Nunito Sans"/>
        </w:rPr>
        <w:t xml:space="preserve">  What language(s) do you speak at home?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A3AED" w:rsidRPr="005F0C5B" w14:paraId="7712ED66" w14:textId="77777777">
        <w:trPr>
          <w:cantSplit/>
          <w:trHeight w:hRule="exact" w:val="500"/>
        </w:trPr>
        <w:tc>
          <w:tcPr>
            <w:tcW w:w="0" w:type="auto"/>
          </w:tcPr>
          <w:p w14:paraId="4E8FA0A6" w14:textId="329D3AF3" w:rsidR="0023295B" w:rsidRPr="005F0C5B" w:rsidRDefault="0023295B">
            <w:pPr>
              <w:rPr>
                <w:rFonts w:ascii="Nunito Sans" w:hAnsi="Nunito Sans"/>
              </w:rPr>
            </w:pPr>
          </w:p>
        </w:tc>
      </w:tr>
    </w:tbl>
    <w:p w14:paraId="2C2A4DE1" w14:textId="77777777" w:rsidR="0023295B" w:rsidRPr="005F0C5B" w:rsidRDefault="0023295B" w:rsidP="0023295B">
      <w:pPr>
        <w:pStyle w:val="QuestionTitle"/>
        <w:numPr>
          <w:ilvl w:val="0"/>
          <w:numId w:val="1"/>
        </w:numPr>
        <w:rPr>
          <w:rFonts w:ascii="Nunito Sans" w:hAnsi="Nunito Sans"/>
        </w:rPr>
      </w:pPr>
      <w:r w:rsidRPr="005F0C5B">
        <w:rPr>
          <w:rFonts w:ascii="Nunito Sans" w:hAnsi="Nunito Sans"/>
        </w:rPr>
        <w:t xml:space="preserve">  What is your cultural background?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4A3AED" w:rsidRPr="005F0C5B" w14:paraId="3C16CA4E" w14:textId="77777777">
        <w:trPr>
          <w:cantSplit/>
          <w:trHeight w:hRule="exact" w:val="500"/>
        </w:trPr>
        <w:tc>
          <w:tcPr>
            <w:tcW w:w="0" w:type="auto"/>
          </w:tcPr>
          <w:p w14:paraId="6DFA72E6" w14:textId="54EB5CC9" w:rsidR="0023295B" w:rsidRPr="005F0C5B" w:rsidRDefault="0023295B">
            <w:pPr>
              <w:rPr>
                <w:rFonts w:ascii="Nunito Sans" w:hAnsi="Nunito Sans"/>
              </w:rPr>
            </w:pPr>
          </w:p>
        </w:tc>
      </w:tr>
    </w:tbl>
    <w:p w14:paraId="1B836C0C" w14:textId="77777777" w:rsidR="00541CB5" w:rsidRPr="005F0C5B" w:rsidRDefault="00541CB5" w:rsidP="0023295B">
      <w:pPr>
        <w:pStyle w:val="QuestionTitle"/>
        <w:numPr>
          <w:ilvl w:val="0"/>
          <w:numId w:val="1"/>
        </w:numPr>
        <w:rPr>
          <w:rFonts w:ascii="Nunito Sans" w:hAnsi="Nunito Sans"/>
        </w:rPr>
        <w:sectPr w:rsidR="00541CB5" w:rsidRPr="005F0C5B" w:rsidSect="0023295B">
          <w:pgSz w:w="11906" w:h="16838"/>
          <w:pgMar w:top="1440" w:right="1440" w:bottom="1440" w:left="1440" w:header="708" w:footer="708" w:gutter="0"/>
          <w:pgNumType w:start="1"/>
          <w:cols w:space="720"/>
          <w:docGrid w:linePitch="360"/>
        </w:sectPr>
      </w:pPr>
    </w:p>
    <w:p w14:paraId="515BE9C7" w14:textId="77777777" w:rsidR="0023295B" w:rsidRPr="005F0C5B" w:rsidRDefault="0023295B" w:rsidP="0023295B">
      <w:pPr>
        <w:pStyle w:val="QuestionTitle"/>
        <w:numPr>
          <w:ilvl w:val="0"/>
          <w:numId w:val="1"/>
        </w:numPr>
        <w:rPr>
          <w:rFonts w:ascii="Nunito Sans" w:hAnsi="Nunito Sans"/>
        </w:rPr>
      </w:pPr>
      <w:r w:rsidRPr="005F0C5B">
        <w:rPr>
          <w:rFonts w:ascii="Nunito Sans" w:hAnsi="Nunito Sans"/>
        </w:rPr>
        <w:lastRenderedPageBreak/>
        <w:t xml:space="preserve">  Which of the following applies to you? (Select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D02467" w:rsidRPr="005F0C5B" w14:paraId="6223F8B4" w14:textId="77777777" w:rsidTr="005A5AEC">
        <w:trPr>
          <w:cantSplit/>
        </w:trPr>
        <w:tc>
          <w:tcPr>
            <w:tcW w:w="0" w:type="auto"/>
            <w:shd w:val="clear" w:color="auto" w:fill="D0CECE" w:themeFill="background2" w:themeFillShade="E6"/>
            <w:tcMar>
              <w:top w:w="72" w:type="dxa"/>
              <w:left w:w="72" w:type="dxa"/>
              <w:bottom w:w="0" w:type="dxa"/>
              <w:right w:w="72" w:type="dxa"/>
            </w:tcMar>
          </w:tcPr>
          <w:p w14:paraId="4E245028" w14:textId="77777777" w:rsidR="0023295B" w:rsidRPr="005A5AEC" w:rsidRDefault="0023295B">
            <w:pPr>
              <w:pStyle w:val="SupportingText"/>
              <w:rPr>
                <w:rFonts w:ascii="Nunito Sans" w:hAnsi="Nunito Sans"/>
                <w:sz w:val="22"/>
                <w:szCs w:val="22"/>
              </w:rPr>
            </w:pPr>
            <w:r w:rsidRPr="005A5AEC">
              <w:rPr>
                <w:rFonts w:ascii="Nunito Sans" w:hAnsi="Nunito Sans"/>
                <w:sz w:val="22"/>
                <w:szCs w:val="22"/>
              </w:rPr>
              <w:t>Select all that apply</w:t>
            </w:r>
          </w:p>
        </w:tc>
      </w:tr>
      <w:tr w:rsidR="004A3AED" w:rsidRPr="005F0C5B" w14:paraId="086B4EA2" w14:textId="77777777">
        <w:trPr>
          <w:cantSplit/>
        </w:trPr>
        <w:tc>
          <w:tcPr>
            <w:tcW w:w="0" w:type="auto"/>
            <w:tcMar>
              <w:top w:w="72" w:type="dxa"/>
              <w:left w:w="144" w:type="dxa"/>
              <w:bottom w:w="72" w:type="dxa"/>
              <w:right w:w="144" w:type="dxa"/>
            </w:tcMar>
            <w:vAlign w:val="center"/>
          </w:tcPr>
          <w:p w14:paraId="1908F9FE" w14:textId="4BFD9BED" w:rsidR="0023295B" w:rsidRPr="005F0C5B" w:rsidRDefault="00144440">
            <w:pPr>
              <w:pStyle w:val="Choice"/>
              <w:rPr>
                <w:rFonts w:ascii="Nunito Sans" w:hAnsi="Nunito Sans"/>
              </w:rPr>
            </w:pPr>
            <w:sdt>
              <w:sdtPr>
                <w:rPr>
                  <w:rFonts w:ascii="Nunito Sans" w:hAnsi="Nunito Sans"/>
                  <w:color w:val="auto"/>
                </w:rPr>
                <w:id w:val="-1888942357"/>
                <w14:checkbox>
                  <w14:checked w14:val="0"/>
                  <w14:checkedState w14:val="2612" w14:font="MS Gothic"/>
                  <w14:uncheckedState w14:val="2610" w14:font="MS Gothic"/>
                </w14:checkbox>
              </w:sdtPr>
              <w:sdtEndPr/>
              <w:sdtContent>
                <w:r w:rsidR="00EE4A3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A person living with a disability</w:t>
            </w:r>
          </w:p>
        </w:tc>
      </w:tr>
      <w:tr w:rsidR="004A3AED" w:rsidRPr="005F0C5B" w14:paraId="7A7AA3B2" w14:textId="77777777">
        <w:trPr>
          <w:cantSplit/>
        </w:trPr>
        <w:tc>
          <w:tcPr>
            <w:tcW w:w="0" w:type="auto"/>
            <w:tcMar>
              <w:top w:w="72" w:type="dxa"/>
              <w:left w:w="144" w:type="dxa"/>
              <w:bottom w:w="72" w:type="dxa"/>
              <w:right w:w="144" w:type="dxa"/>
            </w:tcMar>
            <w:vAlign w:val="center"/>
          </w:tcPr>
          <w:p w14:paraId="17B449A9" w14:textId="354097CC" w:rsidR="0023295B" w:rsidRPr="005F0C5B" w:rsidRDefault="00144440">
            <w:pPr>
              <w:pStyle w:val="Choice"/>
              <w:rPr>
                <w:rFonts w:ascii="Nunito Sans" w:hAnsi="Nunito Sans"/>
              </w:rPr>
            </w:pPr>
            <w:sdt>
              <w:sdtPr>
                <w:rPr>
                  <w:rFonts w:ascii="Nunito Sans" w:hAnsi="Nunito Sans"/>
                  <w:color w:val="auto"/>
                </w:rPr>
                <w:id w:val="722957008"/>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Carer of a person living with a disability</w:t>
            </w:r>
          </w:p>
        </w:tc>
      </w:tr>
      <w:tr w:rsidR="004A3AED" w:rsidRPr="005F0C5B" w14:paraId="2B288B32" w14:textId="77777777">
        <w:trPr>
          <w:cantSplit/>
        </w:trPr>
        <w:tc>
          <w:tcPr>
            <w:tcW w:w="0" w:type="auto"/>
            <w:tcMar>
              <w:top w:w="72" w:type="dxa"/>
              <w:left w:w="144" w:type="dxa"/>
              <w:bottom w:w="72" w:type="dxa"/>
              <w:right w:w="144" w:type="dxa"/>
            </w:tcMar>
            <w:vAlign w:val="center"/>
          </w:tcPr>
          <w:p w14:paraId="4DE6D28F" w14:textId="14D6C0C5" w:rsidR="0023295B" w:rsidRPr="005F0C5B" w:rsidRDefault="00144440">
            <w:pPr>
              <w:pStyle w:val="Choice"/>
              <w:rPr>
                <w:rFonts w:ascii="Nunito Sans" w:hAnsi="Nunito Sans"/>
              </w:rPr>
            </w:pPr>
            <w:sdt>
              <w:sdtPr>
                <w:rPr>
                  <w:rFonts w:ascii="Nunito Sans" w:hAnsi="Nunito Sans"/>
                  <w:color w:val="auto"/>
                </w:rPr>
                <w:id w:val="-1854792167"/>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Parent/guardian of children</w:t>
            </w:r>
          </w:p>
        </w:tc>
      </w:tr>
      <w:tr w:rsidR="004A3AED" w:rsidRPr="005F0C5B" w14:paraId="7BD2C018" w14:textId="77777777">
        <w:trPr>
          <w:cantSplit/>
        </w:trPr>
        <w:tc>
          <w:tcPr>
            <w:tcW w:w="0" w:type="auto"/>
            <w:tcMar>
              <w:top w:w="72" w:type="dxa"/>
              <w:left w:w="144" w:type="dxa"/>
              <w:bottom w:w="72" w:type="dxa"/>
              <w:right w:w="144" w:type="dxa"/>
            </w:tcMar>
            <w:vAlign w:val="center"/>
          </w:tcPr>
          <w:p w14:paraId="4D70CF6F" w14:textId="684BB4BE" w:rsidR="0023295B" w:rsidRPr="005F0C5B" w:rsidRDefault="00144440">
            <w:pPr>
              <w:pStyle w:val="Choice"/>
              <w:rPr>
                <w:rFonts w:ascii="Nunito Sans" w:hAnsi="Nunito Sans"/>
              </w:rPr>
            </w:pPr>
            <w:sdt>
              <w:sdtPr>
                <w:rPr>
                  <w:rFonts w:ascii="Nunito Sans" w:hAnsi="Nunito Sans"/>
                  <w:color w:val="auto"/>
                </w:rPr>
                <w:id w:val="-484705838"/>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Aboriginal and/or Torres Strait Islander</w:t>
            </w:r>
          </w:p>
        </w:tc>
      </w:tr>
      <w:tr w:rsidR="004A3AED" w:rsidRPr="005F0C5B" w14:paraId="76119223" w14:textId="77777777">
        <w:trPr>
          <w:cantSplit/>
        </w:trPr>
        <w:tc>
          <w:tcPr>
            <w:tcW w:w="0" w:type="auto"/>
            <w:tcMar>
              <w:top w:w="72" w:type="dxa"/>
              <w:left w:w="144" w:type="dxa"/>
              <w:bottom w:w="72" w:type="dxa"/>
              <w:right w:w="144" w:type="dxa"/>
            </w:tcMar>
            <w:vAlign w:val="center"/>
          </w:tcPr>
          <w:p w14:paraId="5F2052B3" w14:textId="2F5AA654" w:rsidR="0023295B" w:rsidRPr="005F0C5B" w:rsidRDefault="00144440">
            <w:pPr>
              <w:pStyle w:val="Choice"/>
              <w:rPr>
                <w:rFonts w:ascii="Nunito Sans" w:hAnsi="Nunito Sans"/>
              </w:rPr>
            </w:pPr>
            <w:sdt>
              <w:sdtPr>
                <w:rPr>
                  <w:rFonts w:ascii="Nunito Sans" w:hAnsi="Nunito Sans"/>
                  <w:color w:val="auto"/>
                </w:rPr>
                <w:id w:val="1078335504"/>
                <w14:checkbox>
                  <w14:checked w14:val="0"/>
                  <w14:checkedState w14:val="2612" w14:font="MS Gothic"/>
                  <w14:uncheckedState w14:val="2610" w14:font="MS Gothic"/>
                </w14:checkbox>
              </w:sdtPr>
              <w:sdtEndPr/>
              <w:sdtContent>
                <w:r w:rsidR="00777194" w:rsidRPr="005F0C5B">
                  <w:rPr>
                    <w:rFonts w:ascii="Segoe UI Symbol" w:eastAsia="MS Gothic" w:hAnsi="Segoe UI Symbol" w:cs="Segoe UI Symbol"/>
                  </w:rPr>
                  <w:t>☐</w:t>
                </w:r>
              </w:sdtContent>
            </w:sdt>
            <w:r w:rsidR="000944D0" w:rsidRPr="005F0C5B">
              <w:rPr>
                <w:rFonts w:ascii="Nunito Sans" w:hAnsi="Nunito Sans"/>
                <w:color w:val="auto"/>
              </w:rPr>
              <w:t xml:space="preserve">  </w:t>
            </w:r>
            <w:r w:rsidR="0023295B" w:rsidRPr="005F0C5B">
              <w:rPr>
                <w:rFonts w:ascii="Nunito Sans" w:hAnsi="Nunito Sans"/>
              </w:rPr>
              <w:t>A member of the LGBTQIA+ community</w:t>
            </w:r>
          </w:p>
        </w:tc>
      </w:tr>
      <w:bookmarkEnd w:id="0"/>
    </w:tbl>
    <w:p w14:paraId="2966DFA7" w14:textId="77777777" w:rsidR="0023295B" w:rsidRPr="005F0C5B" w:rsidRDefault="0023295B" w:rsidP="0023295B">
      <w:pPr>
        <w:rPr>
          <w:rFonts w:ascii="Nunito Sans" w:hAnsi="Nunito Sans"/>
        </w:rPr>
      </w:pPr>
    </w:p>
    <w:p w14:paraId="0C10292C" w14:textId="77777777" w:rsidR="00577CCD" w:rsidRPr="005F0C5B" w:rsidRDefault="00577CCD" w:rsidP="00577CCD">
      <w:pPr>
        <w:rPr>
          <w:rFonts w:ascii="Nunito Sans" w:hAnsi="Nunito Sans"/>
          <w:sz w:val="22"/>
          <w:szCs w:val="22"/>
        </w:rPr>
      </w:pPr>
      <w:r w:rsidRPr="005F0C5B">
        <w:rPr>
          <w:rFonts w:ascii="Nunito Sans" w:hAnsi="Nunito Sans"/>
          <w:b/>
          <w:bCs/>
          <w:sz w:val="22"/>
          <w:szCs w:val="22"/>
        </w:rPr>
        <w:t>Privacy Collection Notice</w:t>
      </w:r>
    </w:p>
    <w:p w14:paraId="12DE6FFF" w14:textId="77777777" w:rsidR="00541CB5" w:rsidRPr="005F0C5B" w:rsidRDefault="00541CB5" w:rsidP="00577CCD">
      <w:pPr>
        <w:rPr>
          <w:rFonts w:ascii="Nunito Sans" w:hAnsi="Nunito Sans"/>
          <w:sz w:val="22"/>
          <w:szCs w:val="22"/>
        </w:rPr>
      </w:pPr>
    </w:p>
    <w:bookmarkEnd w:id="1"/>
    <w:p w14:paraId="7F4154A2" w14:textId="6E5AE18B" w:rsidR="00541CB5" w:rsidRPr="005F0C5B" w:rsidRDefault="00541CB5" w:rsidP="00541CB5">
      <w:pPr>
        <w:rPr>
          <w:rFonts w:ascii="Nunito Sans" w:hAnsi="Nunito Sans"/>
          <w:sz w:val="22"/>
          <w:szCs w:val="22"/>
        </w:rPr>
      </w:pPr>
      <w:r w:rsidRPr="005F0C5B">
        <w:rPr>
          <w:rFonts w:ascii="Nunito Sans" w:hAnsi="Nunito Sans"/>
          <w:sz w:val="22"/>
          <w:szCs w:val="22"/>
        </w:rPr>
        <w:t>Merri-bek City Council respects your privacy. We follow the rules in the Privacy and Data Protection Act 2024 (Victoria). </w:t>
      </w:r>
      <w:r w:rsidRPr="005F0C5B">
        <w:rPr>
          <w:rFonts w:ascii="Nunito Sans" w:hAnsi="Nunito Sans"/>
          <w:sz w:val="22"/>
          <w:szCs w:val="22"/>
        </w:rPr>
        <w:br/>
        <w:t> </w:t>
      </w:r>
    </w:p>
    <w:p w14:paraId="0858C750" w14:textId="77777777" w:rsidR="00541CB5" w:rsidRPr="005F0C5B" w:rsidRDefault="00541CB5" w:rsidP="00541CB5">
      <w:pPr>
        <w:rPr>
          <w:rFonts w:ascii="Nunito Sans" w:hAnsi="Nunito Sans"/>
          <w:sz w:val="22"/>
          <w:szCs w:val="22"/>
        </w:rPr>
      </w:pPr>
      <w:r w:rsidRPr="005F0C5B">
        <w:rPr>
          <w:rFonts w:ascii="Nunito Sans" w:hAnsi="Nunito Sans"/>
          <w:sz w:val="22"/>
          <w:szCs w:val="22"/>
        </w:rPr>
        <w:t>We need to collect your personal information so we can be sure we’re hearing from people directly affected by the project.  </w:t>
      </w:r>
    </w:p>
    <w:p w14:paraId="50E2F04C" w14:textId="77777777" w:rsidR="00541CB5" w:rsidRPr="005F0C5B" w:rsidRDefault="00541CB5" w:rsidP="00541CB5">
      <w:pPr>
        <w:rPr>
          <w:rFonts w:ascii="Nunito Sans" w:hAnsi="Nunito Sans"/>
          <w:sz w:val="22"/>
          <w:szCs w:val="22"/>
        </w:rPr>
      </w:pPr>
    </w:p>
    <w:p w14:paraId="2D298234" w14:textId="77777777" w:rsidR="00541CB5" w:rsidRPr="005F0C5B" w:rsidRDefault="00541CB5" w:rsidP="00541CB5">
      <w:pPr>
        <w:rPr>
          <w:rFonts w:ascii="Nunito Sans" w:hAnsi="Nunito Sans"/>
          <w:sz w:val="22"/>
          <w:szCs w:val="22"/>
        </w:rPr>
      </w:pPr>
      <w:r w:rsidRPr="005F0C5B">
        <w:rPr>
          <w:rFonts w:ascii="Nunito Sans" w:hAnsi="Nunito Sans"/>
          <w:sz w:val="22"/>
          <w:szCs w:val="22"/>
        </w:rPr>
        <w:t>We may also use your information to: </w:t>
      </w:r>
    </w:p>
    <w:p w14:paraId="2C74E2A1" w14:textId="77777777" w:rsidR="00541CB5" w:rsidRPr="005F0C5B" w:rsidRDefault="00541CB5" w:rsidP="00541CB5">
      <w:pPr>
        <w:numPr>
          <w:ilvl w:val="0"/>
          <w:numId w:val="11"/>
        </w:numPr>
        <w:rPr>
          <w:rFonts w:ascii="Nunito Sans" w:hAnsi="Nunito Sans"/>
          <w:sz w:val="22"/>
          <w:szCs w:val="22"/>
        </w:rPr>
      </w:pPr>
      <w:r w:rsidRPr="005F0C5B">
        <w:rPr>
          <w:rFonts w:ascii="Nunito Sans" w:hAnsi="Nunito Sans"/>
          <w:sz w:val="22"/>
          <w:szCs w:val="22"/>
        </w:rPr>
        <w:t>update your contact details </w:t>
      </w:r>
    </w:p>
    <w:p w14:paraId="1B26F6E2" w14:textId="77777777" w:rsidR="00541CB5" w:rsidRPr="005F0C5B" w:rsidRDefault="00541CB5" w:rsidP="00541CB5">
      <w:pPr>
        <w:numPr>
          <w:ilvl w:val="0"/>
          <w:numId w:val="12"/>
        </w:numPr>
        <w:rPr>
          <w:rFonts w:ascii="Nunito Sans" w:hAnsi="Nunito Sans"/>
          <w:sz w:val="22"/>
          <w:szCs w:val="22"/>
        </w:rPr>
      </w:pPr>
      <w:r w:rsidRPr="005F0C5B">
        <w:rPr>
          <w:rFonts w:ascii="Nunito Sans" w:hAnsi="Nunito Sans"/>
          <w:sz w:val="22"/>
          <w:szCs w:val="22"/>
        </w:rPr>
        <w:t>email you </w:t>
      </w:r>
    </w:p>
    <w:p w14:paraId="40D9FF03" w14:textId="77777777" w:rsidR="00541CB5" w:rsidRPr="005F0C5B" w:rsidRDefault="00541CB5" w:rsidP="00541CB5">
      <w:pPr>
        <w:numPr>
          <w:ilvl w:val="0"/>
          <w:numId w:val="13"/>
        </w:numPr>
        <w:rPr>
          <w:rFonts w:ascii="Nunito Sans" w:hAnsi="Nunito Sans"/>
          <w:sz w:val="22"/>
          <w:szCs w:val="22"/>
        </w:rPr>
      </w:pPr>
      <w:r w:rsidRPr="005F0C5B">
        <w:rPr>
          <w:rFonts w:ascii="Nunito Sans" w:hAnsi="Nunito Sans"/>
          <w:sz w:val="22"/>
          <w:szCs w:val="22"/>
        </w:rPr>
        <w:t>help us give you information or services.  </w:t>
      </w:r>
    </w:p>
    <w:p w14:paraId="0618F7CD" w14:textId="77777777" w:rsidR="00541CB5" w:rsidRPr="005F0C5B" w:rsidRDefault="00541CB5" w:rsidP="00541CB5">
      <w:pPr>
        <w:rPr>
          <w:rFonts w:ascii="Nunito Sans" w:hAnsi="Nunito Sans"/>
          <w:sz w:val="22"/>
          <w:szCs w:val="22"/>
        </w:rPr>
      </w:pPr>
    </w:p>
    <w:p w14:paraId="06E7218F" w14:textId="77777777" w:rsidR="00541CB5" w:rsidRPr="005F0C5B" w:rsidRDefault="00541CB5" w:rsidP="00541CB5">
      <w:pPr>
        <w:rPr>
          <w:rFonts w:ascii="Nunito Sans" w:hAnsi="Nunito Sans"/>
          <w:sz w:val="22"/>
          <w:szCs w:val="22"/>
        </w:rPr>
      </w:pPr>
      <w:r w:rsidRPr="005F0C5B">
        <w:rPr>
          <w:rFonts w:ascii="Nunito Sans" w:hAnsi="Nunito Sans"/>
          <w:sz w:val="22"/>
          <w:szCs w:val="22"/>
        </w:rPr>
        <w:t>We will not share your information with anyone else unless: </w:t>
      </w:r>
    </w:p>
    <w:p w14:paraId="6BFF1342" w14:textId="77777777" w:rsidR="00541CB5" w:rsidRPr="005F0C5B" w:rsidRDefault="00541CB5" w:rsidP="00541CB5">
      <w:pPr>
        <w:numPr>
          <w:ilvl w:val="0"/>
          <w:numId w:val="14"/>
        </w:numPr>
        <w:rPr>
          <w:rFonts w:ascii="Nunito Sans" w:hAnsi="Nunito Sans"/>
          <w:sz w:val="22"/>
          <w:szCs w:val="22"/>
        </w:rPr>
      </w:pPr>
      <w:r w:rsidRPr="005F0C5B">
        <w:rPr>
          <w:rFonts w:ascii="Nunito Sans" w:hAnsi="Nunito Sans"/>
          <w:sz w:val="22"/>
          <w:szCs w:val="22"/>
        </w:rPr>
        <w:t>you say we can, or </w:t>
      </w:r>
    </w:p>
    <w:p w14:paraId="3392C08A" w14:textId="77777777" w:rsidR="00541CB5" w:rsidRPr="005F0C5B" w:rsidRDefault="00541CB5" w:rsidP="00541CB5">
      <w:pPr>
        <w:numPr>
          <w:ilvl w:val="0"/>
          <w:numId w:val="15"/>
        </w:numPr>
        <w:rPr>
          <w:rFonts w:ascii="Nunito Sans" w:hAnsi="Nunito Sans"/>
          <w:sz w:val="22"/>
          <w:szCs w:val="22"/>
        </w:rPr>
      </w:pPr>
      <w:r w:rsidRPr="005F0C5B">
        <w:rPr>
          <w:rFonts w:ascii="Nunito Sans" w:hAnsi="Nunito Sans"/>
          <w:sz w:val="22"/>
          <w:szCs w:val="22"/>
        </w:rPr>
        <w:t xml:space="preserve">the law says we </w:t>
      </w:r>
      <w:proofErr w:type="gramStart"/>
      <w:r w:rsidRPr="005F0C5B">
        <w:rPr>
          <w:rFonts w:ascii="Nunito Sans" w:hAnsi="Nunito Sans"/>
          <w:sz w:val="22"/>
          <w:szCs w:val="22"/>
        </w:rPr>
        <w:t>have to</w:t>
      </w:r>
      <w:proofErr w:type="gramEnd"/>
      <w:r w:rsidRPr="005F0C5B">
        <w:rPr>
          <w:rFonts w:ascii="Nunito Sans" w:hAnsi="Nunito Sans"/>
          <w:sz w:val="22"/>
          <w:szCs w:val="22"/>
        </w:rPr>
        <w:t>.  </w:t>
      </w:r>
    </w:p>
    <w:p w14:paraId="1FF147D3" w14:textId="77777777" w:rsidR="00541CB5" w:rsidRPr="005F0C5B" w:rsidRDefault="00541CB5" w:rsidP="00541CB5">
      <w:pPr>
        <w:rPr>
          <w:rFonts w:ascii="Nunito Sans" w:hAnsi="Nunito Sans"/>
          <w:sz w:val="22"/>
          <w:szCs w:val="22"/>
        </w:rPr>
      </w:pPr>
    </w:p>
    <w:p w14:paraId="065D2D64" w14:textId="51FF968E" w:rsidR="00541CB5" w:rsidRPr="005F0C5B" w:rsidRDefault="00541CB5" w:rsidP="00541CB5">
      <w:pPr>
        <w:rPr>
          <w:rFonts w:ascii="Nunito Sans" w:hAnsi="Nunito Sans"/>
          <w:sz w:val="22"/>
          <w:szCs w:val="22"/>
        </w:rPr>
      </w:pPr>
      <w:r w:rsidRPr="005F0C5B">
        <w:rPr>
          <w:rFonts w:ascii="Nunito Sans" w:hAnsi="Nunito Sans"/>
          <w:sz w:val="22"/>
          <w:szCs w:val="22"/>
        </w:rPr>
        <w:t xml:space="preserve">The information you give us will only be accessed by staff who are part of our </w:t>
      </w:r>
      <w:r w:rsidR="00A07A30">
        <w:rPr>
          <w:rFonts w:ascii="Nunito Sans" w:hAnsi="Nunito Sans"/>
          <w:sz w:val="22"/>
          <w:szCs w:val="22"/>
        </w:rPr>
        <w:t xml:space="preserve">Libraries team </w:t>
      </w:r>
      <w:r w:rsidRPr="005F0C5B">
        <w:rPr>
          <w:rFonts w:ascii="Nunito Sans" w:hAnsi="Nunito Sans"/>
          <w:sz w:val="22"/>
          <w:szCs w:val="22"/>
        </w:rPr>
        <w:t>and members of the Community Engagement team. </w:t>
      </w:r>
    </w:p>
    <w:p w14:paraId="3FA31099" w14:textId="77777777" w:rsidR="00541CB5" w:rsidRPr="005F0C5B" w:rsidRDefault="00541CB5" w:rsidP="00541CB5">
      <w:pPr>
        <w:rPr>
          <w:rFonts w:ascii="Nunito Sans" w:hAnsi="Nunito Sans"/>
          <w:sz w:val="22"/>
          <w:szCs w:val="22"/>
        </w:rPr>
      </w:pPr>
      <w:r w:rsidRPr="005F0C5B">
        <w:rPr>
          <w:rFonts w:ascii="Nunito Sans" w:hAnsi="Nunito Sans"/>
          <w:sz w:val="22"/>
          <w:szCs w:val="22"/>
        </w:rPr>
        <w:t> </w:t>
      </w:r>
    </w:p>
    <w:p w14:paraId="6DC08B0E" w14:textId="77777777" w:rsidR="00541CB5" w:rsidRPr="005F0C5B" w:rsidRDefault="00541CB5" w:rsidP="00541CB5">
      <w:pPr>
        <w:rPr>
          <w:rFonts w:ascii="Nunito Sans" w:hAnsi="Nunito Sans"/>
          <w:sz w:val="22"/>
          <w:szCs w:val="22"/>
        </w:rPr>
      </w:pPr>
      <w:r w:rsidRPr="005F0C5B">
        <w:rPr>
          <w:rFonts w:ascii="Nunito Sans" w:hAnsi="Nunito Sans"/>
          <w:sz w:val="22"/>
          <w:szCs w:val="22"/>
        </w:rPr>
        <w:t>We may summarise your submission in a report to Council. However, this report will not include any personal information about you.  </w:t>
      </w:r>
    </w:p>
    <w:p w14:paraId="0EA39140" w14:textId="77777777" w:rsidR="00541CB5" w:rsidRPr="005F0C5B" w:rsidRDefault="00541CB5" w:rsidP="00541CB5">
      <w:pPr>
        <w:rPr>
          <w:rFonts w:ascii="Nunito Sans" w:hAnsi="Nunito Sans"/>
          <w:sz w:val="22"/>
          <w:szCs w:val="22"/>
        </w:rPr>
      </w:pPr>
      <w:r w:rsidRPr="005F0C5B">
        <w:rPr>
          <w:rFonts w:ascii="Nunito Sans" w:hAnsi="Nunito Sans"/>
          <w:sz w:val="22"/>
          <w:szCs w:val="22"/>
        </w:rPr>
        <w:t> </w:t>
      </w:r>
    </w:p>
    <w:p w14:paraId="3407ECCA" w14:textId="77777777" w:rsidR="00541CB5" w:rsidRPr="005F0C5B" w:rsidRDefault="00541CB5" w:rsidP="00541CB5">
      <w:pPr>
        <w:rPr>
          <w:rFonts w:ascii="Nunito Sans" w:hAnsi="Nunito Sans"/>
          <w:sz w:val="22"/>
          <w:szCs w:val="22"/>
        </w:rPr>
      </w:pPr>
      <w:r w:rsidRPr="005F0C5B">
        <w:rPr>
          <w:rFonts w:ascii="Nunito Sans" w:hAnsi="Nunito Sans"/>
          <w:sz w:val="22"/>
          <w:szCs w:val="22"/>
        </w:rPr>
        <w:t>You can ask to see the information we have about you. You can also ask for changes if you think the information is wrong. To do this, contact our Privacy Officer. </w:t>
      </w:r>
    </w:p>
    <w:p w14:paraId="2F13BF20" w14:textId="77777777" w:rsidR="00541CB5" w:rsidRPr="005F0C5B" w:rsidRDefault="00541CB5" w:rsidP="00541CB5">
      <w:pPr>
        <w:rPr>
          <w:rFonts w:ascii="Nunito Sans" w:hAnsi="Nunito Sans"/>
          <w:sz w:val="22"/>
          <w:szCs w:val="22"/>
        </w:rPr>
      </w:pPr>
    </w:p>
    <w:p w14:paraId="2397FBE1" w14:textId="77777777" w:rsidR="00541CB5" w:rsidRPr="005F0C5B" w:rsidRDefault="00541CB5" w:rsidP="00541CB5">
      <w:pPr>
        <w:rPr>
          <w:rFonts w:ascii="Nunito Sans" w:hAnsi="Nunito Sans"/>
          <w:sz w:val="22"/>
          <w:szCs w:val="22"/>
        </w:rPr>
      </w:pPr>
      <w:r w:rsidRPr="005F0C5B">
        <w:rPr>
          <w:rFonts w:ascii="Nunito Sans" w:hAnsi="Nunito Sans"/>
          <w:sz w:val="22"/>
          <w:szCs w:val="22"/>
        </w:rPr>
        <w:t>You can: </w:t>
      </w:r>
    </w:p>
    <w:p w14:paraId="18A6A4A2" w14:textId="77777777" w:rsidR="00541CB5" w:rsidRPr="005F0C5B" w:rsidRDefault="00541CB5" w:rsidP="00541CB5">
      <w:pPr>
        <w:numPr>
          <w:ilvl w:val="0"/>
          <w:numId w:val="16"/>
        </w:numPr>
        <w:rPr>
          <w:rFonts w:ascii="Nunito Sans" w:hAnsi="Nunito Sans"/>
          <w:sz w:val="22"/>
          <w:szCs w:val="22"/>
        </w:rPr>
      </w:pPr>
      <w:r w:rsidRPr="005F0C5B">
        <w:rPr>
          <w:rFonts w:ascii="Nunito Sans" w:hAnsi="Nunito Sans"/>
          <w:sz w:val="22"/>
          <w:szCs w:val="22"/>
        </w:rPr>
        <w:t>phone 9240 1111 to speak to someone in English  </w:t>
      </w:r>
    </w:p>
    <w:p w14:paraId="32C2BBDC" w14:textId="77777777" w:rsidR="00541CB5" w:rsidRPr="005F0C5B" w:rsidRDefault="00541CB5" w:rsidP="00541CB5">
      <w:pPr>
        <w:numPr>
          <w:ilvl w:val="0"/>
          <w:numId w:val="18"/>
        </w:numPr>
        <w:rPr>
          <w:rFonts w:ascii="Nunito Sans" w:hAnsi="Nunito Sans"/>
          <w:sz w:val="22"/>
          <w:szCs w:val="22"/>
        </w:rPr>
      </w:pPr>
      <w:r w:rsidRPr="005F0C5B">
        <w:rPr>
          <w:rFonts w:ascii="Nunito Sans" w:hAnsi="Nunito Sans"/>
          <w:sz w:val="22"/>
          <w:szCs w:val="22"/>
        </w:rPr>
        <w:t xml:space="preserve">email </w:t>
      </w:r>
      <w:hyperlink r:id="rId22" w:tgtFrame="_blank" w:history="1">
        <w:r w:rsidRPr="005F0C5B">
          <w:rPr>
            <w:rStyle w:val="Hyperlink"/>
            <w:rFonts w:ascii="Nunito Sans" w:hAnsi="Nunito Sans"/>
            <w:sz w:val="22"/>
            <w:szCs w:val="22"/>
          </w:rPr>
          <w:t>privacyofficer@merri-bek.vic.gov.au</w:t>
        </w:r>
      </w:hyperlink>
      <w:r w:rsidRPr="005F0C5B">
        <w:rPr>
          <w:rFonts w:ascii="Nunito Sans" w:hAnsi="Nunito Sans"/>
          <w:sz w:val="22"/>
          <w:szCs w:val="22"/>
        </w:rPr>
        <w:t>. You can email in English or in your language.  </w:t>
      </w:r>
    </w:p>
    <w:p w14:paraId="73ADC2DB" w14:textId="77777777" w:rsidR="00541CB5" w:rsidRPr="005F0C5B" w:rsidRDefault="00541CB5" w:rsidP="00541CB5">
      <w:pPr>
        <w:rPr>
          <w:rFonts w:ascii="Nunito Sans" w:hAnsi="Nunito Sans"/>
          <w:sz w:val="22"/>
          <w:szCs w:val="22"/>
        </w:rPr>
      </w:pPr>
    </w:p>
    <w:p w14:paraId="20C17212" w14:textId="74DF26E4" w:rsidR="00541CB5" w:rsidRPr="005F0C5B" w:rsidRDefault="00541CB5" w:rsidP="00541CB5">
      <w:pPr>
        <w:rPr>
          <w:rFonts w:ascii="Nunito Sans" w:hAnsi="Nunito Sans"/>
        </w:rPr>
      </w:pPr>
      <w:r w:rsidRPr="005F0C5B">
        <w:rPr>
          <w:rFonts w:ascii="Nunito Sans" w:hAnsi="Nunito Sans"/>
          <w:sz w:val="22"/>
          <w:szCs w:val="22"/>
        </w:rPr>
        <w:t>Our Privacy Officer can also speak to you about your privacy rights.   </w:t>
      </w:r>
    </w:p>
    <w:p w14:paraId="57B0B5F5" w14:textId="77777777" w:rsidR="0033615D" w:rsidRPr="004F003B" w:rsidRDefault="0033615D" w:rsidP="00423A3D">
      <w:pPr>
        <w:rPr>
          <w:rFonts w:ascii="Nunito Sans Light" w:hAnsi="Nunito Sans Light"/>
          <w:sz w:val="22"/>
          <w:szCs w:val="22"/>
        </w:rPr>
      </w:pPr>
    </w:p>
    <w:sectPr w:rsidR="0033615D" w:rsidRPr="004F003B" w:rsidSect="0023295B">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B9BA7" w14:textId="77777777" w:rsidR="00A72BE8" w:rsidRDefault="00A72BE8" w:rsidP="00482A99">
      <w:r>
        <w:separator/>
      </w:r>
    </w:p>
  </w:endnote>
  <w:endnote w:type="continuationSeparator" w:id="0">
    <w:p w14:paraId="7E1D20AC" w14:textId="77777777" w:rsidR="00A72BE8" w:rsidRDefault="00A72BE8" w:rsidP="0048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Nunito Sans Light">
    <w:panose1 w:val="00000400000000000000"/>
    <w:charset w:val="4D"/>
    <w:family w:val="auto"/>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64C8E" w14:textId="77777777" w:rsidR="005238F4" w:rsidRDefault="00523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1781A" w14:textId="77777777" w:rsidR="005238F4" w:rsidRDefault="005238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9847" w14:textId="77777777" w:rsidR="005238F4" w:rsidRDefault="005238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7FBC" w14:textId="77777777" w:rsidR="0033073B" w:rsidRDefault="000B0B4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7CAA" w14:textId="77777777" w:rsidR="00A72BE8" w:rsidRDefault="00A72BE8" w:rsidP="00482A99">
      <w:r>
        <w:separator/>
      </w:r>
    </w:p>
  </w:footnote>
  <w:footnote w:type="continuationSeparator" w:id="0">
    <w:p w14:paraId="284CC5E0" w14:textId="77777777" w:rsidR="00A72BE8" w:rsidRDefault="00A72BE8" w:rsidP="00482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95EA" w14:textId="77777777" w:rsidR="005238F4" w:rsidRDefault="00523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7594" w14:textId="77777777" w:rsidR="005238F4" w:rsidRDefault="005238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D8EC" w14:textId="77777777" w:rsidR="00EC373D" w:rsidRDefault="00EC373D">
    <w:pPr>
      <w:pStyle w:val="Header"/>
    </w:pPr>
    <w:r>
      <w:rPr>
        <w:noProof/>
      </w:rPr>
      <mc:AlternateContent>
        <mc:Choice Requires="wps">
          <w:drawing>
            <wp:anchor distT="0" distB="0" distL="114300" distR="114300" simplePos="0" relativeHeight="251658240" behindDoc="0" locked="0" layoutInCell="1" allowOverlap="1" wp14:anchorId="443EA615" wp14:editId="327655C9">
              <wp:simplePos x="0" y="0"/>
              <wp:positionH relativeFrom="column">
                <wp:posOffset>-533185</wp:posOffset>
              </wp:positionH>
              <wp:positionV relativeFrom="paragraph">
                <wp:posOffset>-493415</wp:posOffset>
              </wp:positionV>
              <wp:extent cx="7541895" cy="10742530"/>
              <wp:effectExtent l="0" t="0" r="0" b="0"/>
              <wp:wrapNone/>
              <wp:docPr id="1" name="Text Box 1"/>
              <wp:cNvGraphicFramePr/>
              <a:graphic xmlns:a="http://schemas.openxmlformats.org/drawingml/2006/main">
                <a:graphicData uri="http://schemas.microsoft.com/office/word/2010/wordprocessingShape">
                  <wps:wsp>
                    <wps:cNvSpPr txBox="1"/>
                    <wps:spPr>
                      <a:xfrm>
                        <a:off x="0" y="0"/>
                        <a:ext cx="7541895" cy="10742530"/>
                      </a:xfrm>
                      <a:prstGeom prst="rect">
                        <a:avLst/>
                      </a:prstGeom>
                      <a:noFill/>
                      <a:ln w="6350">
                        <a:noFill/>
                      </a:ln>
                    </wps:spPr>
                    <wps:txbx>
                      <w:txbxContent>
                        <w:p w14:paraId="00C5D7EA" w14:textId="77777777" w:rsidR="00EC373D" w:rsidRDefault="00A7550E" w:rsidP="00EC373D">
                          <w:pPr>
                            <w:ind w:left="-170"/>
                          </w:pPr>
                          <w:r>
                            <w:rPr>
                              <w:noProof/>
                            </w:rPr>
                            <w:drawing>
                              <wp:inline distT="0" distB="0" distL="0" distR="0" wp14:anchorId="76D24316" wp14:editId="7B649BEC">
                                <wp:extent cx="7564494" cy="10692000"/>
                                <wp:effectExtent l="0" t="0" r="0" b="0"/>
                                <wp:docPr id="580609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734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4494" cy="10692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EA615" id="_x0000_t202" coordsize="21600,21600" o:spt="202" path="m,l,21600r21600,l21600,xe">
              <v:stroke joinstyle="miter"/>
              <v:path gradientshapeok="t" o:connecttype="rect"/>
            </v:shapetype>
            <v:shape id="Text Box 1" o:spid="_x0000_s1026" type="#_x0000_t202" style="position:absolute;margin-left:-42pt;margin-top:-38.85pt;width:593.85pt;height:84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1f5GgIAAC4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" filled="f" stroked="f" strokeweight=".5pt">
              <v:textbox>
                <w:txbxContent>
                  <w:p w14:paraId="00C5D7EA" w14:textId="77777777" w:rsidR="00EC373D" w:rsidRDefault="00A7550E" w:rsidP="00EC373D">
                    <w:pPr>
                      <w:ind w:left="-170"/>
                    </w:pPr>
                    <w:r>
                      <w:rPr>
                        <w:noProof/>
                      </w:rPr>
                      <w:drawing>
                        <wp:inline distT="0" distB="0" distL="0" distR="0" wp14:anchorId="76D24316" wp14:editId="7B649BEC">
                          <wp:extent cx="7564494" cy="10692000"/>
                          <wp:effectExtent l="0" t="0" r="0" b="0"/>
                          <wp:docPr id="580609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7345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4494" cy="10692000"/>
                                  </a:xfrm>
                                  <a:prstGeom prst="rect">
                                    <a:avLst/>
                                  </a:prstGeom>
                                </pic:spPr>
                              </pic:pic>
                            </a:graphicData>
                          </a:graphic>
                        </wp:inline>
                      </w:drawing>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8F59" w14:textId="77777777" w:rsidR="00604EB9" w:rsidRDefault="00604E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33DCA"/>
    <w:multiLevelType w:val="multilevel"/>
    <w:tmpl w:val="5EA43D94"/>
    <w:lvl w:ilvl="0">
      <w:start w:val="1"/>
      <w:numFmt w:val="bullet"/>
      <w:lvlText w:val=""/>
      <w:lvlJc w:val="left"/>
      <w:pPr>
        <w:tabs>
          <w:tab w:val="num" w:pos="5540"/>
        </w:tabs>
        <w:ind w:left="5540" w:hanging="360"/>
      </w:pPr>
      <w:rPr>
        <w:rFonts w:ascii="Symbol" w:hAnsi="Symbol" w:hint="default"/>
        <w:sz w:val="20"/>
      </w:rPr>
    </w:lvl>
    <w:lvl w:ilvl="1" w:tentative="1">
      <w:start w:val="1"/>
      <w:numFmt w:val="bullet"/>
      <w:lvlText w:val=""/>
      <w:lvlJc w:val="left"/>
      <w:pPr>
        <w:tabs>
          <w:tab w:val="num" w:pos="6260"/>
        </w:tabs>
        <w:ind w:left="6260" w:hanging="360"/>
      </w:pPr>
      <w:rPr>
        <w:rFonts w:ascii="Symbol" w:hAnsi="Symbol" w:hint="default"/>
        <w:sz w:val="20"/>
      </w:rPr>
    </w:lvl>
    <w:lvl w:ilvl="2" w:tentative="1">
      <w:start w:val="1"/>
      <w:numFmt w:val="bullet"/>
      <w:lvlText w:val=""/>
      <w:lvlJc w:val="left"/>
      <w:pPr>
        <w:tabs>
          <w:tab w:val="num" w:pos="6980"/>
        </w:tabs>
        <w:ind w:left="6980" w:hanging="360"/>
      </w:pPr>
      <w:rPr>
        <w:rFonts w:ascii="Symbol" w:hAnsi="Symbol" w:hint="default"/>
        <w:sz w:val="20"/>
      </w:rPr>
    </w:lvl>
    <w:lvl w:ilvl="3" w:tentative="1">
      <w:start w:val="1"/>
      <w:numFmt w:val="bullet"/>
      <w:lvlText w:val=""/>
      <w:lvlJc w:val="left"/>
      <w:pPr>
        <w:tabs>
          <w:tab w:val="num" w:pos="7700"/>
        </w:tabs>
        <w:ind w:left="7700" w:hanging="360"/>
      </w:pPr>
      <w:rPr>
        <w:rFonts w:ascii="Symbol" w:hAnsi="Symbol" w:hint="default"/>
        <w:sz w:val="20"/>
      </w:rPr>
    </w:lvl>
    <w:lvl w:ilvl="4" w:tentative="1">
      <w:start w:val="1"/>
      <w:numFmt w:val="bullet"/>
      <w:lvlText w:val=""/>
      <w:lvlJc w:val="left"/>
      <w:pPr>
        <w:tabs>
          <w:tab w:val="num" w:pos="8420"/>
        </w:tabs>
        <w:ind w:left="8420" w:hanging="360"/>
      </w:pPr>
      <w:rPr>
        <w:rFonts w:ascii="Symbol" w:hAnsi="Symbol" w:hint="default"/>
        <w:sz w:val="20"/>
      </w:rPr>
    </w:lvl>
    <w:lvl w:ilvl="5" w:tentative="1">
      <w:start w:val="1"/>
      <w:numFmt w:val="bullet"/>
      <w:lvlText w:val=""/>
      <w:lvlJc w:val="left"/>
      <w:pPr>
        <w:tabs>
          <w:tab w:val="num" w:pos="9140"/>
        </w:tabs>
        <w:ind w:left="9140" w:hanging="360"/>
      </w:pPr>
      <w:rPr>
        <w:rFonts w:ascii="Symbol" w:hAnsi="Symbol" w:hint="default"/>
        <w:sz w:val="20"/>
      </w:rPr>
    </w:lvl>
    <w:lvl w:ilvl="6" w:tentative="1">
      <w:start w:val="1"/>
      <w:numFmt w:val="bullet"/>
      <w:lvlText w:val=""/>
      <w:lvlJc w:val="left"/>
      <w:pPr>
        <w:tabs>
          <w:tab w:val="num" w:pos="9860"/>
        </w:tabs>
        <w:ind w:left="9860" w:hanging="360"/>
      </w:pPr>
      <w:rPr>
        <w:rFonts w:ascii="Symbol" w:hAnsi="Symbol" w:hint="default"/>
        <w:sz w:val="20"/>
      </w:rPr>
    </w:lvl>
    <w:lvl w:ilvl="7" w:tentative="1">
      <w:start w:val="1"/>
      <w:numFmt w:val="bullet"/>
      <w:lvlText w:val=""/>
      <w:lvlJc w:val="left"/>
      <w:pPr>
        <w:tabs>
          <w:tab w:val="num" w:pos="10580"/>
        </w:tabs>
        <w:ind w:left="10580" w:hanging="360"/>
      </w:pPr>
      <w:rPr>
        <w:rFonts w:ascii="Symbol" w:hAnsi="Symbol" w:hint="default"/>
        <w:sz w:val="20"/>
      </w:rPr>
    </w:lvl>
    <w:lvl w:ilvl="8" w:tentative="1">
      <w:start w:val="1"/>
      <w:numFmt w:val="bullet"/>
      <w:lvlText w:val=""/>
      <w:lvlJc w:val="left"/>
      <w:pPr>
        <w:tabs>
          <w:tab w:val="num" w:pos="11300"/>
        </w:tabs>
        <w:ind w:left="11300" w:hanging="360"/>
      </w:pPr>
      <w:rPr>
        <w:rFonts w:ascii="Symbol" w:hAnsi="Symbol" w:hint="default"/>
        <w:sz w:val="20"/>
      </w:rPr>
    </w:lvl>
  </w:abstractNum>
  <w:abstractNum w:abstractNumId="1" w15:restartNumberingAfterBreak="0">
    <w:nsid w:val="154534A1"/>
    <w:multiLevelType w:val="multilevel"/>
    <w:tmpl w:val="86FC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082E16"/>
    <w:multiLevelType w:val="hybridMultilevel"/>
    <w:tmpl w:val="715E88FA"/>
    <w:lvl w:ilvl="0" w:tplc="6346D07E">
      <w:start w:val="1"/>
      <w:numFmt w:val="bullet"/>
      <w:lvlText w:val="●"/>
      <w:lvlJc w:val="left"/>
      <w:pPr>
        <w:ind w:left="720" w:hanging="360"/>
      </w:pPr>
    </w:lvl>
    <w:lvl w:ilvl="1" w:tplc="FE50F09C">
      <w:start w:val="1"/>
      <w:numFmt w:val="bullet"/>
      <w:lvlText w:val="○"/>
      <w:lvlJc w:val="left"/>
      <w:pPr>
        <w:ind w:left="1440" w:hanging="360"/>
      </w:pPr>
    </w:lvl>
    <w:lvl w:ilvl="2" w:tplc="447C959C">
      <w:start w:val="1"/>
      <w:numFmt w:val="bullet"/>
      <w:lvlText w:val="■"/>
      <w:lvlJc w:val="left"/>
      <w:pPr>
        <w:ind w:left="2160" w:hanging="360"/>
      </w:pPr>
    </w:lvl>
    <w:lvl w:ilvl="3" w:tplc="FA4CC260">
      <w:start w:val="1"/>
      <w:numFmt w:val="bullet"/>
      <w:lvlText w:val="●"/>
      <w:lvlJc w:val="left"/>
      <w:pPr>
        <w:ind w:left="2880" w:hanging="360"/>
      </w:pPr>
    </w:lvl>
    <w:lvl w:ilvl="4" w:tplc="947AA114">
      <w:start w:val="1"/>
      <w:numFmt w:val="bullet"/>
      <w:lvlText w:val="○"/>
      <w:lvlJc w:val="left"/>
      <w:pPr>
        <w:ind w:left="3600" w:hanging="360"/>
      </w:pPr>
    </w:lvl>
    <w:lvl w:ilvl="5" w:tplc="F6441572">
      <w:start w:val="1"/>
      <w:numFmt w:val="bullet"/>
      <w:lvlText w:val="■"/>
      <w:lvlJc w:val="left"/>
      <w:pPr>
        <w:ind w:left="4320" w:hanging="360"/>
      </w:pPr>
    </w:lvl>
    <w:lvl w:ilvl="6" w:tplc="0D003E60">
      <w:start w:val="1"/>
      <w:numFmt w:val="bullet"/>
      <w:lvlText w:val="●"/>
      <w:lvlJc w:val="left"/>
      <w:pPr>
        <w:ind w:left="5040" w:hanging="360"/>
      </w:pPr>
    </w:lvl>
    <w:lvl w:ilvl="7" w:tplc="7682BCEA">
      <w:start w:val="1"/>
      <w:numFmt w:val="bullet"/>
      <w:lvlText w:val="●"/>
      <w:lvlJc w:val="left"/>
      <w:pPr>
        <w:ind w:left="5760" w:hanging="360"/>
      </w:pPr>
    </w:lvl>
    <w:lvl w:ilvl="8" w:tplc="F5BE29D2">
      <w:start w:val="1"/>
      <w:numFmt w:val="bullet"/>
      <w:lvlText w:val="●"/>
      <w:lvlJc w:val="left"/>
      <w:pPr>
        <w:ind w:left="6480" w:hanging="360"/>
      </w:pPr>
    </w:lvl>
  </w:abstractNum>
  <w:abstractNum w:abstractNumId="3" w15:restartNumberingAfterBreak="0">
    <w:nsid w:val="22652221"/>
    <w:multiLevelType w:val="hybridMultilevel"/>
    <w:tmpl w:val="A09E50DC"/>
    <w:lvl w:ilvl="0" w:tplc="98DA83DA">
      <w:start w:val="1"/>
      <w:numFmt w:val="decimalZero"/>
      <w:suff w:val="nothing"/>
      <w:lvlText w:val="%1."/>
      <w:lvlJc w:val="left"/>
      <w:pPr>
        <w:ind w:left="0" w:firstLine="0"/>
      </w:pPr>
      <w:rPr>
        <w:b w:val="0"/>
        <w:bCs w:val="0"/>
      </w:rPr>
    </w:lvl>
    <w:lvl w:ilvl="1" w:tplc="33301CDE">
      <w:numFmt w:val="decimal"/>
      <w:lvlText w:val=""/>
      <w:lvlJc w:val="left"/>
      <w:pPr>
        <w:ind w:left="0" w:firstLine="0"/>
      </w:pPr>
    </w:lvl>
    <w:lvl w:ilvl="2" w:tplc="BBD2E912">
      <w:numFmt w:val="decimal"/>
      <w:lvlText w:val=""/>
      <w:lvlJc w:val="left"/>
      <w:pPr>
        <w:ind w:left="0" w:firstLine="0"/>
      </w:pPr>
    </w:lvl>
    <w:lvl w:ilvl="3" w:tplc="02B63730">
      <w:numFmt w:val="decimal"/>
      <w:lvlText w:val=""/>
      <w:lvlJc w:val="left"/>
      <w:pPr>
        <w:ind w:left="0" w:firstLine="0"/>
      </w:pPr>
    </w:lvl>
    <w:lvl w:ilvl="4" w:tplc="A99687FC">
      <w:numFmt w:val="decimal"/>
      <w:lvlText w:val=""/>
      <w:lvlJc w:val="left"/>
      <w:pPr>
        <w:ind w:left="0" w:firstLine="0"/>
      </w:pPr>
    </w:lvl>
    <w:lvl w:ilvl="5" w:tplc="51FC8648">
      <w:numFmt w:val="decimal"/>
      <w:lvlText w:val=""/>
      <w:lvlJc w:val="left"/>
      <w:pPr>
        <w:ind w:left="0" w:firstLine="0"/>
      </w:pPr>
    </w:lvl>
    <w:lvl w:ilvl="6" w:tplc="E0025130">
      <w:numFmt w:val="decimal"/>
      <w:lvlText w:val=""/>
      <w:lvlJc w:val="left"/>
      <w:pPr>
        <w:ind w:left="0" w:firstLine="0"/>
      </w:pPr>
    </w:lvl>
    <w:lvl w:ilvl="7" w:tplc="2A3C9E36">
      <w:numFmt w:val="decimal"/>
      <w:lvlText w:val=""/>
      <w:lvlJc w:val="left"/>
      <w:pPr>
        <w:ind w:left="0" w:firstLine="0"/>
      </w:pPr>
    </w:lvl>
    <w:lvl w:ilvl="8" w:tplc="017649E2">
      <w:numFmt w:val="decimal"/>
      <w:lvlText w:val=""/>
      <w:lvlJc w:val="left"/>
      <w:pPr>
        <w:ind w:left="0" w:firstLine="0"/>
      </w:pPr>
    </w:lvl>
  </w:abstractNum>
  <w:abstractNum w:abstractNumId="4" w15:restartNumberingAfterBreak="0">
    <w:nsid w:val="2841128F"/>
    <w:multiLevelType w:val="multilevel"/>
    <w:tmpl w:val="57F2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4C1BF3"/>
    <w:multiLevelType w:val="hybridMultilevel"/>
    <w:tmpl w:val="2E9C72B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4403CB"/>
    <w:multiLevelType w:val="multilevel"/>
    <w:tmpl w:val="468E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A802A3"/>
    <w:multiLevelType w:val="multilevel"/>
    <w:tmpl w:val="9574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47B109F"/>
    <w:multiLevelType w:val="hybridMultilevel"/>
    <w:tmpl w:val="13180102"/>
    <w:lvl w:ilvl="0" w:tplc="ECE25AAC">
      <w:start w:val="1"/>
      <w:numFmt w:val="decimalZero"/>
      <w:suff w:val="nothing"/>
      <w:lvlText w:val="%1."/>
      <w:lvlJc w:val="left"/>
      <w:pPr>
        <w:spacing w:after="150"/>
        <w:ind w:right="720"/>
      </w:pPr>
      <w:rPr>
        <w:b w:val="0"/>
        <w:bCs w:val="0"/>
        <w:color w:val="auto"/>
        <w:vertAlign w:val="baseline"/>
      </w:rPr>
    </w:lvl>
    <w:lvl w:ilvl="1" w:tplc="DFDA3C84">
      <w:numFmt w:val="decimal"/>
      <w:lvlText w:val=""/>
      <w:lvlJc w:val="left"/>
    </w:lvl>
    <w:lvl w:ilvl="2" w:tplc="203AD2C6">
      <w:numFmt w:val="decimal"/>
      <w:lvlText w:val=""/>
      <w:lvlJc w:val="left"/>
    </w:lvl>
    <w:lvl w:ilvl="3" w:tplc="73AABD6A">
      <w:numFmt w:val="decimal"/>
      <w:lvlText w:val=""/>
      <w:lvlJc w:val="left"/>
    </w:lvl>
    <w:lvl w:ilvl="4" w:tplc="04B4DE28">
      <w:numFmt w:val="decimal"/>
      <w:lvlText w:val=""/>
      <w:lvlJc w:val="left"/>
    </w:lvl>
    <w:lvl w:ilvl="5" w:tplc="5CB0539C">
      <w:numFmt w:val="decimal"/>
      <w:lvlText w:val=""/>
      <w:lvlJc w:val="left"/>
    </w:lvl>
    <w:lvl w:ilvl="6" w:tplc="1BA6160A">
      <w:numFmt w:val="decimal"/>
      <w:lvlText w:val=""/>
      <w:lvlJc w:val="left"/>
    </w:lvl>
    <w:lvl w:ilvl="7" w:tplc="F3B6515A">
      <w:numFmt w:val="decimal"/>
      <w:lvlText w:val=""/>
      <w:lvlJc w:val="left"/>
    </w:lvl>
    <w:lvl w:ilvl="8" w:tplc="62247574">
      <w:numFmt w:val="decimal"/>
      <w:lvlText w:val=""/>
      <w:lvlJc w:val="left"/>
    </w:lvl>
  </w:abstractNum>
  <w:abstractNum w:abstractNumId="9" w15:restartNumberingAfterBreak="0">
    <w:nsid w:val="37155B2A"/>
    <w:multiLevelType w:val="hybridMultilevel"/>
    <w:tmpl w:val="62CA6492"/>
    <w:lvl w:ilvl="0" w:tplc="FFFFFFFF">
      <w:start w:val="1"/>
      <w:numFmt w:val="decimalZero"/>
      <w:suff w:val="nothing"/>
      <w:lvlText w:val="%1."/>
      <w:lvlJc w:val="left"/>
      <w:pPr>
        <w:spacing w:after="150"/>
        <w:ind w:right="7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A33759E"/>
    <w:multiLevelType w:val="hybridMultilevel"/>
    <w:tmpl w:val="06EE15D8"/>
    <w:lvl w:ilvl="0" w:tplc="4636D766">
      <w:start w:val="1"/>
      <w:numFmt w:val="decimalZero"/>
      <w:suff w:val="nothing"/>
      <w:lvlText w:val="%1."/>
      <w:lvlJc w:val="left"/>
      <w:pPr>
        <w:spacing w:after="150"/>
        <w:ind w:right="720"/>
      </w:pPr>
    </w:lvl>
    <w:lvl w:ilvl="1" w:tplc="E67E017C">
      <w:numFmt w:val="decimal"/>
      <w:lvlText w:val=""/>
      <w:lvlJc w:val="left"/>
    </w:lvl>
    <w:lvl w:ilvl="2" w:tplc="73200E30">
      <w:numFmt w:val="decimal"/>
      <w:lvlText w:val=""/>
      <w:lvlJc w:val="left"/>
    </w:lvl>
    <w:lvl w:ilvl="3" w:tplc="8AD44FB2">
      <w:numFmt w:val="decimal"/>
      <w:lvlText w:val=""/>
      <w:lvlJc w:val="left"/>
    </w:lvl>
    <w:lvl w:ilvl="4" w:tplc="CA141186">
      <w:numFmt w:val="decimal"/>
      <w:lvlText w:val=""/>
      <w:lvlJc w:val="left"/>
    </w:lvl>
    <w:lvl w:ilvl="5" w:tplc="9C3C3696">
      <w:numFmt w:val="decimal"/>
      <w:lvlText w:val=""/>
      <w:lvlJc w:val="left"/>
    </w:lvl>
    <w:lvl w:ilvl="6" w:tplc="8B781836">
      <w:numFmt w:val="decimal"/>
      <w:lvlText w:val=""/>
      <w:lvlJc w:val="left"/>
    </w:lvl>
    <w:lvl w:ilvl="7" w:tplc="3BB4C1D0">
      <w:numFmt w:val="decimal"/>
      <w:lvlText w:val=""/>
      <w:lvlJc w:val="left"/>
    </w:lvl>
    <w:lvl w:ilvl="8" w:tplc="E3969084">
      <w:numFmt w:val="decimal"/>
      <w:lvlText w:val=""/>
      <w:lvlJc w:val="left"/>
    </w:lvl>
  </w:abstractNum>
  <w:abstractNum w:abstractNumId="11" w15:restartNumberingAfterBreak="0">
    <w:nsid w:val="3F392899"/>
    <w:multiLevelType w:val="multilevel"/>
    <w:tmpl w:val="5D0C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4A4EB4"/>
    <w:multiLevelType w:val="multilevel"/>
    <w:tmpl w:val="1172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E05308"/>
    <w:multiLevelType w:val="hybridMultilevel"/>
    <w:tmpl w:val="62CA6492"/>
    <w:lvl w:ilvl="0" w:tplc="C9D2F528">
      <w:start w:val="1"/>
      <w:numFmt w:val="decimalZero"/>
      <w:suff w:val="nothing"/>
      <w:lvlText w:val="%1."/>
      <w:lvlJc w:val="left"/>
      <w:pPr>
        <w:spacing w:after="150"/>
        <w:ind w:right="720"/>
      </w:pPr>
    </w:lvl>
    <w:lvl w:ilvl="1" w:tplc="AC3E40FC">
      <w:numFmt w:val="decimal"/>
      <w:lvlText w:val=""/>
      <w:lvlJc w:val="left"/>
    </w:lvl>
    <w:lvl w:ilvl="2" w:tplc="611C0668">
      <w:numFmt w:val="decimal"/>
      <w:lvlText w:val=""/>
      <w:lvlJc w:val="left"/>
    </w:lvl>
    <w:lvl w:ilvl="3" w:tplc="FDBE2FBA">
      <w:numFmt w:val="decimal"/>
      <w:lvlText w:val=""/>
      <w:lvlJc w:val="left"/>
    </w:lvl>
    <w:lvl w:ilvl="4" w:tplc="7076C6BA">
      <w:numFmt w:val="decimal"/>
      <w:lvlText w:val=""/>
      <w:lvlJc w:val="left"/>
    </w:lvl>
    <w:lvl w:ilvl="5" w:tplc="55F2BCA8">
      <w:numFmt w:val="decimal"/>
      <w:lvlText w:val=""/>
      <w:lvlJc w:val="left"/>
    </w:lvl>
    <w:lvl w:ilvl="6" w:tplc="1F1CE33A">
      <w:numFmt w:val="decimal"/>
      <w:lvlText w:val=""/>
      <w:lvlJc w:val="left"/>
    </w:lvl>
    <w:lvl w:ilvl="7" w:tplc="A43AE176">
      <w:numFmt w:val="decimal"/>
      <w:lvlText w:val=""/>
      <w:lvlJc w:val="left"/>
    </w:lvl>
    <w:lvl w:ilvl="8" w:tplc="06A07C48">
      <w:numFmt w:val="decimal"/>
      <w:lvlText w:val=""/>
      <w:lvlJc w:val="left"/>
    </w:lvl>
  </w:abstractNum>
  <w:abstractNum w:abstractNumId="14" w15:restartNumberingAfterBreak="0">
    <w:nsid w:val="4F995F4C"/>
    <w:multiLevelType w:val="hybridMultilevel"/>
    <w:tmpl w:val="1096ACAC"/>
    <w:lvl w:ilvl="0" w:tplc="CBBEEEBC">
      <w:start w:val="1"/>
      <w:numFmt w:val="bullet"/>
      <w:lvlText w:val="●"/>
      <w:lvlJc w:val="left"/>
      <w:pPr>
        <w:ind w:left="720" w:hanging="360"/>
      </w:pPr>
    </w:lvl>
    <w:lvl w:ilvl="1" w:tplc="665C4D8A">
      <w:start w:val="1"/>
      <w:numFmt w:val="bullet"/>
      <w:lvlText w:val="○"/>
      <w:lvlJc w:val="left"/>
      <w:pPr>
        <w:ind w:left="1440" w:hanging="360"/>
      </w:pPr>
    </w:lvl>
    <w:lvl w:ilvl="2" w:tplc="02968E6A">
      <w:start w:val="1"/>
      <w:numFmt w:val="bullet"/>
      <w:lvlText w:val="■"/>
      <w:lvlJc w:val="left"/>
      <w:pPr>
        <w:ind w:left="2160" w:hanging="360"/>
      </w:pPr>
    </w:lvl>
    <w:lvl w:ilvl="3" w:tplc="F75C307E">
      <w:start w:val="1"/>
      <w:numFmt w:val="bullet"/>
      <w:lvlText w:val="●"/>
      <w:lvlJc w:val="left"/>
      <w:pPr>
        <w:ind w:left="2880" w:hanging="360"/>
      </w:pPr>
    </w:lvl>
    <w:lvl w:ilvl="4" w:tplc="A75C0A70">
      <w:start w:val="1"/>
      <w:numFmt w:val="bullet"/>
      <w:lvlText w:val="○"/>
      <w:lvlJc w:val="left"/>
      <w:pPr>
        <w:ind w:left="3600" w:hanging="360"/>
      </w:pPr>
    </w:lvl>
    <w:lvl w:ilvl="5" w:tplc="D6087362">
      <w:start w:val="1"/>
      <w:numFmt w:val="bullet"/>
      <w:lvlText w:val="■"/>
      <w:lvlJc w:val="left"/>
      <w:pPr>
        <w:ind w:left="4320" w:hanging="360"/>
      </w:pPr>
    </w:lvl>
    <w:lvl w:ilvl="6" w:tplc="F86293B0">
      <w:start w:val="1"/>
      <w:numFmt w:val="bullet"/>
      <w:lvlText w:val="●"/>
      <w:lvlJc w:val="left"/>
      <w:pPr>
        <w:ind w:left="5040" w:hanging="360"/>
      </w:pPr>
    </w:lvl>
    <w:lvl w:ilvl="7" w:tplc="4B763C3A">
      <w:start w:val="1"/>
      <w:numFmt w:val="bullet"/>
      <w:lvlText w:val="●"/>
      <w:lvlJc w:val="left"/>
      <w:pPr>
        <w:ind w:left="5760" w:hanging="360"/>
      </w:pPr>
    </w:lvl>
    <w:lvl w:ilvl="8" w:tplc="DB887C00">
      <w:start w:val="1"/>
      <w:numFmt w:val="bullet"/>
      <w:lvlText w:val="●"/>
      <w:lvlJc w:val="left"/>
      <w:pPr>
        <w:ind w:left="6480" w:hanging="360"/>
      </w:pPr>
    </w:lvl>
  </w:abstractNum>
  <w:abstractNum w:abstractNumId="15" w15:restartNumberingAfterBreak="0">
    <w:nsid w:val="535A6BB2"/>
    <w:multiLevelType w:val="multilevel"/>
    <w:tmpl w:val="B5AE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F91762B"/>
    <w:multiLevelType w:val="hybridMultilevel"/>
    <w:tmpl w:val="4F68E1DC"/>
    <w:lvl w:ilvl="0" w:tplc="4F8E67AA">
      <w:start w:val="1"/>
      <w:numFmt w:val="bullet"/>
      <w:lvlText w:val="•"/>
      <w:lvlJc w:val="left"/>
      <w:pPr>
        <w:spacing w:before="100" w:after="100"/>
        <w:ind w:left="720" w:hanging="360"/>
      </w:pPr>
    </w:lvl>
    <w:lvl w:ilvl="1" w:tplc="5F70BAA2">
      <w:numFmt w:val="decimal"/>
      <w:lvlText w:val=""/>
      <w:lvlJc w:val="left"/>
    </w:lvl>
    <w:lvl w:ilvl="2" w:tplc="8F3C57A0">
      <w:numFmt w:val="decimal"/>
      <w:lvlText w:val=""/>
      <w:lvlJc w:val="left"/>
    </w:lvl>
    <w:lvl w:ilvl="3" w:tplc="F54E64BE">
      <w:numFmt w:val="decimal"/>
      <w:lvlText w:val=""/>
      <w:lvlJc w:val="left"/>
    </w:lvl>
    <w:lvl w:ilvl="4" w:tplc="5FD03462">
      <w:numFmt w:val="decimal"/>
      <w:lvlText w:val=""/>
      <w:lvlJc w:val="left"/>
    </w:lvl>
    <w:lvl w:ilvl="5" w:tplc="0BC29020">
      <w:numFmt w:val="decimal"/>
      <w:lvlText w:val=""/>
      <w:lvlJc w:val="left"/>
    </w:lvl>
    <w:lvl w:ilvl="6" w:tplc="86B0B392">
      <w:numFmt w:val="decimal"/>
      <w:lvlText w:val=""/>
      <w:lvlJc w:val="left"/>
    </w:lvl>
    <w:lvl w:ilvl="7" w:tplc="844AAAE8">
      <w:numFmt w:val="decimal"/>
      <w:lvlText w:val=""/>
      <w:lvlJc w:val="left"/>
    </w:lvl>
    <w:lvl w:ilvl="8" w:tplc="2348D44C">
      <w:numFmt w:val="decimal"/>
      <w:lvlText w:val=""/>
      <w:lvlJc w:val="left"/>
    </w:lvl>
  </w:abstractNum>
  <w:abstractNum w:abstractNumId="17" w15:restartNumberingAfterBreak="0">
    <w:nsid w:val="7C2E3CAC"/>
    <w:multiLevelType w:val="multilevel"/>
    <w:tmpl w:val="C29A3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B759DB"/>
    <w:multiLevelType w:val="hybridMultilevel"/>
    <w:tmpl w:val="D1E02C80"/>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31738330">
    <w:abstractNumId w:val="8"/>
    <w:lvlOverride w:ilvl="0">
      <w:startOverride w:val="1"/>
    </w:lvlOverride>
  </w:num>
  <w:num w:numId="2" w16cid:durableId="1670599689">
    <w:abstractNumId w:val="11"/>
  </w:num>
  <w:num w:numId="3" w16cid:durableId="833569435">
    <w:abstractNumId w:val="18"/>
  </w:num>
  <w:num w:numId="4" w16cid:durableId="1575623582">
    <w:abstractNumId w:val="5"/>
  </w:num>
  <w:num w:numId="5" w16cid:durableId="1813868730">
    <w:abstractNumId w:val="13"/>
    <w:lvlOverride w:ilvl="0">
      <w:startOverride w:val="1"/>
    </w:lvlOverride>
  </w:num>
  <w:num w:numId="6" w16cid:durableId="691031412">
    <w:abstractNumId w:val="13"/>
  </w:num>
  <w:num w:numId="7" w16cid:durableId="462964986">
    <w:abstractNumId w:val="9"/>
  </w:num>
  <w:num w:numId="8" w16cid:durableId="489761061">
    <w:abstractNumId w:val="2"/>
    <w:lvlOverride w:ilvl="0">
      <w:startOverride w:val="1"/>
    </w:lvlOverride>
  </w:num>
  <w:num w:numId="9" w16cid:durableId="1397823209">
    <w:abstractNumId w:val="10"/>
    <w:lvlOverride w:ilvl="0">
      <w:startOverride w:val="1"/>
    </w:lvlOverride>
  </w:num>
  <w:num w:numId="10" w16cid:durableId="126777201">
    <w:abstractNumId w:val="16"/>
    <w:lvlOverride w:ilvl="0">
      <w:startOverride w:val="1"/>
    </w:lvlOverride>
  </w:num>
  <w:num w:numId="11" w16cid:durableId="1252814145">
    <w:abstractNumId w:val="15"/>
  </w:num>
  <w:num w:numId="12" w16cid:durableId="1009212139">
    <w:abstractNumId w:val="12"/>
  </w:num>
  <w:num w:numId="13" w16cid:durableId="381053075">
    <w:abstractNumId w:val="1"/>
  </w:num>
  <w:num w:numId="14" w16cid:durableId="534465951">
    <w:abstractNumId w:val="7"/>
  </w:num>
  <w:num w:numId="15" w16cid:durableId="905411867">
    <w:abstractNumId w:val="4"/>
  </w:num>
  <w:num w:numId="16" w16cid:durableId="2088726157">
    <w:abstractNumId w:val="17"/>
  </w:num>
  <w:num w:numId="17" w16cid:durableId="1379163483">
    <w:abstractNumId w:val="0"/>
  </w:num>
  <w:num w:numId="18" w16cid:durableId="1595818618">
    <w:abstractNumId w:val="6"/>
  </w:num>
  <w:num w:numId="19" w16cid:durableId="1685012230">
    <w:abstractNumId w:val="3"/>
    <w:lvlOverride w:ilvl="0">
      <w:startOverride w:val="1"/>
    </w:lvlOverride>
    <w:lvlOverride w:ilvl="1"/>
    <w:lvlOverride w:ilvl="2"/>
    <w:lvlOverride w:ilvl="3"/>
    <w:lvlOverride w:ilvl="4"/>
    <w:lvlOverride w:ilvl="5"/>
    <w:lvlOverride w:ilvl="6"/>
    <w:lvlOverride w:ilvl="7"/>
    <w:lvlOverride w:ilvl="8"/>
  </w:num>
  <w:num w:numId="20" w16cid:durableId="19586089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5B"/>
    <w:rsid w:val="00001BC8"/>
    <w:rsid w:val="00006655"/>
    <w:rsid w:val="000110D5"/>
    <w:rsid w:val="00011CEB"/>
    <w:rsid w:val="00012558"/>
    <w:rsid w:val="00012A21"/>
    <w:rsid w:val="00012AD3"/>
    <w:rsid w:val="000133B9"/>
    <w:rsid w:val="00013AAD"/>
    <w:rsid w:val="00013ABD"/>
    <w:rsid w:val="00013DC6"/>
    <w:rsid w:val="0001505E"/>
    <w:rsid w:val="00015469"/>
    <w:rsid w:val="00015A0E"/>
    <w:rsid w:val="000161FC"/>
    <w:rsid w:val="000172BC"/>
    <w:rsid w:val="00017718"/>
    <w:rsid w:val="00021010"/>
    <w:rsid w:val="00021D9E"/>
    <w:rsid w:val="00022191"/>
    <w:rsid w:val="000223F1"/>
    <w:rsid w:val="000228AE"/>
    <w:rsid w:val="00022915"/>
    <w:rsid w:val="00025EA5"/>
    <w:rsid w:val="00026283"/>
    <w:rsid w:val="000262D3"/>
    <w:rsid w:val="00027755"/>
    <w:rsid w:val="000305A2"/>
    <w:rsid w:val="00030E83"/>
    <w:rsid w:val="0003265C"/>
    <w:rsid w:val="000332FF"/>
    <w:rsid w:val="00037D47"/>
    <w:rsid w:val="00040676"/>
    <w:rsid w:val="00040D72"/>
    <w:rsid w:val="0004170B"/>
    <w:rsid w:val="000433BA"/>
    <w:rsid w:val="00043C53"/>
    <w:rsid w:val="000440FC"/>
    <w:rsid w:val="0004493F"/>
    <w:rsid w:val="00044DBD"/>
    <w:rsid w:val="00045F55"/>
    <w:rsid w:val="00047C9E"/>
    <w:rsid w:val="00050BA5"/>
    <w:rsid w:val="00050C9B"/>
    <w:rsid w:val="000529F5"/>
    <w:rsid w:val="00053365"/>
    <w:rsid w:val="00057A0F"/>
    <w:rsid w:val="00057C5C"/>
    <w:rsid w:val="00057F87"/>
    <w:rsid w:val="000605B3"/>
    <w:rsid w:val="00060E09"/>
    <w:rsid w:val="000637E1"/>
    <w:rsid w:val="0006468F"/>
    <w:rsid w:val="00065B22"/>
    <w:rsid w:val="00067AA0"/>
    <w:rsid w:val="00067D19"/>
    <w:rsid w:val="000707BE"/>
    <w:rsid w:val="00071344"/>
    <w:rsid w:val="000713EE"/>
    <w:rsid w:val="000713F5"/>
    <w:rsid w:val="00071B97"/>
    <w:rsid w:val="00072853"/>
    <w:rsid w:val="000734DB"/>
    <w:rsid w:val="00073B3C"/>
    <w:rsid w:val="00073CD5"/>
    <w:rsid w:val="000766A4"/>
    <w:rsid w:val="0008044D"/>
    <w:rsid w:val="000822FA"/>
    <w:rsid w:val="000827E9"/>
    <w:rsid w:val="00082D7B"/>
    <w:rsid w:val="0008334B"/>
    <w:rsid w:val="00084AD2"/>
    <w:rsid w:val="00086AE3"/>
    <w:rsid w:val="00086F0A"/>
    <w:rsid w:val="000874E9"/>
    <w:rsid w:val="000907B7"/>
    <w:rsid w:val="000926AD"/>
    <w:rsid w:val="00093D71"/>
    <w:rsid w:val="000944D0"/>
    <w:rsid w:val="00095195"/>
    <w:rsid w:val="0009643E"/>
    <w:rsid w:val="000A1214"/>
    <w:rsid w:val="000A2E66"/>
    <w:rsid w:val="000A326D"/>
    <w:rsid w:val="000A47DF"/>
    <w:rsid w:val="000A4FA5"/>
    <w:rsid w:val="000A5AB5"/>
    <w:rsid w:val="000B0B48"/>
    <w:rsid w:val="000B1CE5"/>
    <w:rsid w:val="000B3202"/>
    <w:rsid w:val="000B3988"/>
    <w:rsid w:val="000B3CB9"/>
    <w:rsid w:val="000B3D31"/>
    <w:rsid w:val="000B4DB6"/>
    <w:rsid w:val="000B56E9"/>
    <w:rsid w:val="000B5867"/>
    <w:rsid w:val="000B6888"/>
    <w:rsid w:val="000B7069"/>
    <w:rsid w:val="000C03A5"/>
    <w:rsid w:val="000C3320"/>
    <w:rsid w:val="000C3CC7"/>
    <w:rsid w:val="000C402E"/>
    <w:rsid w:val="000C520C"/>
    <w:rsid w:val="000C5AA7"/>
    <w:rsid w:val="000C65DE"/>
    <w:rsid w:val="000C7F67"/>
    <w:rsid w:val="000D06A1"/>
    <w:rsid w:val="000D1F9A"/>
    <w:rsid w:val="000D2FCF"/>
    <w:rsid w:val="000D3EAA"/>
    <w:rsid w:val="000D44F7"/>
    <w:rsid w:val="000D586A"/>
    <w:rsid w:val="000D641C"/>
    <w:rsid w:val="000D7879"/>
    <w:rsid w:val="000E0A56"/>
    <w:rsid w:val="000E1276"/>
    <w:rsid w:val="000E3938"/>
    <w:rsid w:val="000E3D52"/>
    <w:rsid w:val="000E4417"/>
    <w:rsid w:val="000E5412"/>
    <w:rsid w:val="000E576C"/>
    <w:rsid w:val="000E5823"/>
    <w:rsid w:val="000E673F"/>
    <w:rsid w:val="000E6EED"/>
    <w:rsid w:val="000F0B1D"/>
    <w:rsid w:val="000F142F"/>
    <w:rsid w:val="000F4179"/>
    <w:rsid w:val="000F796D"/>
    <w:rsid w:val="001014D5"/>
    <w:rsid w:val="00101660"/>
    <w:rsid w:val="00101F36"/>
    <w:rsid w:val="001038EF"/>
    <w:rsid w:val="00105F4C"/>
    <w:rsid w:val="0010658C"/>
    <w:rsid w:val="00107BF7"/>
    <w:rsid w:val="00111612"/>
    <w:rsid w:val="001123A9"/>
    <w:rsid w:val="00113AF5"/>
    <w:rsid w:val="001141A5"/>
    <w:rsid w:val="00114BD7"/>
    <w:rsid w:val="00115203"/>
    <w:rsid w:val="001162DC"/>
    <w:rsid w:val="0011674D"/>
    <w:rsid w:val="00116C3E"/>
    <w:rsid w:val="001177E1"/>
    <w:rsid w:val="001178FF"/>
    <w:rsid w:val="001219A3"/>
    <w:rsid w:val="00123145"/>
    <w:rsid w:val="00123794"/>
    <w:rsid w:val="00123A15"/>
    <w:rsid w:val="00123A80"/>
    <w:rsid w:val="00123AD3"/>
    <w:rsid w:val="00123B77"/>
    <w:rsid w:val="00123FFB"/>
    <w:rsid w:val="001249FC"/>
    <w:rsid w:val="001260B3"/>
    <w:rsid w:val="0012638E"/>
    <w:rsid w:val="0012652D"/>
    <w:rsid w:val="00127F10"/>
    <w:rsid w:val="00130AD4"/>
    <w:rsid w:val="00130E5B"/>
    <w:rsid w:val="00131278"/>
    <w:rsid w:val="00131FD8"/>
    <w:rsid w:val="00132ABE"/>
    <w:rsid w:val="00133C5F"/>
    <w:rsid w:val="00134856"/>
    <w:rsid w:val="00134B4D"/>
    <w:rsid w:val="0013505F"/>
    <w:rsid w:val="001370AC"/>
    <w:rsid w:val="00137ABB"/>
    <w:rsid w:val="00141761"/>
    <w:rsid w:val="00143D1A"/>
    <w:rsid w:val="00144332"/>
    <w:rsid w:val="00144440"/>
    <w:rsid w:val="00144EE3"/>
    <w:rsid w:val="00150317"/>
    <w:rsid w:val="00150B4C"/>
    <w:rsid w:val="00151A3A"/>
    <w:rsid w:val="001522B4"/>
    <w:rsid w:val="00152684"/>
    <w:rsid w:val="001532DE"/>
    <w:rsid w:val="001550F2"/>
    <w:rsid w:val="0015623F"/>
    <w:rsid w:val="00156E7F"/>
    <w:rsid w:val="00157858"/>
    <w:rsid w:val="0016056C"/>
    <w:rsid w:val="00160ABF"/>
    <w:rsid w:val="00160EBB"/>
    <w:rsid w:val="00161623"/>
    <w:rsid w:val="001617F7"/>
    <w:rsid w:val="0016184D"/>
    <w:rsid w:val="001666A1"/>
    <w:rsid w:val="00166FB4"/>
    <w:rsid w:val="00167E0D"/>
    <w:rsid w:val="00170598"/>
    <w:rsid w:val="001722F9"/>
    <w:rsid w:val="001755F2"/>
    <w:rsid w:val="00175A41"/>
    <w:rsid w:val="00175E6A"/>
    <w:rsid w:val="0017743D"/>
    <w:rsid w:val="001775A2"/>
    <w:rsid w:val="00177E5A"/>
    <w:rsid w:val="0018214C"/>
    <w:rsid w:val="00182CCF"/>
    <w:rsid w:val="00182D58"/>
    <w:rsid w:val="00183D8E"/>
    <w:rsid w:val="0018732F"/>
    <w:rsid w:val="001900B1"/>
    <w:rsid w:val="001901A7"/>
    <w:rsid w:val="00190440"/>
    <w:rsid w:val="00190A63"/>
    <w:rsid w:val="00190E28"/>
    <w:rsid w:val="001920F3"/>
    <w:rsid w:val="00195BA5"/>
    <w:rsid w:val="001A129F"/>
    <w:rsid w:val="001A3860"/>
    <w:rsid w:val="001A473C"/>
    <w:rsid w:val="001A47F4"/>
    <w:rsid w:val="001A6199"/>
    <w:rsid w:val="001B0405"/>
    <w:rsid w:val="001B08E0"/>
    <w:rsid w:val="001B12C8"/>
    <w:rsid w:val="001B2B16"/>
    <w:rsid w:val="001B3B52"/>
    <w:rsid w:val="001B3E51"/>
    <w:rsid w:val="001B5062"/>
    <w:rsid w:val="001B77FC"/>
    <w:rsid w:val="001C0300"/>
    <w:rsid w:val="001C0BE4"/>
    <w:rsid w:val="001C2274"/>
    <w:rsid w:val="001C30C7"/>
    <w:rsid w:val="001C4EDD"/>
    <w:rsid w:val="001C6749"/>
    <w:rsid w:val="001C70FC"/>
    <w:rsid w:val="001D121B"/>
    <w:rsid w:val="001D135B"/>
    <w:rsid w:val="001D1BD3"/>
    <w:rsid w:val="001D2E99"/>
    <w:rsid w:val="001D382F"/>
    <w:rsid w:val="001D5475"/>
    <w:rsid w:val="001D562C"/>
    <w:rsid w:val="001D56E5"/>
    <w:rsid w:val="001D6CF9"/>
    <w:rsid w:val="001D7B68"/>
    <w:rsid w:val="001E0104"/>
    <w:rsid w:val="001E03CC"/>
    <w:rsid w:val="001E0DEA"/>
    <w:rsid w:val="001E2742"/>
    <w:rsid w:val="001E396A"/>
    <w:rsid w:val="001E3F43"/>
    <w:rsid w:val="001E42EE"/>
    <w:rsid w:val="001E4A29"/>
    <w:rsid w:val="001E4B0E"/>
    <w:rsid w:val="001E5249"/>
    <w:rsid w:val="001E78A4"/>
    <w:rsid w:val="001F054B"/>
    <w:rsid w:val="001F064D"/>
    <w:rsid w:val="001F10EE"/>
    <w:rsid w:val="001F345F"/>
    <w:rsid w:val="001F549D"/>
    <w:rsid w:val="001F6583"/>
    <w:rsid w:val="001F6A57"/>
    <w:rsid w:val="001F6F40"/>
    <w:rsid w:val="001F791E"/>
    <w:rsid w:val="00200D1B"/>
    <w:rsid w:val="00202533"/>
    <w:rsid w:val="0020273F"/>
    <w:rsid w:val="0020299A"/>
    <w:rsid w:val="0020455B"/>
    <w:rsid w:val="002045D4"/>
    <w:rsid w:val="002046C6"/>
    <w:rsid w:val="00207395"/>
    <w:rsid w:val="002074BC"/>
    <w:rsid w:val="00210B3A"/>
    <w:rsid w:val="00210C6D"/>
    <w:rsid w:val="00212688"/>
    <w:rsid w:val="00214AC8"/>
    <w:rsid w:val="002173D0"/>
    <w:rsid w:val="00217DF0"/>
    <w:rsid w:val="00220BE7"/>
    <w:rsid w:val="00221217"/>
    <w:rsid w:val="002234F2"/>
    <w:rsid w:val="00224ECA"/>
    <w:rsid w:val="0022691F"/>
    <w:rsid w:val="00226D1C"/>
    <w:rsid w:val="00230B23"/>
    <w:rsid w:val="00230C60"/>
    <w:rsid w:val="002318B1"/>
    <w:rsid w:val="002318BB"/>
    <w:rsid w:val="0023295B"/>
    <w:rsid w:val="002329CE"/>
    <w:rsid w:val="00233828"/>
    <w:rsid w:val="002340D5"/>
    <w:rsid w:val="0023446F"/>
    <w:rsid w:val="00234773"/>
    <w:rsid w:val="00235C76"/>
    <w:rsid w:val="00235D5C"/>
    <w:rsid w:val="00235FFF"/>
    <w:rsid w:val="00236DDA"/>
    <w:rsid w:val="0023740D"/>
    <w:rsid w:val="00237C1C"/>
    <w:rsid w:val="00237FBB"/>
    <w:rsid w:val="0024065C"/>
    <w:rsid w:val="002416FF"/>
    <w:rsid w:val="00242828"/>
    <w:rsid w:val="00242876"/>
    <w:rsid w:val="00243DA4"/>
    <w:rsid w:val="00243ECE"/>
    <w:rsid w:val="002440F0"/>
    <w:rsid w:val="002451A5"/>
    <w:rsid w:val="00250091"/>
    <w:rsid w:val="00250EE4"/>
    <w:rsid w:val="00251492"/>
    <w:rsid w:val="00252029"/>
    <w:rsid w:val="0025567E"/>
    <w:rsid w:val="00257A2C"/>
    <w:rsid w:val="00260B82"/>
    <w:rsid w:val="0026175F"/>
    <w:rsid w:val="00262354"/>
    <w:rsid w:val="00262F4D"/>
    <w:rsid w:val="00264DE3"/>
    <w:rsid w:val="00265034"/>
    <w:rsid w:val="0026669F"/>
    <w:rsid w:val="002671D6"/>
    <w:rsid w:val="0027143A"/>
    <w:rsid w:val="002714F6"/>
    <w:rsid w:val="00271564"/>
    <w:rsid w:val="0027179D"/>
    <w:rsid w:val="0027207B"/>
    <w:rsid w:val="002731F5"/>
    <w:rsid w:val="0027337F"/>
    <w:rsid w:val="00276851"/>
    <w:rsid w:val="002775AC"/>
    <w:rsid w:val="00277D94"/>
    <w:rsid w:val="00280B16"/>
    <w:rsid w:val="00281B6D"/>
    <w:rsid w:val="00282D92"/>
    <w:rsid w:val="00284273"/>
    <w:rsid w:val="002857F9"/>
    <w:rsid w:val="002859C0"/>
    <w:rsid w:val="002909A3"/>
    <w:rsid w:val="00291B0E"/>
    <w:rsid w:val="00297262"/>
    <w:rsid w:val="002A4CFA"/>
    <w:rsid w:val="002A5C5D"/>
    <w:rsid w:val="002A5F55"/>
    <w:rsid w:val="002A7C13"/>
    <w:rsid w:val="002B02CA"/>
    <w:rsid w:val="002B067F"/>
    <w:rsid w:val="002B364F"/>
    <w:rsid w:val="002B4344"/>
    <w:rsid w:val="002B7961"/>
    <w:rsid w:val="002C1954"/>
    <w:rsid w:val="002C1EDA"/>
    <w:rsid w:val="002C228F"/>
    <w:rsid w:val="002C3129"/>
    <w:rsid w:val="002C3407"/>
    <w:rsid w:val="002C3A48"/>
    <w:rsid w:val="002C60AE"/>
    <w:rsid w:val="002C6DEE"/>
    <w:rsid w:val="002C765C"/>
    <w:rsid w:val="002D33DB"/>
    <w:rsid w:val="002D36E4"/>
    <w:rsid w:val="002D677D"/>
    <w:rsid w:val="002D749E"/>
    <w:rsid w:val="002D7664"/>
    <w:rsid w:val="002E5F42"/>
    <w:rsid w:val="002F52D1"/>
    <w:rsid w:val="002F72C5"/>
    <w:rsid w:val="002F755E"/>
    <w:rsid w:val="00302FA6"/>
    <w:rsid w:val="00303F0A"/>
    <w:rsid w:val="00304CBD"/>
    <w:rsid w:val="00305A05"/>
    <w:rsid w:val="00305F9B"/>
    <w:rsid w:val="0030684F"/>
    <w:rsid w:val="00307410"/>
    <w:rsid w:val="00307D29"/>
    <w:rsid w:val="0031005E"/>
    <w:rsid w:val="0031071A"/>
    <w:rsid w:val="0031153A"/>
    <w:rsid w:val="00313660"/>
    <w:rsid w:val="00313F75"/>
    <w:rsid w:val="00316417"/>
    <w:rsid w:val="00322CEE"/>
    <w:rsid w:val="00324221"/>
    <w:rsid w:val="00324310"/>
    <w:rsid w:val="00325165"/>
    <w:rsid w:val="00327048"/>
    <w:rsid w:val="0033073B"/>
    <w:rsid w:val="00331CAA"/>
    <w:rsid w:val="00333375"/>
    <w:rsid w:val="003337DB"/>
    <w:rsid w:val="003346B0"/>
    <w:rsid w:val="00334703"/>
    <w:rsid w:val="00334D28"/>
    <w:rsid w:val="0033615D"/>
    <w:rsid w:val="00336338"/>
    <w:rsid w:val="00341475"/>
    <w:rsid w:val="00341DC8"/>
    <w:rsid w:val="00342C27"/>
    <w:rsid w:val="00342FBF"/>
    <w:rsid w:val="00344079"/>
    <w:rsid w:val="003444EA"/>
    <w:rsid w:val="0034533E"/>
    <w:rsid w:val="003460F3"/>
    <w:rsid w:val="00346AEA"/>
    <w:rsid w:val="003478ED"/>
    <w:rsid w:val="003526D8"/>
    <w:rsid w:val="00352EB5"/>
    <w:rsid w:val="0035343E"/>
    <w:rsid w:val="00356A1D"/>
    <w:rsid w:val="0036024D"/>
    <w:rsid w:val="00361C01"/>
    <w:rsid w:val="00362064"/>
    <w:rsid w:val="00362F9B"/>
    <w:rsid w:val="003637C4"/>
    <w:rsid w:val="00363F23"/>
    <w:rsid w:val="003649C1"/>
    <w:rsid w:val="00365BEA"/>
    <w:rsid w:val="00366593"/>
    <w:rsid w:val="00367E4C"/>
    <w:rsid w:val="00370A07"/>
    <w:rsid w:val="00370D7F"/>
    <w:rsid w:val="0037355A"/>
    <w:rsid w:val="003739C5"/>
    <w:rsid w:val="003742A8"/>
    <w:rsid w:val="00374D75"/>
    <w:rsid w:val="00375D77"/>
    <w:rsid w:val="00376F41"/>
    <w:rsid w:val="003775F7"/>
    <w:rsid w:val="0038025E"/>
    <w:rsid w:val="0038069F"/>
    <w:rsid w:val="00382059"/>
    <w:rsid w:val="00384C65"/>
    <w:rsid w:val="003850DB"/>
    <w:rsid w:val="00385B14"/>
    <w:rsid w:val="00385E8B"/>
    <w:rsid w:val="00386970"/>
    <w:rsid w:val="00386E03"/>
    <w:rsid w:val="00387988"/>
    <w:rsid w:val="00392692"/>
    <w:rsid w:val="00393D40"/>
    <w:rsid w:val="00394A98"/>
    <w:rsid w:val="003953C8"/>
    <w:rsid w:val="00395BCF"/>
    <w:rsid w:val="0039619E"/>
    <w:rsid w:val="003A1FFC"/>
    <w:rsid w:val="003A392C"/>
    <w:rsid w:val="003A3EEB"/>
    <w:rsid w:val="003A46F4"/>
    <w:rsid w:val="003A4DF7"/>
    <w:rsid w:val="003A6211"/>
    <w:rsid w:val="003A7D83"/>
    <w:rsid w:val="003B010A"/>
    <w:rsid w:val="003B04D9"/>
    <w:rsid w:val="003B0517"/>
    <w:rsid w:val="003B26BB"/>
    <w:rsid w:val="003B27FC"/>
    <w:rsid w:val="003B2D9E"/>
    <w:rsid w:val="003B2F20"/>
    <w:rsid w:val="003B5449"/>
    <w:rsid w:val="003B6E63"/>
    <w:rsid w:val="003B6EC3"/>
    <w:rsid w:val="003C1BA9"/>
    <w:rsid w:val="003C1F57"/>
    <w:rsid w:val="003C2157"/>
    <w:rsid w:val="003C25FD"/>
    <w:rsid w:val="003C2960"/>
    <w:rsid w:val="003C349F"/>
    <w:rsid w:val="003C38EC"/>
    <w:rsid w:val="003C3BEF"/>
    <w:rsid w:val="003C6496"/>
    <w:rsid w:val="003C6F30"/>
    <w:rsid w:val="003D001B"/>
    <w:rsid w:val="003D3200"/>
    <w:rsid w:val="003D47DB"/>
    <w:rsid w:val="003D5951"/>
    <w:rsid w:val="003D6623"/>
    <w:rsid w:val="003E383A"/>
    <w:rsid w:val="003E3847"/>
    <w:rsid w:val="003E398F"/>
    <w:rsid w:val="003E4FD8"/>
    <w:rsid w:val="003E7A13"/>
    <w:rsid w:val="003F00C2"/>
    <w:rsid w:val="003F02A4"/>
    <w:rsid w:val="003F269A"/>
    <w:rsid w:val="003F32E8"/>
    <w:rsid w:val="003F485F"/>
    <w:rsid w:val="003F49E5"/>
    <w:rsid w:val="003F6975"/>
    <w:rsid w:val="003F7A15"/>
    <w:rsid w:val="003F7BBA"/>
    <w:rsid w:val="003F7CAF"/>
    <w:rsid w:val="00400368"/>
    <w:rsid w:val="0040039F"/>
    <w:rsid w:val="00401106"/>
    <w:rsid w:val="004024DF"/>
    <w:rsid w:val="00404D68"/>
    <w:rsid w:val="00405132"/>
    <w:rsid w:val="00407BB8"/>
    <w:rsid w:val="00410DFB"/>
    <w:rsid w:val="004111CF"/>
    <w:rsid w:val="00412239"/>
    <w:rsid w:val="00412330"/>
    <w:rsid w:val="004128F6"/>
    <w:rsid w:val="00414178"/>
    <w:rsid w:val="004147EB"/>
    <w:rsid w:val="00415C4C"/>
    <w:rsid w:val="00417315"/>
    <w:rsid w:val="0041747E"/>
    <w:rsid w:val="0042083A"/>
    <w:rsid w:val="0042212D"/>
    <w:rsid w:val="0042226C"/>
    <w:rsid w:val="00423A3D"/>
    <w:rsid w:val="004248D7"/>
    <w:rsid w:val="004251A5"/>
    <w:rsid w:val="00425C57"/>
    <w:rsid w:val="004277B6"/>
    <w:rsid w:val="00427B13"/>
    <w:rsid w:val="00431F17"/>
    <w:rsid w:val="0043443B"/>
    <w:rsid w:val="0043485D"/>
    <w:rsid w:val="00434A6F"/>
    <w:rsid w:val="00434C43"/>
    <w:rsid w:val="004353E6"/>
    <w:rsid w:val="00436271"/>
    <w:rsid w:val="004403EE"/>
    <w:rsid w:val="00440733"/>
    <w:rsid w:val="00440CE8"/>
    <w:rsid w:val="0044334F"/>
    <w:rsid w:val="00443A11"/>
    <w:rsid w:val="0045014C"/>
    <w:rsid w:val="0045018F"/>
    <w:rsid w:val="004506F6"/>
    <w:rsid w:val="0045085F"/>
    <w:rsid w:val="00450A7D"/>
    <w:rsid w:val="00452A9B"/>
    <w:rsid w:val="00452AE0"/>
    <w:rsid w:val="00454351"/>
    <w:rsid w:val="00454733"/>
    <w:rsid w:val="00454C81"/>
    <w:rsid w:val="004563D7"/>
    <w:rsid w:val="0045690A"/>
    <w:rsid w:val="00456D0F"/>
    <w:rsid w:val="00462910"/>
    <w:rsid w:val="004632F2"/>
    <w:rsid w:val="00464296"/>
    <w:rsid w:val="004644C2"/>
    <w:rsid w:val="00464917"/>
    <w:rsid w:val="004649B7"/>
    <w:rsid w:val="00465F4E"/>
    <w:rsid w:val="00466AA3"/>
    <w:rsid w:val="00466E9A"/>
    <w:rsid w:val="00470921"/>
    <w:rsid w:val="0047255A"/>
    <w:rsid w:val="004741F6"/>
    <w:rsid w:val="0047535C"/>
    <w:rsid w:val="004772CD"/>
    <w:rsid w:val="004775FE"/>
    <w:rsid w:val="00481287"/>
    <w:rsid w:val="00481F96"/>
    <w:rsid w:val="00482A99"/>
    <w:rsid w:val="00482C48"/>
    <w:rsid w:val="004841C6"/>
    <w:rsid w:val="00485D9D"/>
    <w:rsid w:val="0048693E"/>
    <w:rsid w:val="004939CC"/>
    <w:rsid w:val="00493EE6"/>
    <w:rsid w:val="00495639"/>
    <w:rsid w:val="004973AB"/>
    <w:rsid w:val="004A1569"/>
    <w:rsid w:val="004A267F"/>
    <w:rsid w:val="004A2F3D"/>
    <w:rsid w:val="004A33F0"/>
    <w:rsid w:val="004A36D9"/>
    <w:rsid w:val="004A3AED"/>
    <w:rsid w:val="004A3D94"/>
    <w:rsid w:val="004A44AA"/>
    <w:rsid w:val="004B0B53"/>
    <w:rsid w:val="004B0DED"/>
    <w:rsid w:val="004B1C0C"/>
    <w:rsid w:val="004B508C"/>
    <w:rsid w:val="004B5EF0"/>
    <w:rsid w:val="004B5F8C"/>
    <w:rsid w:val="004B69AB"/>
    <w:rsid w:val="004B69DD"/>
    <w:rsid w:val="004B7220"/>
    <w:rsid w:val="004C116F"/>
    <w:rsid w:val="004C424E"/>
    <w:rsid w:val="004C5AF2"/>
    <w:rsid w:val="004C5E12"/>
    <w:rsid w:val="004C6787"/>
    <w:rsid w:val="004D083C"/>
    <w:rsid w:val="004D29B3"/>
    <w:rsid w:val="004D2F10"/>
    <w:rsid w:val="004D4565"/>
    <w:rsid w:val="004D65B9"/>
    <w:rsid w:val="004D7806"/>
    <w:rsid w:val="004E159A"/>
    <w:rsid w:val="004E1F16"/>
    <w:rsid w:val="004E25DD"/>
    <w:rsid w:val="004E4AF4"/>
    <w:rsid w:val="004E4B9A"/>
    <w:rsid w:val="004E4BEF"/>
    <w:rsid w:val="004E5058"/>
    <w:rsid w:val="004E6228"/>
    <w:rsid w:val="004E6B7A"/>
    <w:rsid w:val="004E6D8F"/>
    <w:rsid w:val="004F003B"/>
    <w:rsid w:val="004F0598"/>
    <w:rsid w:val="004F0D74"/>
    <w:rsid w:val="004F28BA"/>
    <w:rsid w:val="004F2E20"/>
    <w:rsid w:val="004F4B2A"/>
    <w:rsid w:val="004F65B7"/>
    <w:rsid w:val="004F66E3"/>
    <w:rsid w:val="004F67D4"/>
    <w:rsid w:val="004F7124"/>
    <w:rsid w:val="00500102"/>
    <w:rsid w:val="00500338"/>
    <w:rsid w:val="0050371A"/>
    <w:rsid w:val="005040F5"/>
    <w:rsid w:val="0050432F"/>
    <w:rsid w:val="00505346"/>
    <w:rsid w:val="00505AD3"/>
    <w:rsid w:val="00505EA8"/>
    <w:rsid w:val="005060F8"/>
    <w:rsid w:val="00507990"/>
    <w:rsid w:val="00507AEF"/>
    <w:rsid w:val="00510ECF"/>
    <w:rsid w:val="0051170A"/>
    <w:rsid w:val="00513713"/>
    <w:rsid w:val="00513C6C"/>
    <w:rsid w:val="00514296"/>
    <w:rsid w:val="00515FBC"/>
    <w:rsid w:val="00516A91"/>
    <w:rsid w:val="00520B49"/>
    <w:rsid w:val="00520E56"/>
    <w:rsid w:val="0052180F"/>
    <w:rsid w:val="00521FF2"/>
    <w:rsid w:val="005220C8"/>
    <w:rsid w:val="005238F4"/>
    <w:rsid w:val="00523CFF"/>
    <w:rsid w:val="0052437D"/>
    <w:rsid w:val="00524D17"/>
    <w:rsid w:val="00525102"/>
    <w:rsid w:val="005253FB"/>
    <w:rsid w:val="00525A02"/>
    <w:rsid w:val="005270BB"/>
    <w:rsid w:val="0052746F"/>
    <w:rsid w:val="00530CA3"/>
    <w:rsid w:val="00531221"/>
    <w:rsid w:val="00531D45"/>
    <w:rsid w:val="00533220"/>
    <w:rsid w:val="005341C4"/>
    <w:rsid w:val="0053545F"/>
    <w:rsid w:val="0053656F"/>
    <w:rsid w:val="00536B2A"/>
    <w:rsid w:val="005407D9"/>
    <w:rsid w:val="00540A8E"/>
    <w:rsid w:val="005413C5"/>
    <w:rsid w:val="00541CB5"/>
    <w:rsid w:val="005429DD"/>
    <w:rsid w:val="00546F7A"/>
    <w:rsid w:val="0054752A"/>
    <w:rsid w:val="00550398"/>
    <w:rsid w:val="005506FC"/>
    <w:rsid w:val="00550953"/>
    <w:rsid w:val="0055099A"/>
    <w:rsid w:val="00550E0A"/>
    <w:rsid w:val="0055339E"/>
    <w:rsid w:val="005534C1"/>
    <w:rsid w:val="0055361C"/>
    <w:rsid w:val="0055403E"/>
    <w:rsid w:val="005541C5"/>
    <w:rsid w:val="00554696"/>
    <w:rsid w:val="005556F9"/>
    <w:rsid w:val="005562A6"/>
    <w:rsid w:val="00557131"/>
    <w:rsid w:val="00560359"/>
    <w:rsid w:val="00561590"/>
    <w:rsid w:val="00561CF9"/>
    <w:rsid w:val="00561FD8"/>
    <w:rsid w:val="005629B9"/>
    <w:rsid w:val="00564BDE"/>
    <w:rsid w:val="00564BE8"/>
    <w:rsid w:val="0056677E"/>
    <w:rsid w:val="0057153D"/>
    <w:rsid w:val="005719B3"/>
    <w:rsid w:val="005722D9"/>
    <w:rsid w:val="00572F9D"/>
    <w:rsid w:val="00574AC3"/>
    <w:rsid w:val="00577138"/>
    <w:rsid w:val="005775E5"/>
    <w:rsid w:val="00577CCD"/>
    <w:rsid w:val="00580B3F"/>
    <w:rsid w:val="0058177B"/>
    <w:rsid w:val="00581943"/>
    <w:rsid w:val="005828C3"/>
    <w:rsid w:val="005838CC"/>
    <w:rsid w:val="00584174"/>
    <w:rsid w:val="00584311"/>
    <w:rsid w:val="00585E30"/>
    <w:rsid w:val="00586A4D"/>
    <w:rsid w:val="00587060"/>
    <w:rsid w:val="005904D6"/>
    <w:rsid w:val="0059386F"/>
    <w:rsid w:val="00593A78"/>
    <w:rsid w:val="00593D57"/>
    <w:rsid w:val="00593E66"/>
    <w:rsid w:val="00595E09"/>
    <w:rsid w:val="005A0B5F"/>
    <w:rsid w:val="005A0F62"/>
    <w:rsid w:val="005A1930"/>
    <w:rsid w:val="005A2990"/>
    <w:rsid w:val="005A3307"/>
    <w:rsid w:val="005A3693"/>
    <w:rsid w:val="005A5AEC"/>
    <w:rsid w:val="005B0401"/>
    <w:rsid w:val="005B0A1B"/>
    <w:rsid w:val="005B1836"/>
    <w:rsid w:val="005B2851"/>
    <w:rsid w:val="005B5DE1"/>
    <w:rsid w:val="005C12FE"/>
    <w:rsid w:val="005C1960"/>
    <w:rsid w:val="005C2027"/>
    <w:rsid w:val="005C20C6"/>
    <w:rsid w:val="005C25CC"/>
    <w:rsid w:val="005C48AF"/>
    <w:rsid w:val="005C4D61"/>
    <w:rsid w:val="005C53E4"/>
    <w:rsid w:val="005C6759"/>
    <w:rsid w:val="005D15DC"/>
    <w:rsid w:val="005D1A0A"/>
    <w:rsid w:val="005D242D"/>
    <w:rsid w:val="005D25C2"/>
    <w:rsid w:val="005D30B2"/>
    <w:rsid w:val="005D5E55"/>
    <w:rsid w:val="005D6472"/>
    <w:rsid w:val="005D679D"/>
    <w:rsid w:val="005E144C"/>
    <w:rsid w:val="005E2CC6"/>
    <w:rsid w:val="005E33F4"/>
    <w:rsid w:val="005E3BD0"/>
    <w:rsid w:val="005E5EB4"/>
    <w:rsid w:val="005E65EA"/>
    <w:rsid w:val="005F041B"/>
    <w:rsid w:val="005F0C5B"/>
    <w:rsid w:val="005F21BE"/>
    <w:rsid w:val="005F2A40"/>
    <w:rsid w:val="005F3269"/>
    <w:rsid w:val="005F3271"/>
    <w:rsid w:val="005F5712"/>
    <w:rsid w:val="006016CA"/>
    <w:rsid w:val="006023B2"/>
    <w:rsid w:val="00603DB4"/>
    <w:rsid w:val="00604275"/>
    <w:rsid w:val="00604EB9"/>
    <w:rsid w:val="006059DD"/>
    <w:rsid w:val="006061D4"/>
    <w:rsid w:val="006069F8"/>
    <w:rsid w:val="00607D2F"/>
    <w:rsid w:val="006110E9"/>
    <w:rsid w:val="006111ED"/>
    <w:rsid w:val="006132D9"/>
    <w:rsid w:val="00615028"/>
    <w:rsid w:val="00615D43"/>
    <w:rsid w:val="00616C84"/>
    <w:rsid w:val="00616F91"/>
    <w:rsid w:val="0061725E"/>
    <w:rsid w:val="006209E9"/>
    <w:rsid w:val="00621F40"/>
    <w:rsid w:val="006224DF"/>
    <w:rsid w:val="006243E7"/>
    <w:rsid w:val="00624734"/>
    <w:rsid w:val="006247B3"/>
    <w:rsid w:val="00627E29"/>
    <w:rsid w:val="00631ED1"/>
    <w:rsid w:val="00632041"/>
    <w:rsid w:val="006322E7"/>
    <w:rsid w:val="00632680"/>
    <w:rsid w:val="006328EF"/>
    <w:rsid w:val="006335BB"/>
    <w:rsid w:val="0063469A"/>
    <w:rsid w:val="006365B6"/>
    <w:rsid w:val="00636A02"/>
    <w:rsid w:val="00637120"/>
    <w:rsid w:val="00640B12"/>
    <w:rsid w:val="006411C6"/>
    <w:rsid w:val="00642739"/>
    <w:rsid w:val="0064290F"/>
    <w:rsid w:val="006434B8"/>
    <w:rsid w:val="00643BB8"/>
    <w:rsid w:val="00646B72"/>
    <w:rsid w:val="00647825"/>
    <w:rsid w:val="00650E1C"/>
    <w:rsid w:val="00650F8F"/>
    <w:rsid w:val="00655D47"/>
    <w:rsid w:val="00660478"/>
    <w:rsid w:val="006617A2"/>
    <w:rsid w:val="006625F3"/>
    <w:rsid w:val="00662D20"/>
    <w:rsid w:val="0066513D"/>
    <w:rsid w:val="006652E5"/>
    <w:rsid w:val="0066632B"/>
    <w:rsid w:val="00667B03"/>
    <w:rsid w:val="00671EC0"/>
    <w:rsid w:val="0067270A"/>
    <w:rsid w:val="00672EEC"/>
    <w:rsid w:val="00674B0C"/>
    <w:rsid w:val="00675D4B"/>
    <w:rsid w:val="00675F9B"/>
    <w:rsid w:val="0067654C"/>
    <w:rsid w:val="00677729"/>
    <w:rsid w:val="00680303"/>
    <w:rsid w:val="006812F0"/>
    <w:rsid w:val="00682502"/>
    <w:rsid w:val="006826C2"/>
    <w:rsid w:val="006834EC"/>
    <w:rsid w:val="00683665"/>
    <w:rsid w:val="00684741"/>
    <w:rsid w:val="00684CBB"/>
    <w:rsid w:val="00685C9D"/>
    <w:rsid w:val="006860AC"/>
    <w:rsid w:val="006861AA"/>
    <w:rsid w:val="00686598"/>
    <w:rsid w:val="00686EDC"/>
    <w:rsid w:val="00686EEC"/>
    <w:rsid w:val="00687B8D"/>
    <w:rsid w:val="00692FA4"/>
    <w:rsid w:val="0069301C"/>
    <w:rsid w:val="0069313A"/>
    <w:rsid w:val="0069326C"/>
    <w:rsid w:val="0069526D"/>
    <w:rsid w:val="0069599F"/>
    <w:rsid w:val="00696068"/>
    <w:rsid w:val="00696D5B"/>
    <w:rsid w:val="00696E61"/>
    <w:rsid w:val="00697D0A"/>
    <w:rsid w:val="006A06C1"/>
    <w:rsid w:val="006A0C21"/>
    <w:rsid w:val="006A0DAE"/>
    <w:rsid w:val="006A151B"/>
    <w:rsid w:val="006A2D77"/>
    <w:rsid w:val="006A4DAC"/>
    <w:rsid w:val="006A652A"/>
    <w:rsid w:val="006A723B"/>
    <w:rsid w:val="006A7B50"/>
    <w:rsid w:val="006A7F35"/>
    <w:rsid w:val="006B1D15"/>
    <w:rsid w:val="006B42B0"/>
    <w:rsid w:val="006B596D"/>
    <w:rsid w:val="006B61C6"/>
    <w:rsid w:val="006B721B"/>
    <w:rsid w:val="006C228C"/>
    <w:rsid w:val="006C4E90"/>
    <w:rsid w:val="006C596D"/>
    <w:rsid w:val="006C6975"/>
    <w:rsid w:val="006D297B"/>
    <w:rsid w:val="006D4174"/>
    <w:rsid w:val="006D5F31"/>
    <w:rsid w:val="006D6CFC"/>
    <w:rsid w:val="006E0BA4"/>
    <w:rsid w:val="006E1201"/>
    <w:rsid w:val="006E3DB9"/>
    <w:rsid w:val="006E53C9"/>
    <w:rsid w:val="006E6EAC"/>
    <w:rsid w:val="006E7261"/>
    <w:rsid w:val="006E7574"/>
    <w:rsid w:val="006E7777"/>
    <w:rsid w:val="006E7D60"/>
    <w:rsid w:val="006F18FE"/>
    <w:rsid w:val="006F1F26"/>
    <w:rsid w:val="006F299F"/>
    <w:rsid w:val="006F3EA0"/>
    <w:rsid w:val="006F715D"/>
    <w:rsid w:val="006F765A"/>
    <w:rsid w:val="006F7E9C"/>
    <w:rsid w:val="007003D4"/>
    <w:rsid w:val="0070042E"/>
    <w:rsid w:val="00701411"/>
    <w:rsid w:val="007016F0"/>
    <w:rsid w:val="00701CE1"/>
    <w:rsid w:val="00701FE7"/>
    <w:rsid w:val="00704278"/>
    <w:rsid w:val="0070565A"/>
    <w:rsid w:val="0070755D"/>
    <w:rsid w:val="007076C0"/>
    <w:rsid w:val="00711F26"/>
    <w:rsid w:val="00712715"/>
    <w:rsid w:val="00715014"/>
    <w:rsid w:val="007169BC"/>
    <w:rsid w:val="00716ED7"/>
    <w:rsid w:val="0072040C"/>
    <w:rsid w:val="00723C4B"/>
    <w:rsid w:val="007248B9"/>
    <w:rsid w:val="0072661E"/>
    <w:rsid w:val="0072683A"/>
    <w:rsid w:val="007278CB"/>
    <w:rsid w:val="00730EFB"/>
    <w:rsid w:val="00732391"/>
    <w:rsid w:val="007340B1"/>
    <w:rsid w:val="00736E45"/>
    <w:rsid w:val="007401E8"/>
    <w:rsid w:val="007431AD"/>
    <w:rsid w:val="007436B4"/>
    <w:rsid w:val="00743E90"/>
    <w:rsid w:val="00744032"/>
    <w:rsid w:val="00746DC1"/>
    <w:rsid w:val="0074725B"/>
    <w:rsid w:val="0075100C"/>
    <w:rsid w:val="0075284B"/>
    <w:rsid w:val="00753443"/>
    <w:rsid w:val="007534A1"/>
    <w:rsid w:val="0075385D"/>
    <w:rsid w:val="00753A7F"/>
    <w:rsid w:val="00757222"/>
    <w:rsid w:val="0076264D"/>
    <w:rsid w:val="00762C2E"/>
    <w:rsid w:val="00764CDC"/>
    <w:rsid w:val="007651E2"/>
    <w:rsid w:val="00765667"/>
    <w:rsid w:val="007726EF"/>
    <w:rsid w:val="00773AD1"/>
    <w:rsid w:val="00774864"/>
    <w:rsid w:val="00777194"/>
    <w:rsid w:val="007779D5"/>
    <w:rsid w:val="00777E63"/>
    <w:rsid w:val="00780EFC"/>
    <w:rsid w:val="00781209"/>
    <w:rsid w:val="007812C1"/>
    <w:rsid w:val="00783827"/>
    <w:rsid w:val="00784E59"/>
    <w:rsid w:val="00790A50"/>
    <w:rsid w:val="00791EBF"/>
    <w:rsid w:val="00792430"/>
    <w:rsid w:val="00792C2F"/>
    <w:rsid w:val="00793A60"/>
    <w:rsid w:val="00793B26"/>
    <w:rsid w:val="00794DBB"/>
    <w:rsid w:val="0079538F"/>
    <w:rsid w:val="007976E3"/>
    <w:rsid w:val="00797FD5"/>
    <w:rsid w:val="007A0661"/>
    <w:rsid w:val="007A0A22"/>
    <w:rsid w:val="007A19B5"/>
    <w:rsid w:val="007A1AD1"/>
    <w:rsid w:val="007A1AEC"/>
    <w:rsid w:val="007A247B"/>
    <w:rsid w:val="007A4EF8"/>
    <w:rsid w:val="007A4F98"/>
    <w:rsid w:val="007A5242"/>
    <w:rsid w:val="007A71FC"/>
    <w:rsid w:val="007B0218"/>
    <w:rsid w:val="007B2ECA"/>
    <w:rsid w:val="007B613B"/>
    <w:rsid w:val="007B63E0"/>
    <w:rsid w:val="007B6771"/>
    <w:rsid w:val="007B6C4C"/>
    <w:rsid w:val="007B6DB6"/>
    <w:rsid w:val="007C0FA8"/>
    <w:rsid w:val="007C2BD4"/>
    <w:rsid w:val="007C2C5A"/>
    <w:rsid w:val="007C568D"/>
    <w:rsid w:val="007C62FE"/>
    <w:rsid w:val="007C6377"/>
    <w:rsid w:val="007C6581"/>
    <w:rsid w:val="007C6A2C"/>
    <w:rsid w:val="007D108A"/>
    <w:rsid w:val="007D47A4"/>
    <w:rsid w:val="007D6121"/>
    <w:rsid w:val="007E028A"/>
    <w:rsid w:val="007E106E"/>
    <w:rsid w:val="007E2F71"/>
    <w:rsid w:val="007E3263"/>
    <w:rsid w:val="007E35D8"/>
    <w:rsid w:val="007E5B14"/>
    <w:rsid w:val="007F1987"/>
    <w:rsid w:val="007F30CA"/>
    <w:rsid w:val="007F3A0D"/>
    <w:rsid w:val="007F4EF7"/>
    <w:rsid w:val="007F51B8"/>
    <w:rsid w:val="007F6630"/>
    <w:rsid w:val="00801195"/>
    <w:rsid w:val="00801862"/>
    <w:rsid w:val="00802219"/>
    <w:rsid w:val="00802E22"/>
    <w:rsid w:val="008032EA"/>
    <w:rsid w:val="0080476C"/>
    <w:rsid w:val="008050C7"/>
    <w:rsid w:val="0081244D"/>
    <w:rsid w:val="00812D5B"/>
    <w:rsid w:val="00813298"/>
    <w:rsid w:val="008148B1"/>
    <w:rsid w:val="00815F70"/>
    <w:rsid w:val="00816AC5"/>
    <w:rsid w:val="0082041E"/>
    <w:rsid w:val="0082066F"/>
    <w:rsid w:val="008206B5"/>
    <w:rsid w:val="00820B89"/>
    <w:rsid w:val="00821C66"/>
    <w:rsid w:val="00822EE8"/>
    <w:rsid w:val="00825E94"/>
    <w:rsid w:val="008269AE"/>
    <w:rsid w:val="00826AD0"/>
    <w:rsid w:val="00827ABC"/>
    <w:rsid w:val="00827C54"/>
    <w:rsid w:val="00827C7C"/>
    <w:rsid w:val="00831E7E"/>
    <w:rsid w:val="008324C4"/>
    <w:rsid w:val="00832C34"/>
    <w:rsid w:val="00833FCC"/>
    <w:rsid w:val="00835C8F"/>
    <w:rsid w:val="00836C3D"/>
    <w:rsid w:val="00836D88"/>
    <w:rsid w:val="0083796F"/>
    <w:rsid w:val="00842A5A"/>
    <w:rsid w:val="00843F58"/>
    <w:rsid w:val="008442A2"/>
    <w:rsid w:val="008457F4"/>
    <w:rsid w:val="00845A53"/>
    <w:rsid w:val="00845D7F"/>
    <w:rsid w:val="00846342"/>
    <w:rsid w:val="00846703"/>
    <w:rsid w:val="008469A7"/>
    <w:rsid w:val="0084715B"/>
    <w:rsid w:val="00847DF5"/>
    <w:rsid w:val="008501C5"/>
    <w:rsid w:val="00851457"/>
    <w:rsid w:val="00852201"/>
    <w:rsid w:val="00852A70"/>
    <w:rsid w:val="008533E1"/>
    <w:rsid w:val="00853F04"/>
    <w:rsid w:val="00855094"/>
    <w:rsid w:val="00857674"/>
    <w:rsid w:val="008605B7"/>
    <w:rsid w:val="00860639"/>
    <w:rsid w:val="008624E9"/>
    <w:rsid w:val="00863886"/>
    <w:rsid w:val="00865B75"/>
    <w:rsid w:val="00865BBF"/>
    <w:rsid w:val="00871A72"/>
    <w:rsid w:val="0087278B"/>
    <w:rsid w:val="00874F49"/>
    <w:rsid w:val="008764C0"/>
    <w:rsid w:val="008767F6"/>
    <w:rsid w:val="00877665"/>
    <w:rsid w:val="00881855"/>
    <w:rsid w:val="00884774"/>
    <w:rsid w:val="00885706"/>
    <w:rsid w:val="00885D67"/>
    <w:rsid w:val="0088786A"/>
    <w:rsid w:val="00891943"/>
    <w:rsid w:val="00891D9D"/>
    <w:rsid w:val="00892781"/>
    <w:rsid w:val="008929BB"/>
    <w:rsid w:val="0089458D"/>
    <w:rsid w:val="0089473C"/>
    <w:rsid w:val="00896880"/>
    <w:rsid w:val="00897A53"/>
    <w:rsid w:val="00897E40"/>
    <w:rsid w:val="00897F2A"/>
    <w:rsid w:val="008A0E7C"/>
    <w:rsid w:val="008A1774"/>
    <w:rsid w:val="008A2D86"/>
    <w:rsid w:val="008A4479"/>
    <w:rsid w:val="008A4642"/>
    <w:rsid w:val="008A6530"/>
    <w:rsid w:val="008A6A33"/>
    <w:rsid w:val="008A7030"/>
    <w:rsid w:val="008A7D74"/>
    <w:rsid w:val="008B0078"/>
    <w:rsid w:val="008B31C2"/>
    <w:rsid w:val="008B66A8"/>
    <w:rsid w:val="008B671A"/>
    <w:rsid w:val="008B79E6"/>
    <w:rsid w:val="008C0E7B"/>
    <w:rsid w:val="008C1D31"/>
    <w:rsid w:val="008C310E"/>
    <w:rsid w:val="008C5B75"/>
    <w:rsid w:val="008C7548"/>
    <w:rsid w:val="008D143A"/>
    <w:rsid w:val="008D1F14"/>
    <w:rsid w:val="008D29BB"/>
    <w:rsid w:val="008D6FCF"/>
    <w:rsid w:val="008D77B1"/>
    <w:rsid w:val="008D7E57"/>
    <w:rsid w:val="008E1E5F"/>
    <w:rsid w:val="008E2BC4"/>
    <w:rsid w:val="008E3ADA"/>
    <w:rsid w:val="008E4602"/>
    <w:rsid w:val="008E4834"/>
    <w:rsid w:val="008E603F"/>
    <w:rsid w:val="008E7D64"/>
    <w:rsid w:val="008F270E"/>
    <w:rsid w:val="008F4827"/>
    <w:rsid w:val="008F489A"/>
    <w:rsid w:val="008F6837"/>
    <w:rsid w:val="008F7B43"/>
    <w:rsid w:val="009004F2"/>
    <w:rsid w:val="009013BD"/>
    <w:rsid w:val="009017A1"/>
    <w:rsid w:val="009017C5"/>
    <w:rsid w:val="009022E2"/>
    <w:rsid w:val="009025CE"/>
    <w:rsid w:val="00903E16"/>
    <w:rsid w:val="00905913"/>
    <w:rsid w:val="00910421"/>
    <w:rsid w:val="009170FB"/>
    <w:rsid w:val="00917A94"/>
    <w:rsid w:val="009201A3"/>
    <w:rsid w:val="00921C61"/>
    <w:rsid w:val="009249C1"/>
    <w:rsid w:val="00925623"/>
    <w:rsid w:val="009261C2"/>
    <w:rsid w:val="00930118"/>
    <w:rsid w:val="0093046C"/>
    <w:rsid w:val="00930499"/>
    <w:rsid w:val="00930B26"/>
    <w:rsid w:val="00932EDC"/>
    <w:rsid w:val="009330EB"/>
    <w:rsid w:val="00934B2D"/>
    <w:rsid w:val="0093568E"/>
    <w:rsid w:val="009356D5"/>
    <w:rsid w:val="00937434"/>
    <w:rsid w:val="00940116"/>
    <w:rsid w:val="00940AB5"/>
    <w:rsid w:val="00940EFE"/>
    <w:rsid w:val="00943535"/>
    <w:rsid w:val="0094385F"/>
    <w:rsid w:val="00944091"/>
    <w:rsid w:val="0094458C"/>
    <w:rsid w:val="00945E59"/>
    <w:rsid w:val="0094600F"/>
    <w:rsid w:val="0094601A"/>
    <w:rsid w:val="00946B9F"/>
    <w:rsid w:val="009472FF"/>
    <w:rsid w:val="00947792"/>
    <w:rsid w:val="009520DA"/>
    <w:rsid w:val="0095323E"/>
    <w:rsid w:val="009534B8"/>
    <w:rsid w:val="009613FE"/>
    <w:rsid w:val="00961740"/>
    <w:rsid w:val="00961A8B"/>
    <w:rsid w:val="0096259B"/>
    <w:rsid w:val="009666E7"/>
    <w:rsid w:val="00966AE9"/>
    <w:rsid w:val="00967362"/>
    <w:rsid w:val="00971B1D"/>
    <w:rsid w:val="009758EF"/>
    <w:rsid w:val="009809BB"/>
    <w:rsid w:val="00980D7E"/>
    <w:rsid w:val="00980FB0"/>
    <w:rsid w:val="00981FFB"/>
    <w:rsid w:val="00984ED9"/>
    <w:rsid w:val="009872B7"/>
    <w:rsid w:val="009877A7"/>
    <w:rsid w:val="00990505"/>
    <w:rsid w:val="009921E8"/>
    <w:rsid w:val="009935ED"/>
    <w:rsid w:val="009943E6"/>
    <w:rsid w:val="00995E34"/>
    <w:rsid w:val="0099644E"/>
    <w:rsid w:val="00997A30"/>
    <w:rsid w:val="00997F10"/>
    <w:rsid w:val="009A046B"/>
    <w:rsid w:val="009A05A0"/>
    <w:rsid w:val="009A062E"/>
    <w:rsid w:val="009A1251"/>
    <w:rsid w:val="009A1D14"/>
    <w:rsid w:val="009A36FD"/>
    <w:rsid w:val="009A4D9C"/>
    <w:rsid w:val="009A51EE"/>
    <w:rsid w:val="009A527A"/>
    <w:rsid w:val="009A6422"/>
    <w:rsid w:val="009A7365"/>
    <w:rsid w:val="009A7C45"/>
    <w:rsid w:val="009B0414"/>
    <w:rsid w:val="009B0550"/>
    <w:rsid w:val="009B11BE"/>
    <w:rsid w:val="009B1235"/>
    <w:rsid w:val="009B149A"/>
    <w:rsid w:val="009B1E53"/>
    <w:rsid w:val="009B1ED4"/>
    <w:rsid w:val="009B1F3B"/>
    <w:rsid w:val="009B23BE"/>
    <w:rsid w:val="009B31DF"/>
    <w:rsid w:val="009B4544"/>
    <w:rsid w:val="009B5178"/>
    <w:rsid w:val="009B5398"/>
    <w:rsid w:val="009B573F"/>
    <w:rsid w:val="009B77CD"/>
    <w:rsid w:val="009B7FF5"/>
    <w:rsid w:val="009C53E5"/>
    <w:rsid w:val="009C5D4F"/>
    <w:rsid w:val="009C6199"/>
    <w:rsid w:val="009C62A8"/>
    <w:rsid w:val="009C774D"/>
    <w:rsid w:val="009C7D58"/>
    <w:rsid w:val="009D023A"/>
    <w:rsid w:val="009D0691"/>
    <w:rsid w:val="009D0D0A"/>
    <w:rsid w:val="009D1357"/>
    <w:rsid w:val="009D2AD2"/>
    <w:rsid w:val="009D4F03"/>
    <w:rsid w:val="009E17B5"/>
    <w:rsid w:val="009E1AE1"/>
    <w:rsid w:val="009E22AA"/>
    <w:rsid w:val="009E595F"/>
    <w:rsid w:val="009E5C7D"/>
    <w:rsid w:val="009E7853"/>
    <w:rsid w:val="009E7A87"/>
    <w:rsid w:val="009F1E61"/>
    <w:rsid w:val="009F22B8"/>
    <w:rsid w:val="009F2F87"/>
    <w:rsid w:val="009F36A7"/>
    <w:rsid w:val="009F5EEE"/>
    <w:rsid w:val="009F6045"/>
    <w:rsid w:val="009F63DD"/>
    <w:rsid w:val="009F69A7"/>
    <w:rsid w:val="00A01478"/>
    <w:rsid w:val="00A01D93"/>
    <w:rsid w:val="00A03486"/>
    <w:rsid w:val="00A0389B"/>
    <w:rsid w:val="00A03B0B"/>
    <w:rsid w:val="00A03D49"/>
    <w:rsid w:val="00A03F85"/>
    <w:rsid w:val="00A04CFD"/>
    <w:rsid w:val="00A055A6"/>
    <w:rsid w:val="00A058DA"/>
    <w:rsid w:val="00A0660E"/>
    <w:rsid w:val="00A07A30"/>
    <w:rsid w:val="00A10284"/>
    <w:rsid w:val="00A110CB"/>
    <w:rsid w:val="00A119AF"/>
    <w:rsid w:val="00A13F35"/>
    <w:rsid w:val="00A14596"/>
    <w:rsid w:val="00A14DA8"/>
    <w:rsid w:val="00A1740A"/>
    <w:rsid w:val="00A2034F"/>
    <w:rsid w:val="00A2282C"/>
    <w:rsid w:val="00A22C53"/>
    <w:rsid w:val="00A2617B"/>
    <w:rsid w:val="00A26600"/>
    <w:rsid w:val="00A26E47"/>
    <w:rsid w:val="00A27DFA"/>
    <w:rsid w:val="00A30013"/>
    <w:rsid w:val="00A30C34"/>
    <w:rsid w:val="00A30EB4"/>
    <w:rsid w:val="00A316CF"/>
    <w:rsid w:val="00A31DF9"/>
    <w:rsid w:val="00A332E7"/>
    <w:rsid w:val="00A3388B"/>
    <w:rsid w:val="00A34DD3"/>
    <w:rsid w:val="00A3751F"/>
    <w:rsid w:val="00A379F6"/>
    <w:rsid w:val="00A4000B"/>
    <w:rsid w:val="00A4027D"/>
    <w:rsid w:val="00A42409"/>
    <w:rsid w:val="00A424FC"/>
    <w:rsid w:val="00A42852"/>
    <w:rsid w:val="00A47120"/>
    <w:rsid w:val="00A47281"/>
    <w:rsid w:val="00A47461"/>
    <w:rsid w:val="00A558E9"/>
    <w:rsid w:val="00A5647A"/>
    <w:rsid w:val="00A60BA9"/>
    <w:rsid w:val="00A61578"/>
    <w:rsid w:val="00A61691"/>
    <w:rsid w:val="00A62B14"/>
    <w:rsid w:val="00A653CD"/>
    <w:rsid w:val="00A66A9D"/>
    <w:rsid w:val="00A71021"/>
    <w:rsid w:val="00A72BE8"/>
    <w:rsid w:val="00A7337E"/>
    <w:rsid w:val="00A7499F"/>
    <w:rsid w:val="00A74A1A"/>
    <w:rsid w:val="00A7550E"/>
    <w:rsid w:val="00A768A9"/>
    <w:rsid w:val="00A778B5"/>
    <w:rsid w:val="00A8276A"/>
    <w:rsid w:val="00A82AA1"/>
    <w:rsid w:val="00A83211"/>
    <w:rsid w:val="00A83E59"/>
    <w:rsid w:val="00A849CC"/>
    <w:rsid w:val="00A84A0F"/>
    <w:rsid w:val="00A857AA"/>
    <w:rsid w:val="00A85F3D"/>
    <w:rsid w:val="00A909A6"/>
    <w:rsid w:val="00A91720"/>
    <w:rsid w:val="00A94321"/>
    <w:rsid w:val="00A956BB"/>
    <w:rsid w:val="00A95FAA"/>
    <w:rsid w:val="00A9704C"/>
    <w:rsid w:val="00AA050C"/>
    <w:rsid w:val="00AA096E"/>
    <w:rsid w:val="00AA195C"/>
    <w:rsid w:val="00AA3872"/>
    <w:rsid w:val="00AA774F"/>
    <w:rsid w:val="00AA7807"/>
    <w:rsid w:val="00AA7A95"/>
    <w:rsid w:val="00AB19AD"/>
    <w:rsid w:val="00AB2EFE"/>
    <w:rsid w:val="00AB55C0"/>
    <w:rsid w:val="00AB74D3"/>
    <w:rsid w:val="00AC07AC"/>
    <w:rsid w:val="00AC2381"/>
    <w:rsid w:val="00AC4B75"/>
    <w:rsid w:val="00AC4F2F"/>
    <w:rsid w:val="00AC6073"/>
    <w:rsid w:val="00AC6B36"/>
    <w:rsid w:val="00AC6E92"/>
    <w:rsid w:val="00AD127A"/>
    <w:rsid w:val="00AD30E5"/>
    <w:rsid w:val="00AD4293"/>
    <w:rsid w:val="00AD4B7B"/>
    <w:rsid w:val="00AD4BDF"/>
    <w:rsid w:val="00AD4D51"/>
    <w:rsid w:val="00AD4FB4"/>
    <w:rsid w:val="00AD543B"/>
    <w:rsid w:val="00AD5E3F"/>
    <w:rsid w:val="00AD787A"/>
    <w:rsid w:val="00AE0C94"/>
    <w:rsid w:val="00AE0F6D"/>
    <w:rsid w:val="00AE1936"/>
    <w:rsid w:val="00AE3E1A"/>
    <w:rsid w:val="00AE4EB2"/>
    <w:rsid w:val="00AE6538"/>
    <w:rsid w:val="00AE6CEA"/>
    <w:rsid w:val="00AF1137"/>
    <w:rsid w:val="00AF1AB3"/>
    <w:rsid w:val="00AF3E9F"/>
    <w:rsid w:val="00AF4CD0"/>
    <w:rsid w:val="00AF6CA9"/>
    <w:rsid w:val="00AF7F25"/>
    <w:rsid w:val="00B029AF"/>
    <w:rsid w:val="00B04463"/>
    <w:rsid w:val="00B1016E"/>
    <w:rsid w:val="00B11136"/>
    <w:rsid w:val="00B11309"/>
    <w:rsid w:val="00B11517"/>
    <w:rsid w:val="00B1182D"/>
    <w:rsid w:val="00B119D5"/>
    <w:rsid w:val="00B12C2B"/>
    <w:rsid w:val="00B12F86"/>
    <w:rsid w:val="00B13D8D"/>
    <w:rsid w:val="00B14965"/>
    <w:rsid w:val="00B15CC7"/>
    <w:rsid w:val="00B16C57"/>
    <w:rsid w:val="00B17204"/>
    <w:rsid w:val="00B17ED0"/>
    <w:rsid w:val="00B20929"/>
    <w:rsid w:val="00B20944"/>
    <w:rsid w:val="00B22451"/>
    <w:rsid w:val="00B23569"/>
    <w:rsid w:val="00B23E23"/>
    <w:rsid w:val="00B251A6"/>
    <w:rsid w:val="00B25A4B"/>
    <w:rsid w:val="00B26A4D"/>
    <w:rsid w:val="00B27170"/>
    <w:rsid w:val="00B30616"/>
    <w:rsid w:val="00B310E3"/>
    <w:rsid w:val="00B3739D"/>
    <w:rsid w:val="00B411E4"/>
    <w:rsid w:val="00B42E28"/>
    <w:rsid w:val="00B4373E"/>
    <w:rsid w:val="00B46238"/>
    <w:rsid w:val="00B46F76"/>
    <w:rsid w:val="00B47376"/>
    <w:rsid w:val="00B473F4"/>
    <w:rsid w:val="00B5126C"/>
    <w:rsid w:val="00B51271"/>
    <w:rsid w:val="00B51F21"/>
    <w:rsid w:val="00B527FE"/>
    <w:rsid w:val="00B53A9C"/>
    <w:rsid w:val="00B54122"/>
    <w:rsid w:val="00B54FC6"/>
    <w:rsid w:val="00B5692C"/>
    <w:rsid w:val="00B60190"/>
    <w:rsid w:val="00B60311"/>
    <w:rsid w:val="00B60796"/>
    <w:rsid w:val="00B62F66"/>
    <w:rsid w:val="00B639EA"/>
    <w:rsid w:val="00B63CE1"/>
    <w:rsid w:val="00B6461B"/>
    <w:rsid w:val="00B654F5"/>
    <w:rsid w:val="00B65581"/>
    <w:rsid w:val="00B657E8"/>
    <w:rsid w:val="00B6695E"/>
    <w:rsid w:val="00B67FC0"/>
    <w:rsid w:val="00B7137C"/>
    <w:rsid w:val="00B715B7"/>
    <w:rsid w:val="00B724EA"/>
    <w:rsid w:val="00B7484B"/>
    <w:rsid w:val="00B74DC9"/>
    <w:rsid w:val="00B772C3"/>
    <w:rsid w:val="00B77B72"/>
    <w:rsid w:val="00B77BE8"/>
    <w:rsid w:val="00B77DFF"/>
    <w:rsid w:val="00B800BE"/>
    <w:rsid w:val="00B81A2E"/>
    <w:rsid w:val="00B81EEC"/>
    <w:rsid w:val="00B82D46"/>
    <w:rsid w:val="00B8363D"/>
    <w:rsid w:val="00B85578"/>
    <w:rsid w:val="00B85D28"/>
    <w:rsid w:val="00B85DE3"/>
    <w:rsid w:val="00B87806"/>
    <w:rsid w:val="00B87CD6"/>
    <w:rsid w:val="00B9100C"/>
    <w:rsid w:val="00B92EAD"/>
    <w:rsid w:val="00B92F83"/>
    <w:rsid w:val="00B95AFB"/>
    <w:rsid w:val="00B95B9A"/>
    <w:rsid w:val="00B95DB1"/>
    <w:rsid w:val="00B9656F"/>
    <w:rsid w:val="00B96CC1"/>
    <w:rsid w:val="00BA03E0"/>
    <w:rsid w:val="00BA0609"/>
    <w:rsid w:val="00BA2482"/>
    <w:rsid w:val="00BA5F21"/>
    <w:rsid w:val="00BA64AA"/>
    <w:rsid w:val="00BB0D9F"/>
    <w:rsid w:val="00BB0FA8"/>
    <w:rsid w:val="00BB14CD"/>
    <w:rsid w:val="00BB1904"/>
    <w:rsid w:val="00BB2849"/>
    <w:rsid w:val="00BB5C5D"/>
    <w:rsid w:val="00BB634A"/>
    <w:rsid w:val="00BB7EBC"/>
    <w:rsid w:val="00BC01B9"/>
    <w:rsid w:val="00BC1B87"/>
    <w:rsid w:val="00BC4D21"/>
    <w:rsid w:val="00BC5542"/>
    <w:rsid w:val="00BC5A8E"/>
    <w:rsid w:val="00BC648B"/>
    <w:rsid w:val="00BD0CAD"/>
    <w:rsid w:val="00BD18A0"/>
    <w:rsid w:val="00BD3D8E"/>
    <w:rsid w:val="00BD492C"/>
    <w:rsid w:val="00BD75DA"/>
    <w:rsid w:val="00BE0335"/>
    <w:rsid w:val="00BE100B"/>
    <w:rsid w:val="00BE1158"/>
    <w:rsid w:val="00BE4CAA"/>
    <w:rsid w:val="00BE7E58"/>
    <w:rsid w:val="00BF07AD"/>
    <w:rsid w:val="00BF1352"/>
    <w:rsid w:val="00BF1D22"/>
    <w:rsid w:val="00BF1E35"/>
    <w:rsid w:val="00BF2B3E"/>
    <w:rsid w:val="00BF58E0"/>
    <w:rsid w:val="00BF66C9"/>
    <w:rsid w:val="00C015F3"/>
    <w:rsid w:val="00C04051"/>
    <w:rsid w:val="00C042F6"/>
    <w:rsid w:val="00C0457E"/>
    <w:rsid w:val="00C04F41"/>
    <w:rsid w:val="00C05577"/>
    <w:rsid w:val="00C0574F"/>
    <w:rsid w:val="00C06EF0"/>
    <w:rsid w:val="00C10FBE"/>
    <w:rsid w:val="00C12E15"/>
    <w:rsid w:val="00C14700"/>
    <w:rsid w:val="00C152EA"/>
    <w:rsid w:val="00C154E6"/>
    <w:rsid w:val="00C20FBF"/>
    <w:rsid w:val="00C2134C"/>
    <w:rsid w:val="00C2161C"/>
    <w:rsid w:val="00C21CDA"/>
    <w:rsid w:val="00C2257A"/>
    <w:rsid w:val="00C257D5"/>
    <w:rsid w:val="00C26668"/>
    <w:rsid w:val="00C277D9"/>
    <w:rsid w:val="00C3000F"/>
    <w:rsid w:val="00C30427"/>
    <w:rsid w:val="00C30700"/>
    <w:rsid w:val="00C3150E"/>
    <w:rsid w:val="00C33F9E"/>
    <w:rsid w:val="00C34A68"/>
    <w:rsid w:val="00C41826"/>
    <w:rsid w:val="00C42088"/>
    <w:rsid w:val="00C42254"/>
    <w:rsid w:val="00C5073C"/>
    <w:rsid w:val="00C513E4"/>
    <w:rsid w:val="00C51EA8"/>
    <w:rsid w:val="00C546CE"/>
    <w:rsid w:val="00C54D54"/>
    <w:rsid w:val="00C5663D"/>
    <w:rsid w:val="00C56680"/>
    <w:rsid w:val="00C5692B"/>
    <w:rsid w:val="00C608FA"/>
    <w:rsid w:val="00C61D8A"/>
    <w:rsid w:val="00C64305"/>
    <w:rsid w:val="00C64778"/>
    <w:rsid w:val="00C64C99"/>
    <w:rsid w:val="00C65002"/>
    <w:rsid w:val="00C6569A"/>
    <w:rsid w:val="00C65F51"/>
    <w:rsid w:val="00C66D86"/>
    <w:rsid w:val="00C713E0"/>
    <w:rsid w:val="00C72858"/>
    <w:rsid w:val="00C7354E"/>
    <w:rsid w:val="00C73730"/>
    <w:rsid w:val="00C740A0"/>
    <w:rsid w:val="00C749F1"/>
    <w:rsid w:val="00C756DB"/>
    <w:rsid w:val="00C75B30"/>
    <w:rsid w:val="00C76808"/>
    <w:rsid w:val="00C76A19"/>
    <w:rsid w:val="00C770E1"/>
    <w:rsid w:val="00C77627"/>
    <w:rsid w:val="00C80A82"/>
    <w:rsid w:val="00C80AE0"/>
    <w:rsid w:val="00C819BB"/>
    <w:rsid w:val="00C847F5"/>
    <w:rsid w:val="00C849F0"/>
    <w:rsid w:val="00C85126"/>
    <w:rsid w:val="00C85339"/>
    <w:rsid w:val="00C873F5"/>
    <w:rsid w:val="00C873FF"/>
    <w:rsid w:val="00C91B6A"/>
    <w:rsid w:val="00C932BA"/>
    <w:rsid w:val="00C9447C"/>
    <w:rsid w:val="00C94C73"/>
    <w:rsid w:val="00C950E2"/>
    <w:rsid w:val="00C9682A"/>
    <w:rsid w:val="00C96AE3"/>
    <w:rsid w:val="00C9779F"/>
    <w:rsid w:val="00CA06F9"/>
    <w:rsid w:val="00CA0C8C"/>
    <w:rsid w:val="00CA2B08"/>
    <w:rsid w:val="00CA331F"/>
    <w:rsid w:val="00CA4C6D"/>
    <w:rsid w:val="00CA538A"/>
    <w:rsid w:val="00CA6246"/>
    <w:rsid w:val="00CB09DD"/>
    <w:rsid w:val="00CB3D15"/>
    <w:rsid w:val="00CB40CD"/>
    <w:rsid w:val="00CB41FA"/>
    <w:rsid w:val="00CB4B6A"/>
    <w:rsid w:val="00CB5361"/>
    <w:rsid w:val="00CB5B32"/>
    <w:rsid w:val="00CC1F18"/>
    <w:rsid w:val="00CC299A"/>
    <w:rsid w:val="00CC29DF"/>
    <w:rsid w:val="00CD03C4"/>
    <w:rsid w:val="00CD1EA0"/>
    <w:rsid w:val="00CD364C"/>
    <w:rsid w:val="00CD59D4"/>
    <w:rsid w:val="00CD6F48"/>
    <w:rsid w:val="00CD7352"/>
    <w:rsid w:val="00CD7929"/>
    <w:rsid w:val="00CE01AD"/>
    <w:rsid w:val="00CE0DB0"/>
    <w:rsid w:val="00CE1158"/>
    <w:rsid w:val="00CE12A4"/>
    <w:rsid w:val="00CE3B69"/>
    <w:rsid w:val="00CE4D64"/>
    <w:rsid w:val="00CE5686"/>
    <w:rsid w:val="00CE6A6E"/>
    <w:rsid w:val="00CE7304"/>
    <w:rsid w:val="00CE7B2B"/>
    <w:rsid w:val="00CE7B38"/>
    <w:rsid w:val="00CF0011"/>
    <w:rsid w:val="00CF31E2"/>
    <w:rsid w:val="00CF3413"/>
    <w:rsid w:val="00CF3596"/>
    <w:rsid w:val="00CF3AD3"/>
    <w:rsid w:val="00CF5EEC"/>
    <w:rsid w:val="00CF642E"/>
    <w:rsid w:val="00CF6D01"/>
    <w:rsid w:val="00CF6F1B"/>
    <w:rsid w:val="00D00B45"/>
    <w:rsid w:val="00D02467"/>
    <w:rsid w:val="00D0259E"/>
    <w:rsid w:val="00D03889"/>
    <w:rsid w:val="00D03CAA"/>
    <w:rsid w:val="00D044C7"/>
    <w:rsid w:val="00D051CD"/>
    <w:rsid w:val="00D0574A"/>
    <w:rsid w:val="00D1186D"/>
    <w:rsid w:val="00D1386E"/>
    <w:rsid w:val="00D1419B"/>
    <w:rsid w:val="00D1422B"/>
    <w:rsid w:val="00D1709C"/>
    <w:rsid w:val="00D2327E"/>
    <w:rsid w:val="00D23870"/>
    <w:rsid w:val="00D241C5"/>
    <w:rsid w:val="00D27332"/>
    <w:rsid w:val="00D30766"/>
    <w:rsid w:val="00D31B71"/>
    <w:rsid w:val="00D3243E"/>
    <w:rsid w:val="00D33C8D"/>
    <w:rsid w:val="00D351BE"/>
    <w:rsid w:val="00D36019"/>
    <w:rsid w:val="00D37940"/>
    <w:rsid w:val="00D40712"/>
    <w:rsid w:val="00D4162F"/>
    <w:rsid w:val="00D4416F"/>
    <w:rsid w:val="00D44A07"/>
    <w:rsid w:val="00D4547D"/>
    <w:rsid w:val="00D470BD"/>
    <w:rsid w:val="00D47695"/>
    <w:rsid w:val="00D53BFB"/>
    <w:rsid w:val="00D5505D"/>
    <w:rsid w:val="00D61A23"/>
    <w:rsid w:val="00D6294E"/>
    <w:rsid w:val="00D63C79"/>
    <w:rsid w:val="00D64F51"/>
    <w:rsid w:val="00D65B44"/>
    <w:rsid w:val="00D67870"/>
    <w:rsid w:val="00D67F97"/>
    <w:rsid w:val="00D706A4"/>
    <w:rsid w:val="00D719EF"/>
    <w:rsid w:val="00D72151"/>
    <w:rsid w:val="00D72CF5"/>
    <w:rsid w:val="00D73E5A"/>
    <w:rsid w:val="00D73FD0"/>
    <w:rsid w:val="00D74B95"/>
    <w:rsid w:val="00D758FF"/>
    <w:rsid w:val="00D812E3"/>
    <w:rsid w:val="00D8132D"/>
    <w:rsid w:val="00D816BD"/>
    <w:rsid w:val="00D81A97"/>
    <w:rsid w:val="00D822E8"/>
    <w:rsid w:val="00D82A18"/>
    <w:rsid w:val="00D83E7B"/>
    <w:rsid w:val="00D8400C"/>
    <w:rsid w:val="00D865B1"/>
    <w:rsid w:val="00D873B2"/>
    <w:rsid w:val="00D90624"/>
    <w:rsid w:val="00D9161C"/>
    <w:rsid w:val="00D91D89"/>
    <w:rsid w:val="00D91FCB"/>
    <w:rsid w:val="00D924F7"/>
    <w:rsid w:val="00D93173"/>
    <w:rsid w:val="00D93365"/>
    <w:rsid w:val="00D9600E"/>
    <w:rsid w:val="00D9657F"/>
    <w:rsid w:val="00D966D4"/>
    <w:rsid w:val="00D96DA2"/>
    <w:rsid w:val="00D97429"/>
    <w:rsid w:val="00DA0189"/>
    <w:rsid w:val="00DA261C"/>
    <w:rsid w:val="00DA6ED0"/>
    <w:rsid w:val="00DA7ED5"/>
    <w:rsid w:val="00DB00A9"/>
    <w:rsid w:val="00DB01BF"/>
    <w:rsid w:val="00DB1A56"/>
    <w:rsid w:val="00DB1EB0"/>
    <w:rsid w:val="00DB2A1F"/>
    <w:rsid w:val="00DB30D8"/>
    <w:rsid w:val="00DB3676"/>
    <w:rsid w:val="00DB42AE"/>
    <w:rsid w:val="00DB4CD1"/>
    <w:rsid w:val="00DB4D4B"/>
    <w:rsid w:val="00DB76AF"/>
    <w:rsid w:val="00DC1E28"/>
    <w:rsid w:val="00DC3D90"/>
    <w:rsid w:val="00DC3FCB"/>
    <w:rsid w:val="00DC54AF"/>
    <w:rsid w:val="00DC672E"/>
    <w:rsid w:val="00DC75DA"/>
    <w:rsid w:val="00DC7EE1"/>
    <w:rsid w:val="00DD1716"/>
    <w:rsid w:val="00DD23C0"/>
    <w:rsid w:val="00DD3393"/>
    <w:rsid w:val="00DD4561"/>
    <w:rsid w:val="00DD5549"/>
    <w:rsid w:val="00DD5751"/>
    <w:rsid w:val="00DD5922"/>
    <w:rsid w:val="00DE1728"/>
    <w:rsid w:val="00DE1C3D"/>
    <w:rsid w:val="00DE2A35"/>
    <w:rsid w:val="00DE4835"/>
    <w:rsid w:val="00DE5241"/>
    <w:rsid w:val="00DE5964"/>
    <w:rsid w:val="00DE6A7F"/>
    <w:rsid w:val="00DE6C1F"/>
    <w:rsid w:val="00DE6E6E"/>
    <w:rsid w:val="00DE7569"/>
    <w:rsid w:val="00DF46FF"/>
    <w:rsid w:val="00DF4A1B"/>
    <w:rsid w:val="00DF549F"/>
    <w:rsid w:val="00DF6788"/>
    <w:rsid w:val="00E0179F"/>
    <w:rsid w:val="00E02DBF"/>
    <w:rsid w:val="00E02F87"/>
    <w:rsid w:val="00E03A17"/>
    <w:rsid w:val="00E03EA3"/>
    <w:rsid w:val="00E05AD9"/>
    <w:rsid w:val="00E10D3A"/>
    <w:rsid w:val="00E13CA4"/>
    <w:rsid w:val="00E15585"/>
    <w:rsid w:val="00E16406"/>
    <w:rsid w:val="00E21BA6"/>
    <w:rsid w:val="00E224E1"/>
    <w:rsid w:val="00E22A86"/>
    <w:rsid w:val="00E23D0F"/>
    <w:rsid w:val="00E23D16"/>
    <w:rsid w:val="00E23E0F"/>
    <w:rsid w:val="00E25736"/>
    <w:rsid w:val="00E26293"/>
    <w:rsid w:val="00E272DC"/>
    <w:rsid w:val="00E304D9"/>
    <w:rsid w:val="00E315D3"/>
    <w:rsid w:val="00E31FCE"/>
    <w:rsid w:val="00E32FE6"/>
    <w:rsid w:val="00E3318F"/>
    <w:rsid w:val="00E33996"/>
    <w:rsid w:val="00E35325"/>
    <w:rsid w:val="00E35B9A"/>
    <w:rsid w:val="00E35FAF"/>
    <w:rsid w:val="00E364C7"/>
    <w:rsid w:val="00E37411"/>
    <w:rsid w:val="00E37B38"/>
    <w:rsid w:val="00E401BD"/>
    <w:rsid w:val="00E41950"/>
    <w:rsid w:val="00E4277A"/>
    <w:rsid w:val="00E42BC3"/>
    <w:rsid w:val="00E457DE"/>
    <w:rsid w:val="00E45889"/>
    <w:rsid w:val="00E4609F"/>
    <w:rsid w:val="00E468A8"/>
    <w:rsid w:val="00E50EF8"/>
    <w:rsid w:val="00E51198"/>
    <w:rsid w:val="00E51430"/>
    <w:rsid w:val="00E52BC8"/>
    <w:rsid w:val="00E54EEC"/>
    <w:rsid w:val="00E560C1"/>
    <w:rsid w:val="00E5640E"/>
    <w:rsid w:val="00E571A4"/>
    <w:rsid w:val="00E57E86"/>
    <w:rsid w:val="00E6015C"/>
    <w:rsid w:val="00E617D5"/>
    <w:rsid w:val="00E62A37"/>
    <w:rsid w:val="00E62DE7"/>
    <w:rsid w:val="00E65471"/>
    <w:rsid w:val="00E679D0"/>
    <w:rsid w:val="00E715DA"/>
    <w:rsid w:val="00E71D97"/>
    <w:rsid w:val="00E7257F"/>
    <w:rsid w:val="00E74AED"/>
    <w:rsid w:val="00E76B96"/>
    <w:rsid w:val="00E80041"/>
    <w:rsid w:val="00E839B0"/>
    <w:rsid w:val="00E83DA0"/>
    <w:rsid w:val="00E8609D"/>
    <w:rsid w:val="00E87DA9"/>
    <w:rsid w:val="00E913BF"/>
    <w:rsid w:val="00E95166"/>
    <w:rsid w:val="00E95561"/>
    <w:rsid w:val="00E9575A"/>
    <w:rsid w:val="00E961CA"/>
    <w:rsid w:val="00E97D48"/>
    <w:rsid w:val="00E97D68"/>
    <w:rsid w:val="00EA0D9E"/>
    <w:rsid w:val="00EA29EC"/>
    <w:rsid w:val="00EA49B0"/>
    <w:rsid w:val="00EA5B62"/>
    <w:rsid w:val="00EA61EC"/>
    <w:rsid w:val="00EA62E2"/>
    <w:rsid w:val="00EA652E"/>
    <w:rsid w:val="00EA66A5"/>
    <w:rsid w:val="00EB0FCE"/>
    <w:rsid w:val="00EB15C9"/>
    <w:rsid w:val="00EB5611"/>
    <w:rsid w:val="00EB584F"/>
    <w:rsid w:val="00EB5992"/>
    <w:rsid w:val="00EB5DC1"/>
    <w:rsid w:val="00EB7569"/>
    <w:rsid w:val="00EB7DEF"/>
    <w:rsid w:val="00EC0167"/>
    <w:rsid w:val="00EC1067"/>
    <w:rsid w:val="00EC24CA"/>
    <w:rsid w:val="00EC278F"/>
    <w:rsid w:val="00EC373D"/>
    <w:rsid w:val="00EC3D9E"/>
    <w:rsid w:val="00EC609F"/>
    <w:rsid w:val="00EC6436"/>
    <w:rsid w:val="00EC70B1"/>
    <w:rsid w:val="00EC754F"/>
    <w:rsid w:val="00ED0D03"/>
    <w:rsid w:val="00ED1105"/>
    <w:rsid w:val="00ED1A24"/>
    <w:rsid w:val="00ED49DE"/>
    <w:rsid w:val="00ED5282"/>
    <w:rsid w:val="00ED7264"/>
    <w:rsid w:val="00ED7B17"/>
    <w:rsid w:val="00EE2233"/>
    <w:rsid w:val="00EE2452"/>
    <w:rsid w:val="00EE4A34"/>
    <w:rsid w:val="00EE6216"/>
    <w:rsid w:val="00EE6F43"/>
    <w:rsid w:val="00EE7E52"/>
    <w:rsid w:val="00EF05CD"/>
    <w:rsid w:val="00EF0E96"/>
    <w:rsid w:val="00EF2D77"/>
    <w:rsid w:val="00EF5CBE"/>
    <w:rsid w:val="00EF6B92"/>
    <w:rsid w:val="00F02912"/>
    <w:rsid w:val="00F0385C"/>
    <w:rsid w:val="00F04545"/>
    <w:rsid w:val="00F067AB"/>
    <w:rsid w:val="00F069E1"/>
    <w:rsid w:val="00F076ED"/>
    <w:rsid w:val="00F11807"/>
    <w:rsid w:val="00F150C0"/>
    <w:rsid w:val="00F158F3"/>
    <w:rsid w:val="00F1640E"/>
    <w:rsid w:val="00F2067F"/>
    <w:rsid w:val="00F207CD"/>
    <w:rsid w:val="00F20972"/>
    <w:rsid w:val="00F220E8"/>
    <w:rsid w:val="00F23FED"/>
    <w:rsid w:val="00F24B7D"/>
    <w:rsid w:val="00F25DDB"/>
    <w:rsid w:val="00F26DA5"/>
    <w:rsid w:val="00F27DF1"/>
    <w:rsid w:val="00F312C8"/>
    <w:rsid w:val="00F319F5"/>
    <w:rsid w:val="00F31A69"/>
    <w:rsid w:val="00F3311B"/>
    <w:rsid w:val="00F35E5D"/>
    <w:rsid w:val="00F36EC3"/>
    <w:rsid w:val="00F40EAC"/>
    <w:rsid w:val="00F41463"/>
    <w:rsid w:val="00F4205C"/>
    <w:rsid w:val="00F422DE"/>
    <w:rsid w:val="00F42534"/>
    <w:rsid w:val="00F433F6"/>
    <w:rsid w:val="00F4399A"/>
    <w:rsid w:val="00F4480A"/>
    <w:rsid w:val="00F455E0"/>
    <w:rsid w:val="00F471FD"/>
    <w:rsid w:val="00F47B5A"/>
    <w:rsid w:val="00F5131F"/>
    <w:rsid w:val="00F52916"/>
    <w:rsid w:val="00F52F4B"/>
    <w:rsid w:val="00F54B0C"/>
    <w:rsid w:val="00F6007E"/>
    <w:rsid w:val="00F6128C"/>
    <w:rsid w:val="00F61838"/>
    <w:rsid w:val="00F6286C"/>
    <w:rsid w:val="00F631FB"/>
    <w:rsid w:val="00F632DA"/>
    <w:rsid w:val="00F63771"/>
    <w:rsid w:val="00F6457A"/>
    <w:rsid w:val="00F655CC"/>
    <w:rsid w:val="00F65609"/>
    <w:rsid w:val="00F65E19"/>
    <w:rsid w:val="00F66485"/>
    <w:rsid w:val="00F70E4D"/>
    <w:rsid w:val="00F750A6"/>
    <w:rsid w:val="00F7530D"/>
    <w:rsid w:val="00F81CF7"/>
    <w:rsid w:val="00F82DF6"/>
    <w:rsid w:val="00F849F5"/>
    <w:rsid w:val="00F873E3"/>
    <w:rsid w:val="00F90F21"/>
    <w:rsid w:val="00F92B4E"/>
    <w:rsid w:val="00F92B6F"/>
    <w:rsid w:val="00F92C88"/>
    <w:rsid w:val="00F9509E"/>
    <w:rsid w:val="00F962A1"/>
    <w:rsid w:val="00F96389"/>
    <w:rsid w:val="00FA0350"/>
    <w:rsid w:val="00FA13CC"/>
    <w:rsid w:val="00FA1612"/>
    <w:rsid w:val="00FA1F2B"/>
    <w:rsid w:val="00FA2321"/>
    <w:rsid w:val="00FA2AE7"/>
    <w:rsid w:val="00FA3E2D"/>
    <w:rsid w:val="00FA6772"/>
    <w:rsid w:val="00FA6A79"/>
    <w:rsid w:val="00FA711F"/>
    <w:rsid w:val="00FA7A5C"/>
    <w:rsid w:val="00FB01A0"/>
    <w:rsid w:val="00FB02D3"/>
    <w:rsid w:val="00FB0A32"/>
    <w:rsid w:val="00FB0FEE"/>
    <w:rsid w:val="00FB1CC5"/>
    <w:rsid w:val="00FB240D"/>
    <w:rsid w:val="00FB2690"/>
    <w:rsid w:val="00FB4845"/>
    <w:rsid w:val="00FB4B33"/>
    <w:rsid w:val="00FB4CF0"/>
    <w:rsid w:val="00FB5A90"/>
    <w:rsid w:val="00FC282E"/>
    <w:rsid w:val="00FC32DE"/>
    <w:rsid w:val="00FC3F02"/>
    <w:rsid w:val="00FC411B"/>
    <w:rsid w:val="00FC475E"/>
    <w:rsid w:val="00FC5633"/>
    <w:rsid w:val="00FD05B0"/>
    <w:rsid w:val="00FD0E1A"/>
    <w:rsid w:val="00FD16A4"/>
    <w:rsid w:val="00FD329C"/>
    <w:rsid w:val="00FD4263"/>
    <w:rsid w:val="00FD4E66"/>
    <w:rsid w:val="00FD56AC"/>
    <w:rsid w:val="00FD64CA"/>
    <w:rsid w:val="00FE0EFA"/>
    <w:rsid w:val="00FE0F5D"/>
    <w:rsid w:val="00FE16A4"/>
    <w:rsid w:val="00FE241E"/>
    <w:rsid w:val="00FE3C3E"/>
    <w:rsid w:val="00FE3F22"/>
    <w:rsid w:val="00FE43A4"/>
    <w:rsid w:val="00FE44C9"/>
    <w:rsid w:val="00FE48E5"/>
    <w:rsid w:val="00FE4B9E"/>
    <w:rsid w:val="00FE55FA"/>
    <w:rsid w:val="00FE6C6B"/>
    <w:rsid w:val="00FE7123"/>
    <w:rsid w:val="00FE7FF9"/>
    <w:rsid w:val="00FF2BB6"/>
    <w:rsid w:val="00FF3456"/>
    <w:rsid w:val="00FF3564"/>
    <w:rsid w:val="00FF4F86"/>
    <w:rsid w:val="00FF6D1A"/>
    <w:rsid w:val="010DB05C"/>
    <w:rsid w:val="05E8C23C"/>
    <w:rsid w:val="0721D951"/>
    <w:rsid w:val="0732BB35"/>
    <w:rsid w:val="07F6AF73"/>
    <w:rsid w:val="0BFE2B10"/>
    <w:rsid w:val="0F95618F"/>
    <w:rsid w:val="11834210"/>
    <w:rsid w:val="141C6C78"/>
    <w:rsid w:val="14E8D2BF"/>
    <w:rsid w:val="15120289"/>
    <w:rsid w:val="1C0D089E"/>
    <w:rsid w:val="214D7F5B"/>
    <w:rsid w:val="231F9DBC"/>
    <w:rsid w:val="250C6598"/>
    <w:rsid w:val="2DE1CC69"/>
    <w:rsid w:val="2E7C4E9A"/>
    <w:rsid w:val="2FE7850F"/>
    <w:rsid w:val="358F0568"/>
    <w:rsid w:val="35B10368"/>
    <w:rsid w:val="35C1B5FF"/>
    <w:rsid w:val="38ADC984"/>
    <w:rsid w:val="3E0F48FD"/>
    <w:rsid w:val="3E4C2F69"/>
    <w:rsid w:val="430E98F3"/>
    <w:rsid w:val="44F74651"/>
    <w:rsid w:val="462FFF44"/>
    <w:rsid w:val="47AA586C"/>
    <w:rsid w:val="4AE32D9C"/>
    <w:rsid w:val="4B8396AB"/>
    <w:rsid w:val="4CD9E137"/>
    <w:rsid w:val="52BAA5F6"/>
    <w:rsid w:val="53C59891"/>
    <w:rsid w:val="5B4A77D5"/>
    <w:rsid w:val="5BA876F0"/>
    <w:rsid w:val="5DC80C77"/>
    <w:rsid w:val="60331531"/>
    <w:rsid w:val="606689E5"/>
    <w:rsid w:val="671515F4"/>
    <w:rsid w:val="686B0139"/>
    <w:rsid w:val="6C126B3E"/>
    <w:rsid w:val="6EB9DBEA"/>
    <w:rsid w:val="6ED4A7DE"/>
    <w:rsid w:val="7313AA2B"/>
    <w:rsid w:val="7406CE82"/>
    <w:rsid w:val="76AB4B4A"/>
    <w:rsid w:val="7CF27C9A"/>
    <w:rsid w:val="7DA6D749"/>
    <w:rsid w:val="7E9BFDE6"/>
    <w:rsid w:val="7E9D273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A398D"/>
  <w15:chartTrackingRefBased/>
  <w15:docId w15:val="{3A5829A0-5C8F-47D6-BF10-9222BC326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95B"/>
    <w:rPr>
      <w:rFonts w:ascii="Helvetica" w:eastAsia="Helvetica" w:hAnsi="Helvetica" w:cs="Helvetica"/>
      <w:color w:val="000000"/>
      <w:lang w:eastAsia="en-AU"/>
    </w:rPr>
  </w:style>
  <w:style w:type="paragraph" w:styleId="Heading1">
    <w:name w:val="heading 1"/>
    <w:basedOn w:val="Normal"/>
    <w:next w:val="Normal"/>
    <w:link w:val="Heading1Char"/>
    <w:uiPriority w:val="9"/>
    <w:qFormat/>
    <w:rsid w:val="0023295B"/>
    <w:pPr>
      <w:spacing w:after="160"/>
      <w:outlineLvl w:val="0"/>
    </w:pPr>
    <w:rPr>
      <w:b/>
      <w:bCs/>
      <w:color w:val="006893"/>
      <w:sz w:val="48"/>
      <w:szCs w:val="48"/>
    </w:rPr>
  </w:style>
  <w:style w:type="paragraph" w:styleId="Heading2">
    <w:name w:val="heading 2"/>
    <w:basedOn w:val="Normal"/>
    <w:next w:val="Normal"/>
    <w:link w:val="Heading2Char"/>
    <w:uiPriority w:val="9"/>
    <w:unhideWhenUsed/>
    <w:qFormat/>
    <w:rsid w:val="0023295B"/>
    <w:pPr>
      <w:spacing w:before="250" w:after="120"/>
      <w:outlineLvl w:val="1"/>
    </w:pPr>
    <w:rPr>
      <w:b/>
      <w:bCs/>
      <w:color w:val="006893"/>
      <w:sz w:val="32"/>
      <w:szCs w:val="32"/>
    </w:rPr>
  </w:style>
  <w:style w:type="paragraph" w:styleId="Heading3">
    <w:name w:val="heading 3"/>
    <w:basedOn w:val="Normal"/>
    <w:next w:val="Normal"/>
    <w:link w:val="Heading3Char"/>
    <w:uiPriority w:val="9"/>
    <w:semiHidden/>
    <w:unhideWhenUsed/>
    <w:qFormat/>
    <w:rsid w:val="00B7137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A99"/>
    <w:pPr>
      <w:tabs>
        <w:tab w:val="center" w:pos="4680"/>
        <w:tab w:val="right" w:pos="9360"/>
      </w:tabs>
    </w:pPr>
  </w:style>
  <w:style w:type="character" w:customStyle="1" w:styleId="HeaderChar">
    <w:name w:val="Header Char"/>
    <w:basedOn w:val="DefaultParagraphFont"/>
    <w:link w:val="Header"/>
    <w:uiPriority w:val="99"/>
    <w:rsid w:val="00482A99"/>
  </w:style>
  <w:style w:type="paragraph" w:styleId="Footer">
    <w:name w:val="footer"/>
    <w:basedOn w:val="Normal"/>
    <w:link w:val="FooterChar"/>
    <w:uiPriority w:val="99"/>
    <w:unhideWhenUsed/>
    <w:rsid w:val="00482A99"/>
    <w:pPr>
      <w:tabs>
        <w:tab w:val="center" w:pos="4680"/>
        <w:tab w:val="right" w:pos="9360"/>
      </w:tabs>
    </w:pPr>
  </w:style>
  <w:style w:type="character" w:customStyle="1" w:styleId="FooterChar">
    <w:name w:val="Footer Char"/>
    <w:basedOn w:val="DefaultParagraphFont"/>
    <w:link w:val="Footer"/>
    <w:uiPriority w:val="99"/>
    <w:rsid w:val="00482A99"/>
  </w:style>
  <w:style w:type="character" w:customStyle="1" w:styleId="Heading1Char">
    <w:name w:val="Heading 1 Char"/>
    <w:basedOn w:val="DefaultParagraphFont"/>
    <w:link w:val="Heading1"/>
    <w:uiPriority w:val="9"/>
    <w:rsid w:val="0023295B"/>
    <w:rPr>
      <w:rFonts w:ascii="Helvetica" w:eastAsia="Helvetica" w:hAnsi="Helvetica" w:cs="Helvetica"/>
      <w:b/>
      <w:bCs/>
      <w:color w:val="006893"/>
      <w:sz w:val="48"/>
      <w:szCs w:val="48"/>
      <w:lang w:eastAsia="en-AU"/>
    </w:rPr>
  </w:style>
  <w:style w:type="character" w:customStyle="1" w:styleId="Heading2Char">
    <w:name w:val="Heading 2 Char"/>
    <w:basedOn w:val="DefaultParagraphFont"/>
    <w:link w:val="Heading2"/>
    <w:uiPriority w:val="9"/>
    <w:rsid w:val="0023295B"/>
    <w:rPr>
      <w:rFonts w:ascii="Helvetica" w:eastAsia="Helvetica" w:hAnsi="Helvetica" w:cs="Helvetica"/>
      <w:b/>
      <w:bCs/>
      <w:color w:val="006893"/>
      <w:sz w:val="32"/>
      <w:szCs w:val="32"/>
      <w:lang w:eastAsia="en-AU"/>
    </w:rPr>
  </w:style>
  <w:style w:type="paragraph" w:customStyle="1" w:styleId="SmallText">
    <w:name w:val="Small Text"/>
    <w:next w:val="Normal"/>
    <w:qFormat/>
    <w:rsid w:val="0023295B"/>
    <w:rPr>
      <w:rFonts w:ascii="Times New Roman" w:eastAsia="Times New Roman" w:hAnsi="Times New Roman" w:cs="Times New Roman"/>
      <w:sz w:val="2"/>
      <w:szCs w:val="2"/>
      <w:lang w:eastAsia="en-AU"/>
    </w:rPr>
  </w:style>
  <w:style w:type="paragraph" w:customStyle="1" w:styleId="Choice">
    <w:name w:val="Choice"/>
    <w:basedOn w:val="Normal"/>
    <w:qFormat/>
    <w:rsid w:val="0023295B"/>
    <w:rPr>
      <w:color w:val="1A1A1A"/>
    </w:rPr>
  </w:style>
  <w:style w:type="paragraph" w:customStyle="1" w:styleId="QuestionTitle">
    <w:name w:val="Question Title"/>
    <w:basedOn w:val="Normal"/>
    <w:next w:val="Normal"/>
    <w:qFormat/>
    <w:rsid w:val="0023295B"/>
    <w:pPr>
      <w:spacing w:before="360"/>
    </w:pPr>
    <w:rPr>
      <w:color w:val="1A1A1A"/>
    </w:rPr>
  </w:style>
  <w:style w:type="paragraph" w:customStyle="1" w:styleId="SupportingText">
    <w:name w:val="Supporting Text"/>
    <w:basedOn w:val="Normal"/>
    <w:qFormat/>
    <w:rsid w:val="0023295B"/>
    <w:pPr>
      <w:spacing w:after="120"/>
    </w:pPr>
    <w:rPr>
      <w:b/>
      <w:bCs/>
      <w:color w:val="1A1A1A"/>
      <w:sz w:val="20"/>
      <w:szCs w:val="20"/>
    </w:rPr>
  </w:style>
  <w:style w:type="character" w:styleId="PlaceholderText">
    <w:name w:val="Placeholder Text"/>
    <w:basedOn w:val="DefaultParagraphFont"/>
    <w:uiPriority w:val="99"/>
    <w:semiHidden/>
    <w:rsid w:val="007B0218"/>
    <w:rPr>
      <w:color w:val="666666"/>
    </w:rPr>
  </w:style>
  <w:style w:type="character" w:styleId="Hyperlink">
    <w:name w:val="Hyperlink"/>
    <w:basedOn w:val="DefaultParagraphFont"/>
    <w:uiPriority w:val="99"/>
    <w:unhideWhenUsed/>
    <w:rsid w:val="00577CCD"/>
    <w:rPr>
      <w:color w:val="0563C1" w:themeColor="hyperlink"/>
      <w:u w:val="single"/>
    </w:rPr>
  </w:style>
  <w:style w:type="character" w:styleId="UnresolvedMention">
    <w:name w:val="Unresolved Mention"/>
    <w:basedOn w:val="DefaultParagraphFont"/>
    <w:uiPriority w:val="99"/>
    <w:semiHidden/>
    <w:unhideWhenUsed/>
    <w:rsid w:val="00577CCD"/>
    <w:rPr>
      <w:color w:val="605E5C"/>
      <w:shd w:val="clear" w:color="auto" w:fill="E1DFDD"/>
    </w:rPr>
  </w:style>
  <w:style w:type="paragraph" w:styleId="ListParagraph">
    <w:name w:val="List Paragraph"/>
    <w:basedOn w:val="Normal"/>
    <w:qFormat/>
    <w:rsid w:val="0043443B"/>
    <w:pPr>
      <w:ind w:left="720"/>
      <w:contextualSpacing/>
    </w:pPr>
  </w:style>
  <w:style w:type="paragraph" w:customStyle="1" w:styleId="OtherOptionLabel">
    <w:name w:val="Other Option Label"/>
    <w:basedOn w:val="Choice"/>
    <w:qFormat/>
    <w:rsid w:val="00EE4A34"/>
    <w:pPr>
      <w:spacing w:after="150"/>
    </w:pPr>
  </w:style>
  <w:style w:type="paragraph" w:customStyle="1" w:styleId="Description">
    <w:name w:val="Description"/>
    <w:basedOn w:val="Normal"/>
    <w:next w:val="Normal"/>
    <w:qFormat/>
    <w:rsid w:val="00EE4A34"/>
    <w:pPr>
      <w:spacing w:after="120"/>
    </w:pPr>
    <w:rPr>
      <w:color w:val="525252"/>
    </w:rPr>
  </w:style>
  <w:style w:type="character" w:customStyle="1" w:styleId="Heading3Char">
    <w:name w:val="Heading 3 Char"/>
    <w:basedOn w:val="DefaultParagraphFont"/>
    <w:link w:val="Heading3"/>
    <w:uiPriority w:val="9"/>
    <w:semiHidden/>
    <w:rsid w:val="00B7137C"/>
    <w:rPr>
      <w:rFonts w:asciiTheme="majorHAnsi" w:eastAsiaTheme="majorEastAsia" w:hAnsiTheme="majorHAnsi" w:cstheme="majorBidi"/>
      <w:color w:val="1F3763" w:themeColor="accent1" w:themeShade="7F"/>
      <w:lang w:eastAsia="en-AU"/>
    </w:rPr>
  </w:style>
  <w:style w:type="paragraph" w:styleId="CommentText">
    <w:name w:val="annotation text"/>
    <w:basedOn w:val="Normal"/>
    <w:link w:val="CommentTextChar"/>
    <w:uiPriority w:val="99"/>
    <w:unhideWhenUsed/>
    <w:rsid w:val="00515FBC"/>
    <w:rPr>
      <w:sz w:val="20"/>
      <w:szCs w:val="20"/>
    </w:rPr>
  </w:style>
  <w:style w:type="character" w:customStyle="1" w:styleId="CommentTextChar">
    <w:name w:val="Comment Text Char"/>
    <w:basedOn w:val="DefaultParagraphFont"/>
    <w:link w:val="CommentText"/>
    <w:uiPriority w:val="99"/>
    <w:rsid w:val="00515FBC"/>
    <w:rPr>
      <w:rFonts w:ascii="Helvetica" w:eastAsia="Helvetica" w:hAnsi="Helvetica" w:cs="Helvetica"/>
      <w:color w:val="000000"/>
      <w:sz w:val="20"/>
      <w:szCs w:val="20"/>
      <w:lang w:eastAsia="en-AU"/>
    </w:rPr>
  </w:style>
  <w:style w:type="character" w:styleId="CommentReference">
    <w:name w:val="annotation reference"/>
    <w:basedOn w:val="DefaultParagraphFont"/>
    <w:uiPriority w:val="99"/>
    <w:semiHidden/>
    <w:unhideWhenUsed/>
    <w:rsid w:val="00515FBC"/>
    <w:rPr>
      <w:sz w:val="16"/>
      <w:szCs w:val="16"/>
    </w:rPr>
  </w:style>
  <w:style w:type="paragraph" w:styleId="Revision">
    <w:name w:val="Revision"/>
    <w:hidden/>
    <w:uiPriority w:val="99"/>
    <w:semiHidden/>
    <w:rsid w:val="00515FBC"/>
    <w:rPr>
      <w:rFonts w:ascii="Helvetica" w:eastAsia="Helvetica" w:hAnsi="Helvetica" w:cs="Helvetica"/>
      <w:color w:val="000000"/>
      <w:lang w:eastAsia="en-AU"/>
    </w:rPr>
  </w:style>
  <w:style w:type="paragraph" w:styleId="CommentSubject">
    <w:name w:val="annotation subject"/>
    <w:basedOn w:val="CommentText"/>
    <w:next w:val="CommentText"/>
    <w:link w:val="CommentSubjectChar"/>
    <w:uiPriority w:val="99"/>
    <w:semiHidden/>
    <w:unhideWhenUsed/>
    <w:rsid w:val="00BC648B"/>
    <w:rPr>
      <w:b/>
      <w:bCs/>
    </w:rPr>
  </w:style>
  <w:style w:type="character" w:customStyle="1" w:styleId="CommentSubjectChar">
    <w:name w:val="Comment Subject Char"/>
    <w:basedOn w:val="CommentTextChar"/>
    <w:link w:val="CommentSubject"/>
    <w:uiPriority w:val="99"/>
    <w:semiHidden/>
    <w:rsid w:val="00BC648B"/>
    <w:rPr>
      <w:rFonts w:ascii="Helvetica" w:eastAsia="Helvetica" w:hAnsi="Helvetica" w:cs="Helvetica"/>
      <w:b/>
      <w:bCs/>
      <w:color w:val="000000"/>
      <w:sz w:val="20"/>
      <w:szCs w:val="20"/>
      <w:lang w:eastAsia="en-AU"/>
    </w:rPr>
  </w:style>
  <w:style w:type="character" w:styleId="Mention">
    <w:name w:val="Mention"/>
    <w:basedOn w:val="DefaultParagraphFont"/>
    <w:uiPriority w:val="99"/>
    <w:unhideWhenUsed/>
    <w:rsid w:val="00BC648B"/>
    <w:rPr>
      <w:color w:val="2B579A"/>
      <w:shd w:val="clear" w:color="auto" w:fill="E1DFDD"/>
    </w:rPr>
  </w:style>
  <w:style w:type="table" w:styleId="TableGrid">
    <w:name w:val="Table Grid"/>
    <w:basedOn w:val="TableNormal"/>
    <w:uiPriority w:val="39"/>
    <w:rsid w:val="00DE75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71349">
      <w:bodyDiv w:val="1"/>
      <w:marLeft w:val="0"/>
      <w:marRight w:val="0"/>
      <w:marTop w:val="0"/>
      <w:marBottom w:val="0"/>
      <w:divBdr>
        <w:top w:val="none" w:sz="0" w:space="0" w:color="auto"/>
        <w:left w:val="none" w:sz="0" w:space="0" w:color="auto"/>
        <w:bottom w:val="none" w:sz="0" w:space="0" w:color="auto"/>
        <w:right w:val="none" w:sz="0" w:space="0" w:color="auto"/>
      </w:divBdr>
    </w:div>
    <w:div w:id="236325158">
      <w:bodyDiv w:val="1"/>
      <w:marLeft w:val="0"/>
      <w:marRight w:val="0"/>
      <w:marTop w:val="0"/>
      <w:marBottom w:val="0"/>
      <w:divBdr>
        <w:top w:val="none" w:sz="0" w:space="0" w:color="auto"/>
        <w:left w:val="none" w:sz="0" w:space="0" w:color="auto"/>
        <w:bottom w:val="none" w:sz="0" w:space="0" w:color="auto"/>
        <w:right w:val="none" w:sz="0" w:space="0" w:color="auto"/>
      </w:divBdr>
    </w:div>
    <w:div w:id="423960226">
      <w:bodyDiv w:val="1"/>
      <w:marLeft w:val="0"/>
      <w:marRight w:val="0"/>
      <w:marTop w:val="0"/>
      <w:marBottom w:val="0"/>
      <w:divBdr>
        <w:top w:val="none" w:sz="0" w:space="0" w:color="auto"/>
        <w:left w:val="none" w:sz="0" w:space="0" w:color="auto"/>
        <w:bottom w:val="none" w:sz="0" w:space="0" w:color="auto"/>
        <w:right w:val="none" w:sz="0" w:space="0" w:color="auto"/>
      </w:divBdr>
    </w:div>
    <w:div w:id="535656807">
      <w:bodyDiv w:val="1"/>
      <w:marLeft w:val="0"/>
      <w:marRight w:val="0"/>
      <w:marTop w:val="0"/>
      <w:marBottom w:val="0"/>
      <w:divBdr>
        <w:top w:val="none" w:sz="0" w:space="0" w:color="auto"/>
        <w:left w:val="none" w:sz="0" w:space="0" w:color="auto"/>
        <w:bottom w:val="none" w:sz="0" w:space="0" w:color="auto"/>
        <w:right w:val="none" w:sz="0" w:space="0" w:color="auto"/>
      </w:divBdr>
    </w:div>
    <w:div w:id="672342241">
      <w:bodyDiv w:val="1"/>
      <w:marLeft w:val="0"/>
      <w:marRight w:val="0"/>
      <w:marTop w:val="0"/>
      <w:marBottom w:val="0"/>
      <w:divBdr>
        <w:top w:val="none" w:sz="0" w:space="0" w:color="auto"/>
        <w:left w:val="none" w:sz="0" w:space="0" w:color="auto"/>
        <w:bottom w:val="none" w:sz="0" w:space="0" w:color="auto"/>
        <w:right w:val="none" w:sz="0" w:space="0" w:color="auto"/>
      </w:divBdr>
    </w:div>
    <w:div w:id="1120417324">
      <w:bodyDiv w:val="1"/>
      <w:marLeft w:val="0"/>
      <w:marRight w:val="0"/>
      <w:marTop w:val="0"/>
      <w:marBottom w:val="0"/>
      <w:divBdr>
        <w:top w:val="none" w:sz="0" w:space="0" w:color="auto"/>
        <w:left w:val="none" w:sz="0" w:space="0" w:color="auto"/>
        <w:bottom w:val="none" w:sz="0" w:space="0" w:color="auto"/>
        <w:right w:val="none" w:sz="0" w:space="0" w:color="auto"/>
      </w:divBdr>
    </w:div>
    <w:div w:id="1757164597">
      <w:bodyDiv w:val="1"/>
      <w:marLeft w:val="0"/>
      <w:marRight w:val="0"/>
      <w:marTop w:val="0"/>
      <w:marBottom w:val="0"/>
      <w:divBdr>
        <w:top w:val="none" w:sz="0" w:space="0" w:color="auto"/>
        <w:left w:val="none" w:sz="0" w:space="0" w:color="auto"/>
        <w:bottom w:val="none" w:sz="0" w:space="0" w:color="auto"/>
        <w:right w:val="none" w:sz="0" w:space="0" w:color="auto"/>
      </w:divBdr>
    </w:div>
    <w:div w:id="198377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mailto:amorath@merri-bek.vic.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mailto:privacyofficer@merri-bek.vic.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orath\Downloads\mcc-letterhead-w-language-link-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2f48cd-84a1-44f5-be51-f0c13ae22116" xsi:nil="true"/>
    <lcf76f155ced4ddcb4097134ff3c332f xmlns="602d96d6-2325-44fc-8e87-34bcd387769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704FD64F8E2F429B453D9F4FBC26B3" ma:contentTypeVersion="13" ma:contentTypeDescription="Create a new document." ma:contentTypeScope="" ma:versionID="d67c30a10b027a52da2cea96f9680b0f">
  <xsd:schema xmlns:xsd="http://www.w3.org/2001/XMLSchema" xmlns:xs="http://www.w3.org/2001/XMLSchema" xmlns:p="http://schemas.microsoft.com/office/2006/metadata/properties" xmlns:ns2="602d96d6-2325-44fc-8e87-34bcd3877696" xmlns:ns3="762f48cd-84a1-44f5-be51-f0c13ae22116" targetNamespace="http://schemas.microsoft.com/office/2006/metadata/properties" ma:root="true" ma:fieldsID="fb659b307ab1e0a55f60f366fe428c40" ns2:_="" ns3:_="">
    <xsd:import namespace="602d96d6-2325-44fc-8e87-34bcd3877696"/>
    <xsd:import namespace="762f48cd-84a1-44f5-be51-f0c13ae22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d96d6-2325-44fc-8e87-34bcd3877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2f48cd-84a1-44f5-be51-f0c13ae22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e9602a-e7e9-4dfd-a202-d251db0682ca}" ma:internalName="TaxCatchAll" ma:showField="CatchAllData" ma:web="762f48cd-84a1-44f5-be51-f0c13ae2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BA252A2A-BE60-4185-ADF4-7488FE529062}">
  <ds:schemaRefs>
    <ds:schemaRef ds:uri="http://schemas.microsoft.com/office/2006/metadata/properties"/>
    <ds:schemaRef ds:uri="http://schemas.microsoft.com/office/infopath/2007/PartnerControls"/>
    <ds:schemaRef ds:uri="762f48cd-84a1-44f5-be51-f0c13ae22116"/>
    <ds:schemaRef ds:uri="602d96d6-2325-44fc-8e87-34bcd3877696"/>
  </ds:schemaRefs>
</ds:datastoreItem>
</file>

<file path=customXml/itemProps2.xml><?xml version="1.0" encoding="utf-8"?>
<ds:datastoreItem xmlns:ds="http://schemas.openxmlformats.org/officeDocument/2006/customXml" ds:itemID="{9EEF1045-845E-4098-ACD5-9E1349C64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2d96d6-2325-44fc-8e87-34bcd3877696"/>
    <ds:schemaRef ds:uri="762f48cd-84a1-44f5-be51-f0c13ae2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D6E657-EE7D-4FD5-8B1E-44F6BC392DFC}">
  <ds:schemaRefs>
    <ds:schemaRef ds:uri="http://schemas.openxmlformats.org/officeDocument/2006/bibliography"/>
  </ds:schemaRefs>
</ds:datastoreItem>
</file>

<file path=customXml/itemProps4.xml><?xml version="1.0" encoding="utf-8"?>
<ds:datastoreItem xmlns:ds="http://schemas.openxmlformats.org/officeDocument/2006/customXml" ds:itemID="{38868BA7-0734-446B-A177-4DCE4A23F78C}">
  <ds:schemaRefs>
    <ds:schemaRef ds:uri="http://schemas.microsoft.com/sharepoint/v3/contenttype/forms"/>
  </ds:schemaRefs>
</ds:datastoreItem>
</file>

<file path=customXml/itemProps5.xml><?xml version="1.0" encoding="utf-8"?>
<ds:datastoreItem xmlns:ds="http://schemas.openxmlformats.org/officeDocument/2006/customXml" ds:itemID="{78091C33-3ADE-4C12-B325-8988972EE09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mcc-letterhead-w-language-link-2024.dotx</Template>
  <TotalTime>1</TotalTime>
  <Pages>10</Pages>
  <Words>1473</Words>
  <Characters>6925</Characters>
  <Application>Microsoft Office Word</Application>
  <DocSecurity>0</DocSecurity>
  <Lines>432</Lines>
  <Paragraphs>299</Paragraphs>
  <ScaleCrop>false</ScaleCrop>
  <Company/>
  <LinksUpToDate>false</LinksUpToDate>
  <CharactersWithSpaces>8099</CharactersWithSpaces>
  <SharedDoc>false</SharedDoc>
  <HLinks>
    <vt:vector size="12" baseType="variant">
      <vt:variant>
        <vt:i4>4915247</vt:i4>
      </vt:variant>
      <vt:variant>
        <vt:i4>3</vt:i4>
      </vt:variant>
      <vt:variant>
        <vt:i4>0</vt:i4>
      </vt:variant>
      <vt:variant>
        <vt:i4>5</vt:i4>
      </vt:variant>
      <vt:variant>
        <vt:lpwstr>mailto:privacyofficer@merri-bek.vic.gov.au</vt:lpwstr>
      </vt:variant>
      <vt:variant>
        <vt:lpwstr/>
      </vt:variant>
      <vt:variant>
        <vt:i4>8323094</vt:i4>
      </vt:variant>
      <vt:variant>
        <vt:i4>0</vt:i4>
      </vt:variant>
      <vt:variant>
        <vt:i4>0</vt:i4>
      </vt:variant>
      <vt:variant>
        <vt:i4>5</vt:i4>
      </vt:variant>
      <vt:variant>
        <vt:lpwstr>mailto:amorath@merri-bek.vic.gov.au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Morath</dc:creator>
  <cp:keywords/>
  <dc:description/>
  <cp:lastModifiedBy>Anna Morath</cp:lastModifiedBy>
  <cp:revision>2</cp:revision>
  <cp:lastPrinted>2025-08-14T15:19:00Z</cp:lastPrinted>
  <dcterms:created xsi:type="dcterms:W3CDTF">2026-03-16T01:45:00Z</dcterms:created>
  <dcterms:modified xsi:type="dcterms:W3CDTF">2026-03-16T01:45:00Z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0x01010073704FD64F8E2F429B453D9F4FBC26B3</vt:lpwstr>
  </property>
  <property fmtid="{D5CDD505-2E9C-101B-9397-08002B2CF9AE}" pid="3" name="MediaServiceImageTags">
    <vt:lpwstr/>
  </property>
</Properties>
</file>