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4F1BC" w14:textId="736C791E" w:rsidR="0023295B" w:rsidRPr="00880582" w:rsidRDefault="00880582" w:rsidP="0023295B">
      <w:pPr>
        <w:pStyle w:val="Heading1"/>
        <w:rPr>
          <w:rFonts w:ascii="Galano Grotesque ExtraBold" w:hAnsi="Galano Grotesque ExtraBold"/>
          <w:color w:val="000000" w:themeColor="text1"/>
          <w:sz w:val="36"/>
          <w:szCs w:val="36"/>
        </w:rPr>
      </w:pPr>
      <w:r w:rsidRPr="00880582">
        <w:rPr>
          <w:rFonts w:ascii="Galano Grotesque ExtraBold" w:hAnsi="Galano Grotesque ExtraBold"/>
          <w:color w:val="000000" w:themeColor="text1"/>
          <w:sz w:val="36"/>
          <w:szCs w:val="36"/>
        </w:rPr>
        <w:t>Are you excited about new Coburg Library and Piazza?</w:t>
      </w:r>
    </w:p>
    <w:p w14:paraId="3ADAEAD2" w14:textId="28ED8FD3" w:rsidR="00B639EA" w:rsidRPr="00E957FC" w:rsidRDefault="00A25F45" w:rsidP="00880582">
      <w:pPr>
        <w:spacing w:after="240"/>
        <w:rPr>
          <w:rFonts w:ascii="Nunito Sans Light" w:hAnsi="Nunito Sans Light"/>
          <w:color w:val="auto"/>
        </w:rPr>
      </w:pPr>
      <w:r w:rsidRPr="00E957FC">
        <w:rPr>
          <w:rFonts w:ascii="Nunito Sans Light" w:hAnsi="Nunito Sans Light"/>
          <w:color w:val="auto"/>
        </w:rPr>
        <w:t>We are</w:t>
      </w:r>
      <w:r w:rsidR="00605645" w:rsidRPr="00E957FC">
        <w:rPr>
          <w:rFonts w:ascii="Nunito Sans Light" w:hAnsi="Nunito Sans Light"/>
          <w:color w:val="auto"/>
        </w:rPr>
        <w:t xml:space="preserve"> </w:t>
      </w:r>
      <w:r w:rsidR="00880582" w:rsidRPr="00E957FC">
        <w:rPr>
          <w:rFonts w:ascii="Nunito Sans Light" w:hAnsi="Nunito Sans Light"/>
          <w:color w:val="auto"/>
        </w:rPr>
        <w:t>thrilled</w:t>
      </w:r>
      <w:r w:rsidR="00605645" w:rsidRPr="00E957FC">
        <w:rPr>
          <w:rFonts w:ascii="Nunito Sans Light" w:hAnsi="Nunito Sans Light"/>
          <w:color w:val="auto"/>
        </w:rPr>
        <w:t xml:space="preserve"> to </w:t>
      </w:r>
      <w:r w:rsidRPr="00E957FC">
        <w:rPr>
          <w:rFonts w:ascii="Nunito Sans Light" w:hAnsi="Nunito Sans Light"/>
          <w:color w:val="auto"/>
        </w:rPr>
        <w:t xml:space="preserve">show the draft design of our new Coburg Library </w:t>
      </w:r>
      <w:r w:rsidR="00605645" w:rsidRPr="00E957FC">
        <w:rPr>
          <w:rFonts w:ascii="Nunito Sans Light" w:hAnsi="Nunito Sans Light"/>
          <w:color w:val="auto"/>
        </w:rPr>
        <w:t>and Piazza</w:t>
      </w:r>
      <w:r w:rsidR="00E957FC">
        <w:rPr>
          <w:rFonts w:ascii="Nunito Sans Light" w:hAnsi="Nunito Sans Light"/>
          <w:color w:val="auto"/>
        </w:rPr>
        <w:t>,</w:t>
      </w:r>
      <w:r w:rsidR="00605645" w:rsidRPr="00E957FC">
        <w:rPr>
          <w:rFonts w:ascii="Nunito Sans Light" w:hAnsi="Nunito Sans Light"/>
          <w:color w:val="auto"/>
        </w:rPr>
        <w:t xml:space="preserve"> a significant public space</w:t>
      </w:r>
      <w:r w:rsidRPr="00E957FC">
        <w:rPr>
          <w:rFonts w:ascii="Nunito Sans Light" w:hAnsi="Nunito Sans Light"/>
          <w:color w:val="auto"/>
        </w:rPr>
        <w:t xml:space="preserve"> around it</w:t>
      </w:r>
      <w:r w:rsidR="00605645" w:rsidRPr="00E957FC">
        <w:rPr>
          <w:rFonts w:ascii="Nunito Sans Light" w:hAnsi="Nunito Sans Light"/>
          <w:color w:val="auto"/>
        </w:rPr>
        <w:t xml:space="preserve">. This </w:t>
      </w:r>
      <w:r w:rsidRPr="00E957FC">
        <w:rPr>
          <w:rFonts w:ascii="Nunito Sans Light" w:hAnsi="Nunito Sans Light"/>
          <w:color w:val="auto"/>
        </w:rPr>
        <w:t xml:space="preserve">$60 million investment </w:t>
      </w:r>
      <w:r w:rsidR="00605645" w:rsidRPr="00E957FC">
        <w:rPr>
          <w:rFonts w:ascii="Nunito Sans Light" w:hAnsi="Nunito Sans Light"/>
          <w:color w:val="auto"/>
        </w:rPr>
        <w:t xml:space="preserve">will transform Coburg for years to come. </w:t>
      </w:r>
    </w:p>
    <w:tbl>
      <w:tblPr>
        <w:tblStyle w:val="TableGrid"/>
        <w:tblW w:w="1006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4678"/>
      </w:tblGrid>
      <w:tr w:rsidR="00E957FC" w:rsidRPr="00E957FC" w14:paraId="5BF9514D" w14:textId="77777777" w:rsidTr="00E957FC">
        <w:tc>
          <w:tcPr>
            <w:tcW w:w="5387" w:type="dxa"/>
          </w:tcPr>
          <w:p w14:paraId="63789BA6" w14:textId="7B44A4ED" w:rsidR="00A25F45" w:rsidRPr="00E957FC" w:rsidRDefault="00A25F45" w:rsidP="0058269D">
            <w:pPr>
              <w:rPr>
                <w:rFonts w:ascii="Nunito Sans Light" w:hAnsi="Nunito Sans Light"/>
                <w:color w:val="auto"/>
              </w:rPr>
            </w:pPr>
            <w:r w:rsidRPr="00E957FC">
              <w:rPr>
                <w:rFonts w:ascii="Nunito Sans Light" w:hAnsi="Nunito Sans Light"/>
                <w:b/>
                <w:bCs/>
                <w:color w:val="auto"/>
              </w:rPr>
              <w:t xml:space="preserve">Coburg Library - </w:t>
            </w:r>
            <w:r w:rsidRPr="00E957FC">
              <w:rPr>
                <w:rFonts w:ascii="Nunito Sans Light" w:hAnsi="Nunito Sans Light"/>
                <w:color w:val="auto"/>
              </w:rPr>
              <w:t>will be a place of connection, cultural expression and life-long learning.</w:t>
            </w:r>
            <w:r w:rsidR="0058269D" w:rsidRPr="00E957FC">
              <w:rPr>
                <w:rFonts w:ascii="Nunito Sans Light" w:hAnsi="Nunito Sans Light"/>
                <w:color w:val="auto"/>
              </w:rPr>
              <w:t xml:space="preserve"> </w:t>
            </w:r>
            <w:r w:rsidRPr="00E957FC">
              <w:rPr>
                <w:rFonts w:ascii="Nunito Sans Light" w:hAnsi="Nunito Sans Light"/>
                <w:color w:val="auto"/>
              </w:rPr>
              <w:t xml:space="preserve">With flexible spaces to read, learn, make and connect, the library will evolve to meet the diverse and changing needs of the community. </w:t>
            </w:r>
          </w:p>
        </w:tc>
        <w:tc>
          <w:tcPr>
            <w:tcW w:w="4678" w:type="dxa"/>
          </w:tcPr>
          <w:p w14:paraId="44072BA4" w14:textId="3A8FD3ED" w:rsidR="0058269D" w:rsidRPr="00E957FC" w:rsidRDefault="0058269D" w:rsidP="0058269D">
            <w:pPr>
              <w:rPr>
                <w:rFonts w:ascii="Nunito Sans Light" w:hAnsi="Nunito Sans Light"/>
                <w:color w:val="auto"/>
              </w:rPr>
            </w:pPr>
            <w:r w:rsidRPr="00E957FC">
              <w:rPr>
                <w:rFonts w:ascii="Nunito Sans Light" w:hAnsi="Nunito Sans Light"/>
                <w:b/>
                <w:bCs/>
                <w:color w:val="auto"/>
              </w:rPr>
              <w:t>Piazza</w:t>
            </w:r>
            <w:r w:rsidRPr="00E957FC">
              <w:rPr>
                <w:rFonts w:ascii="Nunito Sans Light" w:hAnsi="Nunito Sans Light"/>
                <w:color w:val="auto"/>
              </w:rPr>
              <w:t xml:space="preserve"> - will welcome all to gather, play and rest. It will reflect and respect Country and contribute to environmental regeneration, resilience and biodiversity. </w:t>
            </w:r>
          </w:p>
          <w:p w14:paraId="24F812E3" w14:textId="77777777" w:rsidR="00A25F45" w:rsidRPr="00E957FC" w:rsidRDefault="00A25F45" w:rsidP="00B7137C">
            <w:pPr>
              <w:rPr>
                <w:rFonts w:ascii="Nunito Sans Light" w:hAnsi="Nunito Sans Light"/>
                <w:color w:val="auto"/>
              </w:rPr>
            </w:pPr>
          </w:p>
        </w:tc>
      </w:tr>
    </w:tbl>
    <w:p w14:paraId="5F6EB815" w14:textId="77777777" w:rsidR="00E957FC" w:rsidRDefault="00880582" w:rsidP="00E957FC">
      <w:pPr>
        <w:spacing w:before="240"/>
        <w:rPr>
          <w:rFonts w:ascii="Nunito Sans Light" w:hAnsi="Nunito Sans Light"/>
          <w:b/>
          <w:bCs/>
          <w:color w:val="auto"/>
        </w:rPr>
      </w:pPr>
      <w:r w:rsidRPr="00E957FC">
        <w:rPr>
          <w:rFonts w:ascii="Nunito Sans Light" w:hAnsi="Nunito Sans Light"/>
          <w:color w:val="auto"/>
        </w:rPr>
        <w:t>We are now seeking your feedback on the draft design.</w:t>
      </w:r>
      <w:r w:rsidRPr="00E957FC">
        <w:rPr>
          <w:rFonts w:ascii="Nunito Sans Light" w:hAnsi="Nunito Sans Light"/>
          <w:b/>
          <w:bCs/>
          <w:color w:val="auto"/>
        </w:rPr>
        <w:t xml:space="preserve"> </w:t>
      </w:r>
    </w:p>
    <w:p w14:paraId="52B9498B" w14:textId="4F82205E" w:rsidR="00880582" w:rsidRPr="00E957FC" w:rsidRDefault="00880582" w:rsidP="00E957FC">
      <w:pPr>
        <w:rPr>
          <w:rFonts w:ascii="Nunito Sans Light" w:hAnsi="Nunito Sans Light"/>
          <w:b/>
          <w:color w:val="auto"/>
        </w:rPr>
      </w:pPr>
      <w:r w:rsidRPr="00E957FC">
        <w:rPr>
          <w:rFonts w:ascii="Nunito Sans Light" w:hAnsi="Nunito Sans Light"/>
          <w:color w:val="auto"/>
        </w:rPr>
        <w:t xml:space="preserve">Submissions close on </w:t>
      </w:r>
      <w:r w:rsidR="27DB5F8A" w:rsidRPr="5E201BF0">
        <w:rPr>
          <w:rFonts w:ascii="Nunito Sans Light" w:hAnsi="Nunito Sans Light"/>
          <w:b/>
          <w:bCs/>
          <w:color w:val="auto"/>
        </w:rPr>
        <w:t>Friday</w:t>
      </w:r>
      <w:r w:rsidR="03697234" w:rsidRPr="5E201BF0">
        <w:rPr>
          <w:rFonts w:ascii="Nunito Sans Light" w:hAnsi="Nunito Sans Light"/>
          <w:b/>
          <w:bCs/>
          <w:color w:val="auto"/>
        </w:rPr>
        <w:t xml:space="preserve"> 2</w:t>
      </w:r>
      <w:r w:rsidR="7434B899" w:rsidRPr="5E201BF0">
        <w:rPr>
          <w:rFonts w:ascii="Nunito Sans Light" w:hAnsi="Nunito Sans Light"/>
          <w:b/>
          <w:bCs/>
          <w:color w:val="auto"/>
        </w:rPr>
        <w:t>4</w:t>
      </w:r>
      <w:r w:rsidRPr="00E957FC">
        <w:rPr>
          <w:rFonts w:ascii="Nunito Sans Light" w:hAnsi="Nunito Sans Light"/>
          <w:b/>
          <w:color w:val="auto"/>
        </w:rPr>
        <w:t xml:space="preserve"> April 2026.</w:t>
      </w:r>
    </w:p>
    <w:p w14:paraId="0ED5E2ED" w14:textId="7AF2E147" w:rsidR="00E17880" w:rsidRPr="00E957FC" w:rsidRDefault="00E17880" w:rsidP="00880582">
      <w:pPr>
        <w:spacing w:before="240" w:after="240"/>
        <w:rPr>
          <w:rFonts w:ascii="Nunito Sans Light" w:hAnsi="Nunito Sans Light"/>
          <w:b/>
          <w:bCs/>
          <w:color w:val="auto"/>
        </w:rPr>
      </w:pPr>
      <w:r w:rsidRPr="00E957FC">
        <w:rPr>
          <w:rFonts w:ascii="Nunito Sans Light" w:hAnsi="Nunito Sans Light"/>
          <w:b/>
          <w:bCs/>
          <w:color w:val="auto"/>
        </w:rPr>
        <w:t>Project background.</w:t>
      </w:r>
    </w:p>
    <w:p w14:paraId="14B27FDE" w14:textId="7EB44A58" w:rsidR="00E17880" w:rsidRPr="00E17880" w:rsidRDefault="00E17880" w:rsidP="00880582">
      <w:pPr>
        <w:spacing w:after="240"/>
        <w:rPr>
          <w:rFonts w:ascii="Nunito Sans Light" w:hAnsi="Nunito Sans Light"/>
          <w:color w:val="auto"/>
        </w:rPr>
      </w:pPr>
      <w:r w:rsidRPr="00E17880">
        <w:rPr>
          <w:rFonts w:ascii="Nunito Sans Light" w:hAnsi="Nunito Sans Light"/>
          <w:color w:val="auto"/>
        </w:rPr>
        <w:t>An extensive community engagement program known as ‘The Coburg Conversation’</w:t>
      </w:r>
      <w:r w:rsidR="00E957FC">
        <w:rPr>
          <w:rFonts w:ascii="Nunito Sans Light" w:hAnsi="Nunito Sans Light"/>
          <w:color w:val="auto"/>
        </w:rPr>
        <w:t xml:space="preserve"> (</w:t>
      </w:r>
      <w:r w:rsidRPr="00E17880">
        <w:rPr>
          <w:rFonts w:ascii="Nunito Sans Light" w:hAnsi="Nunito Sans Light"/>
          <w:color w:val="auto"/>
        </w:rPr>
        <w:t>2023</w:t>
      </w:r>
      <w:r w:rsidR="00E957FC">
        <w:rPr>
          <w:rFonts w:ascii="Nunito Sans Light" w:hAnsi="Nunito Sans Light"/>
          <w:color w:val="auto"/>
        </w:rPr>
        <w:t xml:space="preserve">) and more recent projects like </w:t>
      </w:r>
      <w:r w:rsidR="00E957FC" w:rsidRPr="00E957FC">
        <w:rPr>
          <w:rFonts w:ascii="Nunito Sans Light" w:hAnsi="Nunito Sans Light"/>
          <w:color w:val="auto"/>
        </w:rPr>
        <w:t>Coburg is Here</w:t>
      </w:r>
      <w:r w:rsidR="00E957FC">
        <w:rPr>
          <w:rFonts w:ascii="Nunito Sans Light" w:hAnsi="Nunito Sans Light"/>
          <w:color w:val="auto"/>
        </w:rPr>
        <w:t xml:space="preserve"> and Merri-bek L</w:t>
      </w:r>
      <w:r w:rsidR="00E957FC" w:rsidRPr="00E957FC">
        <w:rPr>
          <w:rFonts w:ascii="Nunito Sans Light" w:hAnsi="Nunito Sans Light"/>
          <w:color w:val="auto"/>
        </w:rPr>
        <w:t xml:space="preserve">ibrary </w:t>
      </w:r>
      <w:r w:rsidR="00E957FC">
        <w:rPr>
          <w:rFonts w:ascii="Nunito Sans Light" w:hAnsi="Nunito Sans Light"/>
          <w:color w:val="auto"/>
        </w:rPr>
        <w:t>S</w:t>
      </w:r>
      <w:r w:rsidR="00E957FC" w:rsidRPr="00E957FC">
        <w:rPr>
          <w:rFonts w:ascii="Nunito Sans Light" w:hAnsi="Nunito Sans Light"/>
          <w:color w:val="auto"/>
        </w:rPr>
        <w:t>trategy</w:t>
      </w:r>
      <w:r w:rsidR="00E957FC">
        <w:rPr>
          <w:rFonts w:ascii="Nunito Sans Light" w:hAnsi="Nunito Sans Light"/>
          <w:color w:val="auto"/>
        </w:rPr>
        <w:t xml:space="preserve"> (2025) </w:t>
      </w:r>
      <w:r w:rsidR="000C675B">
        <w:rPr>
          <w:rFonts w:ascii="Nunito Sans Light" w:hAnsi="Nunito Sans Light"/>
          <w:color w:val="auto"/>
        </w:rPr>
        <w:t>informed</w:t>
      </w:r>
      <w:r w:rsidR="00E957FC">
        <w:rPr>
          <w:rFonts w:ascii="Nunito Sans Light" w:hAnsi="Nunito Sans Light"/>
          <w:color w:val="auto"/>
        </w:rPr>
        <w:t xml:space="preserve"> this design proposal</w:t>
      </w:r>
      <w:r w:rsidRPr="00E17880">
        <w:rPr>
          <w:rFonts w:ascii="Nunito Sans Light" w:hAnsi="Nunito Sans Light"/>
          <w:color w:val="auto"/>
        </w:rPr>
        <w:t xml:space="preserve">. Over 1300 people took part, </w:t>
      </w:r>
      <w:r w:rsidR="00880582" w:rsidRPr="00E957FC">
        <w:rPr>
          <w:rFonts w:ascii="Nunito Sans Light" w:hAnsi="Nunito Sans Light"/>
          <w:color w:val="auto"/>
        </w:rPr>
        <w:t>indicating</w:t>
      </w:r>
      <w:r w:rsidRPr="00E17880">
        <w:rPr>
          <w:rFonts w:ascii="Nunito Sans Light" w:hAnsi="Nunito Sans Light"/>
          <w:color w:val="auto"/>
        </w:rPr>
        <w:t xml:space="preserve"> strong demand for a new library and public space that better meets the needs and aspirations of the Coburg community. </w:t>
      </w:r>
    </w:p>
    <w:p w14:paraId="2CB4B622" w14:textId="0202D5EC" w:rsidR="0023295B" w:rsidRDefault="6ED4A7DE" w:rsidP="00E957FC">
      <w:pPr>
        <w:spacing w:after="240"/>
        <w:rPr>
          <w:rFonts w:ascii="Nunito Sans Light" w:hAnsi="Nunito Sans Light"/>
          <w:color w:val="000000" w:themeColor="text1"/>
        </w:rPr>
      </w:pPr>
      <w:r w:rsidRPr="5DC80C77">
        <w:rPr>
          <w:rFonts w:ascii="Nunito Sans Light" w:hAnsi="Nunito Sans Light"/>
          <w:color w:val="000000" w:themeColor="text1"/>
        </w:rPr>
        <w:t>To share your feedback, p</w:t>
      </w:r>
      <w:r w:rsidR="00B51F6A">
        <w:rPr>
          <w:rFonts w:ascii="Nunito Sans Light" w:hAnsi="Nunito Sans Light"/>
          <w:color w:val="000000" w:themeColor="text1"/>
        </w:rPr>
        <w:t>lease</w:t>
      </w:r>
      <w:r w:rsidR="0023295B" w:rsidRPr="7313AA2B">
        <w:rPr>
          <w:rFonts w:ascii="Nunito Sans Light" w:hAnsi="Nunito Sans Light"/>
          <w:color w:val="000000" w:themeColor="text1"/>
        </w:rPr>
        <w:t xml:space="preserve"> complete the form and drop it into the submission box</w:t>
      </w:r>
      <w:r w:rsidR="008F72C5">
        <w:rPr>
          <w:rFonts w:ascii="Nunito Sans Light" w:hAnsi="Nunito Sans Light"/>
        </w:rPr>
        <w:t>.</w:t>
      </w:r>
      <w:r w:rsidR="007C2C5A" w:rsidRPr="7313AA2B">
        <w:rPr>
          <w:rFonts w:ascii="Nunito Sans Light" w:hAnsi="Nunito Sans Light"/>
          <w:color w:val="000000" w:themeColor="text1"/>
        </w:rPr>
        <w:t xml:space="preserve"> </w:t>
      </w:r>
      <w:r w:rsidR="0023295B" w:rsidRPr="7313AA2B">
        <w:rPr>
          <w:rFonts w:ascii="Nunito Sans Light" w:hAnsi="Nunito Sans Light"/>
          <w:color w:val="000000" w:themeColor="text1"/>
        </w:rPr>
        <w:t>Alternatively, you can complete the form online at Conversations Merri-bek by scanning the QR code.</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950"/>
        <w:gridCol w:w="4950"/>
      </w:tblGrid>
      <w:tr w:rsidR="2250CA06" w14:paraId="7E85D8D8" w14:textId="77777777" w:rsidTr="2250CA06">
        <w:trPr>
          <w:trHeight w:val="1560"/>
        </w:trPr>
        <w:tc>
          <w:tcPr>
            <w:tcW w:w="4950" w:type="dxa"/>
            <w:tcBorders>
              <w:top w:val="nil"/>
              <w:left w:val="nil"/>
              <w:bottom w:val="nil"/>
              <w:right w:val="nil"/>
            </w:tcBorders>
            <w:tcMar>
              <w:left w:w="105" w:type="dxa"/>
              <w:right w:w="105" w:type="dxa"/>
            </w:tcMar>
          </w:tcPr>
          <w:p w14:paraId="05FC1AC9" w14:textId="3D74BDA5" w:rsidR="4C553855" w:rsidRDefault="4C553855" w:rsidP="2250CA06">
            <w:pPr>
              <w:ind w:left="887"/>
              <w:rPr>
                <w:color w:val="000000" w:themeColor="text1"/>
              </w:rPr>
            </w:pPr>
            <w:r>
              <w:rPr>
                <w:noProof/>
              </w:rPr>
              <w:drawing>
                <wp:inline distT="0" distB="0" distL="0" distR="0" wp14:anchorId="3C0074A1" wp14:editId="037A3D93">
                  <wp:extent cx="1057275" cy="1057275"/>
                  <wp:effectExtent l="0" t="0" r="0" b="0"/>
                  <wp:docPr id="3705012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501260" name="Picture 370501260"/>
                          <pic:cNvPicPr/>
                        </pic:nvPicPr>
                        <pic:blipFill>
                          <a:blip r:embed="rId12">
                            <a:extLst>
                              <a:ext uri="{28A0092B-C50C-407E-A947-70E740481C1C}">
                                <a14:useLocalDpi xmlns:a14="http://schemas.microsoft.com/office/drawing/2010/main"/>
                              </a:ext>
                            </a:extLst>
                          </a:blip>
                          <a:stretch>
                            <a:fillRect/>
                          </a:stretch>
                        </pic:blipFill>
                        <pic:spPr>
                          <a:xfrm>
                            <a:off x="0" y="0"/>
                            <a:ext cx="1057275" cy="1057275"/>
                          </a:xfrm>
                          <a:prstGeom prst="rect">
                            <a:avLst/>
                          </a:prstGeom>
                        </pic:spPr>
                      </pic:pic>
                    </a:graphicData>
                  </a:graphic>
                </wp:inline>
              </w:drawing>
            </w:r>
          </w:p>
        </w:tc>
        <w:tc>
          <w:tcPr>
            <w:tcW w:w="4950" w:type="dxa"/>
            <w:tcBorders>
              <w:top w:val="nil"/>
              <w:left w:val="nil"/>
              <w:bottom w:val="nil"/>
              <w:right w:val="nil"/>
            </w:tcBorders>
            <w:tcMar>
              <w:left w:w="105" w:type="dxa"/>
              <w:right w:w="105" w:type="dxa"/>
            </w:tcMar>
          </w:tcPr>
          <w:p w14:paraId="1F8D34CC" w14:textId="2316EB06" w:rsidR="4C553855" w:rsidRDefault="4C553855" w:rsidP="2250CA06">
            <w:pPr>
              <w:ind w:left="606"/>
              <w:rPr>
                <w:color w:val="000000" w:themeColor="text1"/>
              </w:rPr>
            </w:pPr>
            <w:r>
              <w:rPr>
                <w:noProof/>
              </w:rPr>
              <w:drawing>
                <wp:inline distT="0" distB="0" distL="0" distR="0" wp14:anchorId="049A14E1" wp14:editId="4B6D9E87">
                  <wp:extent cx="1076325" cy="1076325"/>
                  <wp:effectExtent l="0" t="0" r="0" b="0"/>
                  <wp:docPr id="18389528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952805" name="Picture 1838952805"/>
                          <pic:cNvPicPr/>
                        </pic:nvPicPr>
                        <pic:blipFill>
                          <a:blip r:embed="rId13">
                            <a:extLst>
                              <a:ext uri="{28A0092B-C50C-407E-A947-70E740481C1C}">
                                <a14:useLocalDpi xmlns:a14="http://schemas.microsoft.com/office/drawing/2010/main"/>
                              </a:ext>
                            </a:extLst>
                          </a:blip>
                          <a:stretch>
                            <a:fillRect/>
                          </a:stretch>
                        </pic:blipFill>
                        <pic:spPr>
                          <a:xfrm>
                            <a:off x="0" y="0"/>
                            <a:ext cx="1076325" cy="1076325"/>
                          </a:xfrm>
                          <a:prstGeom prst="rect">
                            <a:avLst/>
                          </a:prstGeom>
                        </pic:spPr>
                      </pic:pic>
                    </a:graphicData>
                  </a:graphic>
                </wp:inline>
              </w:drawing>
            </w:r>
          </w:p>
        </w:tc>
      </w:tr>
      <w:tr w:rsidR="2250CA06" w14:paraId="081E6C04" w14:textId="77777777" w:rsidTr="2250CA06">
        <w:trPr>
          <w:trHeight w:val="300"/>
        </w:trPr>
        <w:tc>
          <w:tcPr>
            <w:tcW w:w="4950" w:type="dxa"/>
            <w:tcBorders>
              <w:top w:val="nil"/>
              <w:left w:val="nil"/>
              <w:bottom w:val="nil"/>
              <w:right w:val="nil"/>
            </w:tcBorders>
            <w:tcMar>
              <w:left w:w="105" w:type="dxa"/>
              <w:right w:w="105" w:type="dxa"/>
            </w:tcMar>
          </w:tcPr>
          <w:p w14:paraId="3E0F7482" w14:textId="3B119D39" w:rsidR="2250CA06" w:rsidRDefault="2250CA06" w:rsidP="2250CA06">
            <w:pPr>
              <w:spacing w:before="240"/>
              <w:ind w:left="887"/>
              <w:rPr>
                <w:rFonts w:ascii="Nunito Sans Light" w:eastAsia="Nunito Sans Light" w:hAnsi="Nunito Sans Light" w:cs="Nunito Sans Light"/>
                <w:color w:val="000000" w:themeColor="text1"/>
              </w:rPr>
            </w:pPr>
            <w:r w:rsidRPr="2250CA06">
              <w:rPr>
                <w:rFonts w:ascii="Nunito Sans Light" w:eastAsia="Nunito Sans Light" w:hAnsi="Nunito Sans Light" w:cs="Nunito Sans Light"/>
                <w:color w:val="000000" w:themeColor="text1"/>
              </w:rPr>
              <w:t xml:space="preserve">    </w:t>
            </w:r>
            <w:r w:rsidR="74DECEFA" w:rsidRPr="2250CA06">
              <w:rPr>
                <w:rFonts w:ascii="Nunito Sans Light" w:eastAsia="Nunito Sans Light" w:hAnsi="Nunito Sans Light" w:cs="Nunito Sans Light"/>
                <w:color w:val="000000" w:themeColor="text1"/>
              </w:rPr>
              <w:t xml:space="preserve">    </w:t>
            </w:r>
            <w:r w:rsidRPr="2250CA06">
              <w:rPr>
                <w:rFonts w:ascii="Nunito Sans Light" w:eastAsia="Nunito Sans Light" w:hAnsi="Nunito Sans Light" w:cs="Nunito Sans Light"/>
                <w:color w:val="000000" w:themeColor="text1"/>
              </w:rPr>
              <w:t>English</w:t>
            </w:r>
          </w:p>
        </w:tc>
        <w:tc>
          <w:tcPr>
            <w:tcW w:w="4950" w:type="dxa"/>
            <w:tcBorders>
              <w:top w:val="nil"/>
              <w:left w:val="nil"/>
              <w:bottom w:val="nil"/>
              <w:right w:val="nil"/>
            </w:tcBorders>
            <w:tcMar>
              <w:left w:w="105" w:type="dxa"/>
              <w:right w:w="105" w:type="dxa"/>
            </w:tcMar>
          </w:tcPr>
          <w:p w14:paraId="08255E3A" w14:textId="42300C58" w:rsidR="1F30993B" w:rsidRDefault="1F30993B" w:rsidP="2250CA06">
            <w:pPr>
              <w:spacing w:before="240"/>
              <w:ind w:left="606"/>
              <w:rPr>
                <w:rFonts w:ascii="Nunito Sans Light" w:eastAsia="Nunito Sans Light" w:hAnsi="Nunito Sans Light" w:cs="Nunito Sans Light"/>
                <w:color w:val="000000" w:themeColor="text1"/>
              </w:rPr>
            </w:pPr>
            <w:r w:rsidRPr="2250CA06">
              <w:rPr>
                <w:rFonts w:ascii="Nunito Sans Light" w:eastAsia="Nunito Sans Light" w:hAnsi="Nunito Sans Light" w:cs="Nunito Sans Light"/>
                <w:color w:val="000000" w:themeColor="text1"/>
              </w:rPr>
              <w:t xml:space="preserve">  </w:t>
            </w:r>
            <w:r w:rsidR="2250CA06" w:rsidRPr="2250CA06">
              <w:rPr>
                <w:rFonts w:ascii="Nunito Sans Light" w:eastAsia="Nunito Sans Light" w:hAnsi="Nunito Sans Light" w:cs="Nunito Sans Light"/>
                <w:color w:val="000000" w:themeColor="text1"/>
              </w:rPr>
              <w:t xml:space="preserve"> </w:t>
            </w:r>
            <w:r w:rsidR="3D5499CC" w:rsidRPr="2250CA06">
              <w:rPr>
                <w:rFonts w:ascii="Nunito Sans Light" w:eastAsia="Nunito Sans Light" w:hAnsi="Nunito Sans Light" w:cs="Nunito Sans Light"/>
                <w:color w:val="000000" w:themeColor="text1"/>
              </w:rPr>
              <w:t xml:space="preserve">  </w:t>
            </w:r>
            <w:r w:rsidR="2250CA06" w:rsidRPr="2250CA06">
              <w:rPr>
                <w:rFonts w:ascii="Nunito Sans Light" w:eastAsia="Nunito Sans Light" w:hAnsi="Nunito Sans Light" w:cs="Nunito Sans Light"/>
                <w:color w:val="000000" w:themeColor="text1"/>
              </w:rPr>
              <w:t>In language</w:t>
            </w:r>
          </w:p>
        </w:tc>
      </w:tr>
    </w:tbl>
    <w:p w14:paraId="7C392126" w14:textId="013BE5BF" w:rsidR="0023295B" w:rsidRPr="0023295B" w:rsidRDefault="0023295B" w:rsidP="00423A3D">
      <w:pPr>
        <w:rPr>
          <w:rFonts w:ascii="Nunito Sans Light" w:hAnsi="Nunito Sans Light"/>
          <w:color w:val="000000" w:themeColor="text1"/>
        </w:rPr>
        <w:sectPr w:rsidR="0023295B" w:rsidRPr="0023295B" w:rsidSect="0040338D">
          <w:headerReference w:type="even" r:id="rId14"/>
          <w:headerReference w:type="default" r:id="rId15"/>
          <w:footerReference w:type="even" r:id="rId16"/>
          <w:footerReference w:type="default" r:id="rId17"/>
          <w:headerReference w:type="first" r:id="rId18"/>
          <w:footerReference w:type="first" r:id="rId19"/>
          <w:pgSz w:w="11900" w:h="16840"/>
          <w:pgMar w:top="3402" w:right="1134" w:bottom="3119" w:left="851" w:header="709" w:footer="709" w:gutter="0"/>
          <w:cols w:space="708"/>
          <w:titlePg/>
          <w:docGrid w:linePitch="360"/>
        </w:sectPr>
      </w:pPr>
    </w:p>
    <w:p w14:paraId="1CA00303" w14:textId="005189B1" w:rsidR="002D7517" w:rsidRPr="00235214" w:rsidRDefault="002D7517" w:rsidP="10219F37">
      <w:pPr>
        <w:pStyle w:val="SmallText"/>
        <w:pBdr>
          <w:bottom w:val="single" w:sz="16" w:space="10" w:color="CECECE"/>
        </w:pBdr>
        <w:rPr>
          <w:rFonts w:ascii="Nunito Sans Light" w:hAnsi="Nunito Sans Light"/>
        </w:rPr>
      </w:pPr>
      <w:bookmarkStart w:id="0" w:name="_Hlk205899880"/>
      <w:bookmarkStart w:id="1" w:name="_Hlk212199456"/>
    </w:p>
    <w:p w14:paraId="2D2F962B" w14:textId="055755B2" w:rsidR="002D7517" w:rsidRPr="00235214" w:rsidRDefault="002D7517" w:rsidP="10219F37">
      <w:pPr>
        <w:pStyle w:val="SmallText"/>
        <w:pBdr>
          <w:bottom w:val="single" w:sz="16" w:space="10" w:color="CECECE"/>
        </w:pBdr>
        <w:rPr>
          <w:rFonts w:ascii="Nunito Sans" w:hAnsi="Nunito Sans"/>
        </w:rPr>
      </w:pPr>
    </w:p>
    <w:p w14:paraId="15A0A952" w14:textId="1491011A" w:rsidR="002D7517" w:rsidRPr="00235214" w:rsidRDefault="002D7517" w:rsidP="10219F37">
      <w:pPr>
        <w:pStyle w:val="SmallText"/>
        <w:pBdr>
          <w:bottom w:val="single" w:sz="16" w:space="10" w:color="CECECE"/>
        </w:pBdr>
        <w:rPr>
          <w:rFonts w:ascii="Nunito Sans" w:hAnsi="Nunito Sans"/>
        </w:rPr>
      </w:pPr>
    </w:p>
    <w:p w14:paraId="4F8C5D05" w14:textId="5C3873C4" w:rsidR="002D7517" w:rsidRPr="00235214" w:rsidRDefault="002D7517" w:rsidP="10219F37">
      <w:pPr>
        <w:pStyle w:val="SmallText"/>
        <w:rPr>
          <w:rFonts w:ascii="Nunito Sans" w:hAnsi="Nunito Sans"/>
        </w:rPr>
      </w:pPr>
    </w:p>
    <w:p w14:paraId="11FC0117" w14:textId="72C93F15" w:rsidR="002D7517" w:rsidRPr="00235214" w:rsidRDefault="002D7517" w:rsidP="10219F37">
      <w:pPr>
        <w:pStyle w:val="Heading2"/>
        <w:rPr>
          <w:rFonts w:ascii="Galano Grotesque ExtraBold" w:hAnsi="Galano Grotesque ExtraBold"/>
          <w:color w:val="auto"/>
        </w:rPr>
      </w:pPr>
      <w:r w:rsidRPr="00235214">
        <w:rPr>
          <w:rFonts w:ascii="Galano Grotesque ExtraBold" w:hAnsi="Galano Grotesque ExtraBold"/>
          <w:color w:val="auto"/>
        </w:rPr>
        <w:t xml:space="preserve">Submission form </w:t>
      </w:r>
    </w:p>
    <w:p w14:paraId="31BCCA15" w14:textId="0B5E398A" w:rsidR="00407BB8" w:rsidRPr="00EF41D2" w:rsidRDefault="00860899" w:rsidP="00407BB8">
      <w:pPr>
        <w:pStyle w:val="QuestionTitle"/>
        <w:numPr>
          <w:ilvl w:val="0"/>
          <w:numId w:val="9"/>
        </w:numPr>
        <w:rPr>
          <w:rFonts w:ascii="Nunito Sans" w:hAnsi="Nunito Sans"/>
        </w:rPr>
      </w:pPr>
      <w:r w:rsidRPr="00EF41D2">
        <w:rPr>
          <w:rFonts w:ascii="Nunito Sans" w:eastAsiaTheme="minorEastAsia" w:hAnsi="Nunito Sans" w:cstheme="minorBidi"/>
        </w:rPr>
        <w:t>What are</w:t>
      </w:r>
      <w:r w:rsidR="029900FB" w:rsidRPr="00EF41D2">
        <w:rPr>
          <w:rFonts w:ascii="Nunito Sans" w:eastAsiaTheme="minorEastAsia" w:hAnsi="Nunito Sans" w:cstheme="minorBidi"/>
        </w:rPr>
        <w:t xml:space="preserve"> the five spaces or features </w:t>
      </w:r>
      <w:r w:rsidRPr="00EF41D2">
        <w:rPr>
          <w:rFonts w:ascii="Nunito Sans" w:eastAsiaTheme="minorEastAsia" w:hAnsi="Nunito Sans" w:cstheme="minorBidi"/>
        </w:rPr>
        <w:t xml:space="preserve">you </w:t>
      </w:r>
      <w:r w:rsidR="029900FB" w:rsidRPr="00EF41D2">
        <w:rPr>
          <w:rFonts w:ascii="Nunito Sans" w:eastAsiaTheme="minorEastAsia" w:hAnsi="Nunito Sans" w:cstheme="minorBidi"/>
        </w:rPr>
        <w:t>would personally use most</w:t>
      </w:r>
      <w:r w:rsidRPr="00EF41D2">
        <w:rPr>
          <w:rFonts w:ascii="Nunito Sans" w:eastAsiaTheme="minorEastAsia" w:hAnsi="Nunito Sans" w:cstheme="minorBidi"/>
        </w:rPr>
        <w:t xml:space="preserve"> in the new library?</w:t>
      </w:r>
      <w:r w:rsidR="029900FB" w:rsidRPr="00EF41D2">
        <w:rPr>
          <w:rFonts w:ascii="Nunito Sans" w:hAnsi="Nunito Sans"/>
        </w:rPr>
        <w:t xml:space="preserve"> </w:t>
      </w:r>
      <w:r w:rsidRPr="00EF41D2">
        <w:rPr>
          <w:rFonts w:ascii="Nunito Sans" w:hAnsi="Nunito Sans"/>
        </w:rPr>
        <w:t> (Tick up to five only)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B119D5" w:rsidRPr="00235214" w14:paraId="48BFC2FB" w14:textId="77777777">
        <w:trPr>
          <w:cantSplit/>
        </w:trPr>
        <w:tc>
          <w:tcPr>
            <w:tcW w:w="0" w:type="auto"/>
            <w:tcMar>
              <w:top w:w="72" w:type="dxa"/>
              <w:left w:w="144" w:type="dxa"/>
              <w:bottom w:w="72" w:type="dxa"/>
              <w:right w:w="144" w:type="dxa"/>
            </w:tcMar>
            <w:vAlign w:val="center"/>
          </w:tcPr>
          <w:p w14:paraId="3E9DD9F8" w14:textId="570411D0" w:rsidR="00407BB8" w:rsidRPr="00235214" w:rsidRDefault="0096110D">
            <w:pPr>
              <w:pStyle w:val="Choice"/>
              <w:rPr>
                <w:rFonts w:ascii="Nunito Sans" w:hAnsi="Nunito Sans"/>
              </w:rPr>
            </w:pPr>
            <w:sdt>
              <w:sdtPr>
                <w:rPr>
                  <w:rFonts w:ascii="Nunito Sans" w:hAnsi="Nunito Sans"/>
                </w:rPr>
                <w:id w:val="-711879624"/>
                <w14:checkbox>
                  <w14:checked w14:val="0"/>
                  <w14:checkedState w14:val="2612" w14:font="MS Gothic"/>
                  <w14:uncheckedState w14:val="2610" w14:font="MS Gothic"/>
                </w14:checkbox>
              </w:sdtPr>
              <w:sdtEndPr/>
              <w:sdtContent>
                <w:r w:rsidR="009B11BE" w:rsidRPr="00235214">
                  <w:rPr>
                    <w:rFonts w:ascii="Segoe UI Symbol" w:eastAsia="MS Gothic" w:hAnsi="Segoe UI Symbol" w:cs="Segoe UI Symbol"/>
                  </w:rPr>
                  <w:t>☐</w:t>
                </w:r>
              </w:sdtContent>
            </w:sdt>
            <w:r w:rsidR="009B11BE" w:rsidRPr="00235214">
              <w:rPr>
                <w:rFonts w:ascii="Nunito Sans" w:hAnsi="Nunito Sans"/>
              </w:rPr>
              <w:t xml:space="preserve">  </w:t>
            </w:r>
            <w:r w:rsidR="00860899" w:rsidRPr="00235214">
              <w:rPr>
                <w:rFonts w:ascii="Nunito Sans" w:hAnsi="Nunito Sans"/>
              </w:rPr>
              <w:t>Café </w:t>
            </w:r>
          </w:p>
        </w:tc>
      </w:tr>
      <w:tr w:rsidR="00B119D5" w:rsidRPr="00235214" w14:paraId="6658218F" w14:textId="77777777">
        <w:trPr>
          <w:cantSplit/>
        </w:trPr>
        <w:tc>
          <w:tcPr>
            <w:tcW w:w="0" w:type="auto"/>
            <w:tcMar>
              <w:top w:w="72" w:type="dxa"/>
              <w:left w:w="144" w:type="dxa"/>
              <w:bottom w:w="72" w:type="dxa"/>
              <w:right w:w="144" w:type="dxa"/>
            </w:tcMar>
            <w:vAlign w:val="center"/>
          </w:tcPr>
          <w:p w14:paraId="7FA7E063" w14:textId="127CB4A4" w:rsidR="00407BB8" w:rsidRPr="00235214" w:rsidRDefault="0096110D">
            <w:pPr>
              <w:pStyle w:val="Choice"/>
              <w:rPr>
                <w:rFonts w:ascii="Nunito Sans" w:hAnsi="Nunito Sans"/>
              </w:rPr>
            </w:pPr>
            <w:sdt>
              <w:sdtPr>
                <w:rPr>
                  <w:rFonts w:ascii="Nunito Sans" w:hAnsi="Nunito Sans"/>
                </w:rPr>
                <w:id w:val="1510332084"/>
                <w14:checkbox>
                  <w14:checked w14:val="0"/>
                  <w14:checkedState w14:val="2612" w14:font="MS Gothic"/>
                  <w14:uncheckedState w14:val="2610" w14:font="MS Gothic"/>
                </w14:checkbox>
              </w:sdtPr>
              <w:sdtEndPr/>
              <w:sdtContent>
                <w:r w:rsidR="009B11BE" w:rsidRPr="00235214">
                  <w:rPr>
                    <w:rFonts w:ascii="Segoe UI Symbol" w:eastAsia="MS Gothic" w:hAnsi="Segoe UI Symbol" w:cs="Segoe UI Symbol"/>
                  </w:rPr>
                  <w:t>☐</w:t>
                </w:r>
              </w:sdtContent>
            </w:sdt>
            <w:r w:rsidR="009B11BE" w:rsidRPr="00235214">
              <w:rPr>
                <w:rFonts w:ascii="Nunito Sans" w:hAnsi="Nunito Sans"/>
              </w:rPr>
              <w:t xml:space="preserve"> </w:t>
            </w:r>
            <w:r w:rsidR="00860899" w:rsidRPr="00235214">
              <w:rPr>
                <w:rFonts w:ascii="Nunito Sans" w:hAnsi="Nunito Sans"/>
              </w:rPr>
              <w:t xml:space="preserve"> Children’s area </w:t>
            </w:r>
          </w:p>
        </w:tc>
      </w:tr>
      <w:tr w:rsidR="00B119D5" w:rsidRPr="00235214" w14:paraId="1C8613B5" w14:textId="77777777">
        <w:trPr>
          <w:cantSplit/>
        </w:trPr>
        <w:tc>
          <w:tcPr>
            <w:tcW w:w="0" w:type="auto"/>
            <w:tcMar>
              <w:top w:w="72" w:type="dxa"/>
              <w:left w:w="144" w:type="dxa"/>
              <w:bottom w:w="72" w:type="dxa"/>
              <w:right w:w="144" w:type="dxa"/>
            </w:tcMar>
            <w:vAlign w:val="center"/>
          </w:tcPr>
          <w:p w14:paraId="5E0C64DB" w14:textId="5BEB2BBF" w:rsidR="00407BB8" w:rsidRPr="00235214" w:rsidRDefault="0096110D">
            <w:pPr>
              <w:pStyle w:val="Choice"/>
              <w:rPr>
                <w:rFonts w:ascii="Nunito Sans" w:hAnsi="Nunito Sans"/>
              </w:rPr>
            </w:pPr>
            <w:sdt>
              <w:sdtPr>
                <w:rPr>
                  <w:rFonts w:ascii="Nunito Sans" w:hAnsi="Nunito Sans"/>
                </w:rPr>
                <w:id w:val="-800448306"/>
                <w14:checkbox>
                  <w14:checked w14:val="0"/>
                  <w14:checkedState w14:val="2612" w14:font="MS Gothic"/>
                  <w14:uncheckedState w14:val="2610" w14:font="MS Gothic"/>
                </w14:checkbox>
              </w:sdtPr>
              <w:sdtEndPr/>
              <w:sdtContent>
                <w:r w:rsidR="009B11BE" w:rsidRPr="00235214">
                  <w:rPr>
                    <w:rFonts w:ascii="Segoe UI Symbol" w:eastAsia="MS Gothic" w:hAnsi="Segoe UI Symbol" w:cs="Segoe UI Symbol"/>
                  </w:rPr>
                  <w:t>☐</w:t>
                </w:r>
              </w:sdtContent>
            </w:sdt>
            <w:r w:rsidR="009B11BE" w:rsidRPr="00235214">
              <w:rPr>
                <w:rFonts w:ascii="Nunito Sans" w:hAnsi="Nunito Sans"/>
              </w:rPr>
              <w:t xml:space="preserve">  </w:t>
            </w:r>
            <w:r w:rsidR="00860899" w:rsidRPr="00235214">
              <w:rPr>
                <w:rFonts w:ascii="Nunito Sans" w:hAnsi="Nunito Sans"/>
              </w:rPr>
              <w:t>Storytime and rhyme</w:t>
            </w:r>
            <w:r w:rsidR="00860899" w:rsidRPr="00235214">
              <w:rPr>
                <w:rFonts w:ascii="Nunito Sans" w:hAnsi="Nunito Sans"/>
                <w:u w:val="single"/>
              </w:rPr>
              <w:t> </w:t>
            </w:r>
            <w:r w:rsidR="00860899" w:rsidRPr="00235214">
              <w:rPr>
                <w:rFonts w:ascii="Nunito Sans" w:hAnsi="Nunito Sans"/>
              </w:rPr>
              <w:t>time sessions </w:t>
            </w:r>
          </w:p>
        </w:tc>
      </w:tr>
      <w:tr w:rsidR="00860899" w:rsidRPr="00235214" w14:paraId="01F52EA1" w14:textId="77777777">
        <w:trPr>
          <w:cantSplit/>
        </w:trPr>
        <w:tc>
          <w:tcPr>
            <w:tcW w:w="0" w:type="auto"/>
            <w:tcMar>
              <w:top w:w="72" w:type="dxa"/>
              <w:left w:w="144" w:type="dxa"/>
              <w:bottom w:w="72" w:type="dxa"/>
              <w:right w:w="144" w:type="dxa"/>
            </w:tcMar>
            <w:vAlign w:val="center"/>
          </w:tcPr>
          <w:p w14:paraId="3FD24D88" w14:textId="2F33C3BA" w:rsidR="00860899" w:rsidRPr="00235214" w:rsidRDefault="0096110D" w:rsidP="00860899">
            <w:pPr>
              <w:pStyle w:val="Choice"/>
              <w:rPr>
                <w:rFonts w:ascii="Nunito Sans" w:hAnsi="Nunito Sans"/>
              </w:rPr>
            </w:pPr>
            <w:sdt>
              <w:sdtPr>
                <w:rPr>
                  <w:rFonts w:ascii="Nunito Sans" w:hAnsi="Nunito Sans"/>
                </w:rPr>
                <w:id w:val="-1062246327"/>
                <w14:checkbox>
                  <w14:checked w14:val="0"/>
                  <w14:checkedState w14:val="2612" w14:font="MS Gothic"/>
                  <w14:uncheckedState w14:val="2610" w14:font="MS Gothic"/>
                </w14:checkbox>
              </w:sdtPr>
              <w:sdtEndPr/>
              <w:sdtContent>
                <w:r w:rsidR="00860899" w:rsidRPr="00235214">
                  <w:rPr>
                    <w:rFonts w:ascii="Segoe UI Symbol" w:eastAsia="MS Gothic" w:hAnsi="Segoe UI Symbol" w:cs="Segoe UI Symbol"/>
                  </w:rPr>
                  <w:t>☐</w:t>
                </w:r>
              </w:sdtContent>
            </w:sdt>
            <w:r w:rsidR="00860899" w:rsidRPr="00235214">
              <w:rPr>
                <w:rFonts w:ascii="Nunito Sans" w:hAnsi="Nunito Sans"/>
              </w:rPr>
              <w:t xml:space="preserve">  Young adult area </w:t>
            </w:r>
          </w:p>
        </w:tc>
      </w:tr>
      <w:tr w:rsidR="00860899" w:rsidRPr="00235214" w14:paraId="42F788B7" w14:textId="77777777">
        <w:trPr>
          <w:cantSplit/>
        </w:trPr>
        <w:tc>
          <w:tcPr>
            <w:tcW w:w="0" w:type="auto"/>
            <w:tcMar>
              <w:top w:w="72" w:type="dxa"/>
              <w:left w:w="144" w:type="dxa"/>
              <w:bottom w:w="72" w:type="dxa"/>
              <w:right w:w="144" w:type="dxa"/>
            </w:tcMar>
            <w:vAlign w:val="center"/>
          </w:tcPr>
          <w:p w14:paraId="0E5A8D9D" w14:textId="564AE739" w:rsidR="00860899" w:rsidRPr="00235214" w:rsidRDefault="0096110D" w:rsidP="00860899">
            <w:pPr>
              <w:pStyle w:val="Choice"/>
              <w:rPr>
                <w:rFonts w:ascii="Nunito Sans" w:hAnsi="Nunito Sans"/>
              </w:rPr>
            </w:pPr>
            <w:sdt>
              <w:sdtPr>
                <w:rPr>
                  <w:rFonts w:ascii="Nunito Sans" w:hAnsi="Nunito Sans"/>
                </w:rPr>
                <w:id w:val="-2058768323"/>
                <w14:checkbox>
                  <w14:checked w14:val="0"/>
                  <w14:checkedState w14:val="2612" w14:font="MS Gothic"/>
                  <w14:uncheckedState w14:val="2610" w14:font="MS Gothic"/>
                </w14:checkbox>
              </w:sdtPr>
              <w:sdtEndPr/>
              <w:sdtContent>
                <w:r w:rsidR="00860899" w:rsidRPr="00235214">
                  <w:rPr>
                    <w:rFonts w:ascii="Segoe UI Symbol" w:eastAsia="MS Gothic" w:hAnsi="Segoe UI Symbol" w:cs="Segoe UI Symbol"/>
                  </w:rPr>
                  <w:t>☐</w:t>
                </w:r>
              </w:sdtContent>
            </w:sdt>
            <w:r w:rsidR="00860899" w:rsidRPr="00235214">
              <w:rPr>
                <w:rFonts w:ascii="Nunito Sans" w:hAnsi="Nunito Sans"/>
              </w:rPr>
              <w:t xml:space="preserve">  Games and digital area </w:t>
            </w:r>
          </w:p>
        </w:tc>
      </w:tr>
      <w:tr w:rsidR="00860899" w:rsidRPr="00235214" w14:paraId="3FFA04CA" w14:textId="77777777">
        <w:trPr>
          <w:cantSplit/>
        </w:trPr>
        <w:tc>
          <w:tcPr>
            <w:tcW w:w="0" w:type="auto"/>
            <w:tcMar>
              <w:top w:w="72" w:type="dxa"/>
              <w:left w:w="144" w:type="dxa"/>
              <w:bottom w:w="72" w:type="dxa"/>
              <w:right w:w="144" w:type="dxa"/>
            </w:tcMar>
            <w:vAlign w:val="center"/>
          </w:tcPr>
          <w:p w14:paraId="2D44B5AA" w14:textId="6C5EDD62" w:rsidR="00860899" w:rsidRPr="00235214" w:rsidRDefault="0096110D" w:rsidP="00860899">
            <w:pPr>
              <w:pStyle w:val="Choice"/>
              <w:rPr>
                <w:rFonts w:ascii="Nunito Sans" w:hAnsi="Nunito Sans"/>
              </w:rPr>
            </w:pPr>
            <w:sdt>
              <w:sdtPr>
                <w:rPr>
                  <w:rFonts w:ascii="Nunito Sans" w:hAnsi="Nunito Sans"/>
                </w:rPr>
                <w:id w:val="-1194379595"/>
                <w14:checkbox>
                  <w14:checked w14:val="0"/>
                  <w14:checkedState w14:val="2612" w14:font="MS Gothic"/>
                  <w14:uncheckedState w14:val="2610" w14:font="MS Gothic"/>
                </w14:checkbox>
              </w:sdtPr>
              <w:sdtEndPr/>
              <w:sdtContent>
                <w:r w:rsidR="00860899" w:rsidRPr="00235214">
                  <w:rPr>
                    <w:rFonts w:ascii="Segoe UI Symbol" w:eastAsia="MS Gothic" w:hAnsi="Segoe UI Symbol" w:cs="Segoe UI Symbol"/>
                  </w:rPr>
                  <w:t>☐</w:t>
                </w:r>
              </w:sdtContent>
            </w:sdt>
            <w:r w:rsidR="00860899" w:rsidRPr="00235214">
              <w:rPr>
                <w:rFonts w:ascii="Nunito Sans" w:hAnsi="Nunito Sans"/>
              </w:rPr>
              <w:t xml:space="preserve">  Library collection </w:t>
            </w:r>
          </w:p>
        </w:tc>
      </w:tr>
      <w:tr w:rsidR="2250CA06" w14:paraId="5F80951F" w14:textId="77777777" w:rsidTr="2250CA06">
        <w:trPr>
          <w:cantSplit/>
          <w:trHeight w:val="300"/>
        </w:trPr>
        <w:tc>
          <w:tcPr>
            <w:tcW w:w="9016" w:type="dxa"/>
            <w:tcMar>
              <w:top w:w="72" w:type="dxa"/>
              <w:left w:w="144" w:type="dxa"/>
              <w:bottom w:w="72" w:type="dxa"/>
              <w:right w:w="144" w:type="dxa"/>
            </w:tcMar>
            <w:vAlign w:val="center"/>
          </w:tcPr>
          <w:p w14:paraId="473C1537" w14:textId="2765E159" w:rsidR="7016E19F" w:rsidRDefault="0096110D" w:rsidP="2250CA06">
            <w:pPr>
              <w:pStyle w:val="Choice"/>
              <w:rPr>
                <w:rFonts w:ascii="Nunito Sans" w:hAnsi="Nunito Sans"/>
              </w:rPr>
            </w:pPr>
            <w:sdt>
              <w:sdtPr>
                <w:rPr>
                  <w:rFonts w:ascii="Nunito Sans" w:hAnsi="Nunito Sans"/>
                </w:rPr>
                <w:id w:val="318748143"/>
                <w14:checkbox>
                  <w14:checked w14:val="0"/>
                  <w14:checkedState w14:val="2612" w14:font="MS Gothic"/>
                  <w14:uncheckedState w14:val="2610" w14:font="MS Gothic"/>
                </w14:checkbox>
              </w:sdtPr>
              <w:sdtEndPr/>
              <w:sdtContent>
                <w:r w:rsidR="7016E19F" w:rsidRPr="2250CA06">
                  <w:rPr>
                    <w:rFonts w:ascii="Segoe UI Symbol" w:eastAsia="MS Gothic" w:hAnsi="Segoe UI Symbol" w:cs="Segoe UI Symbol"/>
                  </w:rPr>
                  <w:t>☐</w:t>
                </w:r>
              </w:sdtContent>
            </w:sdt>
            <w:r w:rsidR="7016E19F" w:rsidRPr="2250CA06">
              <w:rPr>
                <w:rFonts w:ascii="Nunito Sans" w:hAnsi="Nunito Sans"/>
              </w:rPr>
              <w:t xml:space="preserve">  Library collectio</w:t>
            </w:r>
            <w:r w:rsidR="7016E19F" w:rsidRPr="2250CA06">
              <w:rPr>
                <w:rFonts w:asciiTheme="minorHAnsi" w:eastAsiaTheme="minorEastAsia" w:hAnsiTheme="minorHAnsi" w:cstheme="minorBidi"/>
              </w:rPr>
              <w:t>n in community languages</w:t>
            </w:r>
          </w:p>
        </w:tc>
      </w:tr>
      <w:tr w:rsidR="00860899" w:rsidRPr="00235214" w14:paraId="29816713" w14:textId="77777777">
        <w:trPr>
          <w:cantSplit/>
        </w:trPr>
        <w:tc>
          <w:tcPr>
            <w:tcW w:w="0" w:type="auto"/>
            <w:tcMar>
              <w:top w:w="72" w:type="dxa"/>
              <w:left w:w="144" w:type="dxa"/>
              <w:bottom w:w="72" w:type="dxa"/>
              <w:right w:w="144" w:type="dxa"/>
            </w:tcMar>
            <w:vAlign w:val="center"/>
          </w:tcPr>
          <w:p w14:paraId="75967E8A" w14:textId="13A53426" w:rsidR="00860899" w:rsidRPr="00235214" w:rsidRDefault="0096110D" w:rsidP="00860899">
            <w:pPr>
              <w:pStyle w:val="Choice"/>
              <w:rPr>
                <w:rFonts w:ascii="Nunito Sans" w:hAnsi="Nunito Sans"/>
              </w:rPr>
            </w:pPr>
            <w:sdt>
              <w:sdtPr>
                <w:rPr>
                  <w:rFonts w:ascii="Nunito Sans" w:hAnsi="Nunito Sans"/>
                </w:rPr>
                <w:id w:val="-1994559489"/>
                <w14:checkbox>
                  <w14:checked w14:val="0"/>
                  <w14:checkedState w14:val="2612" w14:font="MS Gothic"/>
                  <w14:uncheckedState w14:val="2610" w14:font="MS Gothic"/>
                </w14:checkbox>
              </w:sdtPr>
              <w:sdtEndPr/>
              <w:sdtContent>
                <w:r w:rsidR="00860899" w:rsidRPr="00235214">
                  <w:rPr>
                    <w:rFonts w:ascii="Segoe UI Symbol" w:eastAsia="MS Gothic" w:hAnsi="Segoe UI Symbol" w:cs="Segoe UI Symbol"/>
                  </w:rPr>
                  <w:t>☐</w:t>
                </w:r>
              </w:sdtContent>
            </w:sdt>
            <w:r w:rsidR="00860899" w:rsidRPr="00235214">
              <w:rPr>
                <w:rFonts w:ascii="Nunito Sans" w:hAnsi="Nunito Sans"/>
              </w:rPr>
              <w:t xml:space="preserve">  Bookable meeting spaces </w:t>
            </w:r>
          </w:p>
        </w:tc>
      </w:tr>
      <w:tr w:rsidR="00860899" w:rsidRPr="00235214" w14:paraId="3ADCEB7E" w14:textId="77777777">
        <w:trPr>
          <w:cantSplit/>
        </w:trPr>
        <w:tc>
          <w:tcPr>
            <w:tcW w:w="0" w:type="auto"/>
            <w:tcMar>
              <w:top w:w="72" w:type="dxa"/>
              <w:left w:w="144" w:type="dxa"/>
              <w:bottom w:w="72" w:type="dxa"/>
              <w:right w:w="144" w:type="dxa"/>
            </w:tcMar>
            <w:vAlign w:val="center"/>
          </w:tcPr>
          <w:p w14:paraId="645C0FF4" w14:textId="20FD94CC" w:rsidR="00860899" w:rsidRPr="00235214" w:rsidRDefault="0096110D" w:rsidP="00860899">
            <w:pPr>
              <w:pStyle w:val="Choice"/>
              <w:rPr>
                <w:rFonts w:ascii="Nunito Sans" w:hAnsi="Nunito Sans"/>
              </w:rPr>
            </w:pPr>
            <w:sdt>
              <w:sdtPr>
                <w:rPr>
                  <w:rFonts w:ascii="Nunito Sans" w:hAnsi="Nunito Sans"/>
                </w:rPr>
                <w:id w:val="96529332"/>
                <w14:checkbox>
                  <w14:checked w14:val="0"/>
                  <w14:checkedState w14:val="2612" w14:font="MS Gothic"/>
                  <w14:uncheckedState w14:val="2610" w14:font="MS Gothic"/>
                </w14:checkbox>
              </w:sdtPr>
              <w:sdtEndPr/>
              <w:sdtContent>
                <w:r w:rsidR="00860899" w:rsidRPr="00235214">
                  <w:rPr>
                    <w:rFonts w:ascii="Segoe UI Symbol" w:eastAsia="MS Gothic" w:hAnsi="Segoe UI Symbol" w:cs="Segoe UI Symbol"/>
                  </w:rPr>
                  <w:t>☐</w:t>
                </w:r>
              </w:sdtContent>
            </w:sdt>
            <w:r w:rsidR="00860899" w:rsidRPr="00235214">
              <w:rPr>
                <w:rFonts w:ascii="Nunito Sans" w:hAnsi="Nunito Sans"/>
              </w:rPr>
              <w:t xml:space="preserve">  Social and interest group meetings </w:t>
            </w:r>
          </w:p>
        </w:tc>
      </w:tr>
      <w:tr w:rsidR="00860899" w:rsidRPr="00235214" w14:paraId="326EA116" w14:textId="77777777">
        <w:trPr>
          <w:cantSplit/>
        </w:trPr>
        <w:tc>
          <w:tcPr>
            <w:tcW w:w="0" w:type="auto"/>
            <w:tcMar>
              <w:top w:w="72" w:type="dxa"/>
              <w:left w:w="144" w:type="dxa"/>
              <w:bottom w:w="72" w:type="dxa"/>
              <w:right w:w="144" w:type="dxa"/>
            </w:tcMar>
            <w:vAlign w:val="center"/>
          </w:tcPr>
          <w:p w14:paraId="4452AAC8" w14:textId="747C1D21" w:rsidR="00860899" w:rsidRPr="00235214" w:rsidRDefault="0096110D" w:rsidP="00860899">
            <w:pPr>
              <w:pStyle w:val="Choice"/>
              <w:rPr>
                <w:rFonts w:ascii="Nunito Sans" w:hAnsi="Nunito Sans"/>
              </w:rPr>
            </w:pPr>
            <w:sdt>
              <w:sdtPr>
                <w:rPr>
                  <w:rFonts w:ascii="Nunito Sans" w:hAnsi="Nunito Sans"/>
                </w:rPr>
                <w:id w:val="-385718094"/>
                <w14:checkbox>
                  <w14:checked w14:val="0"/>
                  <w14:checkedState w14:val="2612" w14:font="MS Gothic"/>
                  <w14:uncheckedState w14:val="2610" w14:font="MS Gothic"/>
                </w14:checkbox>
              </w:sdtPr>
              <w:sdtEndPr/>
              <w:sdtContent>
                <w:r w:rsidR="00860899" w:rsidRPr="00235214">
                  <w:rPr>
                    <w:rFonts w:ascii="Segoe UI Symbol" w:eastAsia="MS Gothic" w:hAnsi="Segoe UI Symbol" w:cs="Segoe UI Symbol"/>
                  </w:rPr>
                  <w:t>☐</w:t>
                </w:r>
              </w:sdtContent>
            </w:sdt>
            <w:r w:rsidR="00860899" w:rsidRPr="00235214">
              <w:rPr>
                <w:rFonts w:ascii="Nunito Sans" w:hAnsi="Nunito Sans"/>
              </w:rPr>
              <w:t xml:space="preserve">  Computer, printers and </w:t>
            </w:r>
            <w:proofErr w:type="spellStart"/>
            <w:r w:rsidR="00860899" w:rsidRPr="00235214">
              <w:rPr>
                <w:rFonts w:ascii="Nunito Sans" w:hAnsi="Nunito Sans"/>
              </w:rPr>
              <w:t>wifi</w:t>
            </w:r>
            <w:proofErr w:type="spellEnd"/>
            <w:r w:rsidR="00860899" w:rsidRPr="00235214">
              <w:rPr>
                <w:rFonts w:ascii="Nunito Sans" w:hAnsi="Nunito Sans"/>
              </w:rPr>
              <w:t> </w:t>
            </w:r>
          </w:p>
        </w:tc>
      </w:tr>
      <w:tr w:rsidR="00860899" w:rsidRPr="00235214" w14:paraId="363F6539" w14:textId="77777777">
        <w:trPr>
          <w:cantSplit/>
        </w:trPr>
        <w:tc>
          <w:tcPr>
            <w:tcW w:w="0" w:type="auto"/>
            <w:tcMar>
              <w:top w:w="72" w:type="dxa"/>
              <w:left w:w="144" w:type="dxa"/>
              <w:bottom w:w="72" w:type="dxa"/>
              <w:right w:w="144" w:type="dxa"/>
            </w:tcMar>
            <w:vAlign w:val="center"/>
          </w:tcPr>
          <w:p w14:paraId="59268815" w14:textId="7B6EE6F2" w:rsidR="00860899" w:rsidRPr="00235214" w:rsidRDefault="0096110D" w:rsidP="00860899">
            <w:pPr>
              <w:pStyle w:val="Choice"/>
              <w:rPr>
                <w:rFonts w:ascii="Nunito Sans" w:hAnsi="Nunito Sans"/>
              </w:rPr>
            </w:pPr>
            <w:sdt>
              <w:sdtPr>
                <w:rPr>
                  <w:rFonts w:ascii="Nunito Sans" w:hAnsi="Nunito Sans"/>
                </w:rPr>
                <w:id w:val="1133363702"/>
                <w14:checkbox>
                  <w14:checked w14:val="0"/>
                  <w14:checkedState w14:val="2612" w14:font="MS Gothic"/>
                  <w14:uncheckedState w14:val="2610" w14:font="MS Gothic"/>
                </w14:checkbox>
              </w:sdtPr>
              <w:sdtEndPr/>
              <w:sdtContent>
                <w:r w:rsidR="00860899" w:rsidRPr="00235214">
                  <w:rPr>
                    <w:rFonts w:ascii="Segoe UI Symbol" w:eastAsia="MS Gothic" w:hAnsi="Segoe UI Symbol" w:cs="Segoe UI Symbol"/>
                  </w:rPr>
                  <w:t>☐</w:t>
                </w:r>
              </w:sdtContent>
            </w:sdt>
            <w:r w:rsidR="00860899" w:rsidRPr="00235214">
              <w:rPr>
                <w:rFonts w:ascii="Nunito Sans" w:hAnsi="Nunito Sans"/>
              </w:rPr>
              <w:t xml:space="preserve">  Seating and study areas </w:t>
            </w:r>
          </w:p>
        </w:tc>
      </w:tr>
      <w:tr w:rsidR="00860899" w:rsidRPr="00235214" w14:paraId="5B47F95F" w14:textId="77777777">
        <w:trPr>
          <w:cantSplit/>
        </w:trPr>
        <w:tc>
          <w:tcPr>
            <w:tcW w:w="0" w:type="auto"/>
            <w:tcMar>
              <w:top w:w="72" w:type="dxa"/>
              <w:left w:w="144" w:type="dxa"/>
              <w:bottom w:w="72" w:type="dxa"/>
              <w:right w:w="144" w:type="dxa"/>
            </w:tcMar>
            <w:vAlign w:val="center"/>
          </w:tcPr>
          <w:p w14:paraId="391AFC25" w14:textId="6FD5BC3F" w:rsidR="00860899" w:rsidRPr="00235214" w:rsidRDefault="0096110D" w:rsidP="00860899">
            <w:pPr>
              <w:pStyle w:val="Choice"/>
              <w:rPr>
                <w:rFonts w:ascii="Nunito Sans" w:hAnsi="Nunito Sans"/>
              </w:rPr>
            </w:pPr>
            <w:sdt>
              <w:sdtPr>
                <w:rPr>
                  <w:rFonts w:ascii="Nunito Sans" w:hAnsi="Nunito Sans"/>
                </w:rPr>
                <w:id w:val="591598116"/>
                <w14:checkbox>
                  <w14:checked w14:val="0"/>
                  <w14:checkedState w14:val="2612" w14:font="MS Gothic"/>
                  <w14:uncheckedState w14:val="2610" w14:font="MS Gothic"/>
                </w14:checkbox>
              </w:sdtPr>
              <w:sdtEndPr/>
              <w:sdtContent>
                <w:r w:rsidR="00860899" w:rsidRPr="00235214">
                  <w:rPr>
                    <w:rFonts w:ascii="Segoe UI Symbol" w:eastAsia="MS Gothic" w:hAnsi="Segoe UI Symbol" w:cs="Segoe UI Symbol"/>
                  </w:rPr>
                  <w:t>☐</w:t>
                </w:r>
              </w:sdtContent>
            </w:sdt>
            <w:r w:rsidR="00860899" w:rsidRPr="00235214">
              <w:rPr>
                <w:rFonts w:ascii="Nunito Sans" w:hAnsi="Nunito Sans"/>
              </w:rPr>
              <w:t xml:space="preserve">  Meeting and quiet areas </w:t>
            </w:r>
          </w:p>
        </w:tc>
      </w:tr>
      <w:tr w:rsidR="00860899" w:rsidRPr="00235214" w14:paraId="10DFD29A" w14:textId="77777777">
        <w:trPr>
          <w:cantSplit/>
        </w:trPr>
        <w:tc>
          <w:tcPr>
            <w:tcW w:w="0" w:type="auto"/>
            <w:tcMar>
              <w:top w:w="72" w:type="dxa"/>
              <w:left w:w="144" w:type="dxa"/>
              <w:bottom w:w="72" w:type="dxa"/>
              <w:right w:w="144" w:type="dxa"/>
            </w:tcMar>
            <w:vAlign w:val="center"/>
          </w:tcPr>
          <w:p w14:paraId="73369ADC" w14:textId="5EFF424D" w:rsidR="00860899" w:rsidRPr="00235214" w:rsidRDefault="0096110D" w:rsidP="00860899">
            <w:pPr>
              <w:pStyle w:val="Choice"/>
              <w:rPr>
                <w:rFonts w:ascii="Nunito Sans" w:hAnsi="Nunito Sans"/>
              </w:rPr>
            </w:pPr>
            <w:sdt>
              <w:sdtPr>
                <w:rPr>
                  <w:rFonts w:ascii="Nunito Sans" w:hAnsi="Nunito Sans"/>
                </w:rPr>
                <w:id w:val="1615250967"/>
                <w14:checkbox>
                  <w14:checked w14:val="0"/>
                  <w14:checkedState w14:val="2612" w14:font="MS Gothic"/>
                  <w14:uncheckedState w14:val="2610" w14:font="MS Gothic"/>
                </w14:checkbox>
              </w:sdtPr>
              <w:sdtEndPr/>
              <w:sdtContent>
                <w:r w:rsidR="00860899" w:rsidRPr="00235214">
                  <w:rPr>
                    <w:rFonts w:ascii="Segoe UI Symbol" w:eastAsia="MS Gothic" w:hAnsi="Segoe UI Symbol" w:cs="Segoe UI Symbol"/>
                  </w:rPr>
                  <w:t>☐</w:t>
                </w:r>
              </w:sdtContent>
            </w:sdt>
            <w:r w:rsidR="00860899" w:rsidRPr="00235214">
              <w:rPr>
                <w:rFonts w:ascii="Nunito Sans" w:hAnsi="Nunito Sans"/>
              </w:rPr>
              <w:t xml:space="preserve">  Reception area </w:t>
            </w:r>
          </w:p>
        </w:tc>
      </w:tr>
      <w:tr w:rsidR="00860899" w:rsidRPr="00235214" w14:paraId="4EE4FFD7" w14:textId="77777777">
        <w:trPr>
          <w:cantSplit/>
        </w:trPr>
        <w:tc>
          <w:tcPr>
            <w:tcW w:w="0" w:type="auto"/>
            <w:tcMar>
              <w:top w:w="72" w:type="dxa"/>
              <w:left w:w="144" w:type="dxa"/>
              <w:bottom w:w="72" w:type="dxa"/>
              <w:right w:w="144" w:type="dxa"/>
            </w:tcMar>
            <w:vAlign w:val="center"/>
          </w:tcPr>
          <w:p w14:paraId="062830CE" w14:textId="07EF9923" w:rsidR="00860899" w:rsidRPr="00235214" w:rsidRDefault="0096110D" w:rsidP="00860899">
            <w:pPr>
              <w:pStyle w:val="Choice"/>
              <w:rPr>
                <w:rFonts w:ascii="Nunito Sans" w:hAnsi="Nunito Sans"/>
              </w:rPr>
            </w:pPr>
            <w:sdt>
              <w:sdtPr>
                <w:rPr>
                  <w:rFonts w:ascii="Nunito Sans" w:hAnsi="Nunito Sans"/>
                </w:rPr>
                <w:id w:val="1974632539"/>
                <w14:checkbox>
                  <w14:checked w14:val="0"/>
                  <w14:checkedState w14:val="2612" w14:font="MS Gothic"/>
                  <w14:uncheckedState w14:val="2610" w14:font="MS Gothic"/>
                </w14:checkbox>
              </w:sdtPr>
              <w:sdtEndPr/>
              <w:sdtContent>
                <w:r w:rsidR="00860899" w:rsidRPr="00235214">
                  <w:rPr>
                    <w:rFonts w:ascii="Segoe UI Symbol" w:eastAsia="MS Gothic" w:hAnsi="Segoe UI Symbol" w:cs="Segoe UI Symbol"/>
                  </w:rPr>
                  <w:t>☐</w:t>
                </w:r>
              </w:sdtContent>
            </w:sdt>
            <w:r w:rsidR="00860899" w:rsidRPr="00235214">
              <w:rPr>
                <w:rFonts w:ascii="Nunito Sans" w:hAnsi="Nunito Sans"/>
              </w:rPr>
              <w:t xml:space="preserve">  Outdoor terraces</w:t>
            </w:r>
          </w:p>
        </w:tc>
      </w:tr>
      <w:tr w:rsidR="00860899" w:rsidRPr="00235214" w14:paraId="6CF4C74B" w14:textId="77777777">
        <w:trPr>
          <w:cantSplit/>
        </w:trPr>
        <w:tc>
          <w:tcPr>
            <w:tcW w:w="0" w:type="auto"/>
            <w:tcMar>
              <w:top w:w="72" w:type="dxa"/>
              <w:left w:w="144" w:type="dxa"/>
              <w:bottom w:w="72" w:type="dxa"/>
              <w:right w:w="144" w:type="dxa"/>
            </w:tcMar>
            <w:vAlign w:val="center"/>
          </w:tcPr>
          <w:p w14:paraId="4237AD01" w14:textId="2FC1DB57" w:rsidR="00860899" w:rsidRPr="00235214" w:rsidRDefault="0096110D" w:rsidP="00860899">
            <w:pPr>
              <w:pStyle w:val="Choice"/>
              <w:rPr>
                <w:rFonts w:ascii="Nunito Sans" w:hAnsi="Nunito Sans"/>
              </w:rPr>
            </w:pPr>
            <w:sdt>
              <w:sdtPr>
                <w:rPr>
                  <w:rFonts w:ascii="Nunito Sans" w:hAnsi="Nunito Sans"/>
                </w:rPr>
                <w:id w:val="-165321204"/>
                <w14:checkbox>
                  <w14:checked w14:val="0"/>
                  <w14:checkedState w14:val="2612" w14:font="MS Gothic"/>
                  <w14:uncheckedState w14:val="2610" w14:font="MS Gothic"/>
                </w14:checkbox>
              </w:sdtPr>
              <w:sdtEndPr/>
              <w:sdtContent>
                <w:r w:rsidR="00860899" w:rsidRPr="00235214">
                  <w:rPr>
                    <w:rFonts w:ascii="Segoe UI Symbol" w:eastAsia="MS Gothic" w:hAnsi="Segoe UI Symbol" w:cs="Segoe UI Symbol"/>
                  </w:rPr>
                  <w:t>☐</w:t>
                </w:r>
              </w:sdtContent>
            </w:sdt>
            <w:r w:rsidR="00860899" w:rsidRPr="00235214">
              <w:rPr>
                <w:rFonts w:ascii="Nunito Sans" w:hAnsi="Nunito Sans"/>
              </w:rPr>
              <w:t xml:space="preserve">  Newspaper and magazine area </w:t>
            </w:r>
          </w:p>
        </w:tc>
      </w:tr>
      <w:tr w:rsidR="00860899" w:rsidRPr="00235214" w14:paraId="447D9EE9" w14:textId="77777777">
        <w:trPr>
          <w:cantSplit/>
        </w:trPr>
        <w:tc>
          <w:tcPr>
            <w:tcW w:w="0" w:type="auto"/>
            <w:tcMar>
              <w:top w:w="72" w:type="dxa"/>
              <w:left w:w="144" w:type="dxa"/>
              <w:bottom w:w="72" w:type="dxa"/>
              <w:right w:w="144" w:type="dxa"/>
            </w:tcMar>
            <w:vAlign w:val="center"/>
          </w:tcPr>
          <w:p w14:paraId="058E707A" w14:textId="6731B023" w:rsidR="00860899" w:rsidRPr="00235214" w:rsidRDefault="0096110D" w:rsidP="00860899">
            <w:pPr>
              <w:pStyle w:val="Choice"/>
              <w:rPr>
                <w:rFonts w:ascii="Nunito Sans" w:hAnsi="Nunito Sans"/>
              </w:rPr>
            </w:pPr>
            <w:sdt>
              <w:sdtPr>
                <w:rPr>
                  <w:rFonts w:ascii="Nunito Sans" w:hAnsi="Nunito Sans"/>
                </w:rPr>
                <w:id w:val="1611400468"/>
                <w14:checkbox>
                  <w14:checked w14:val="0"/>
                  <w14:checkedState w14:val="2612" w14:font="MS Gothic"/>
                  <w14:uncheckedState w14:val="2610" w14:font="MS Gothic"/>
                </w14:checkbox>
              </w:sdtPr>
              <w:sdtEndPr/>
              <w:sdtContent>
                <w:r w:rsidR="00860899" w:rsidRPr="00235214">
                  <w:rPr>
                    <w:rFonts w:ascii="Segoe UI Symbol" w:eastAsia="MS Gothic" w:hAnsi="Segoe UI Symbol" w:cs="Segoe UI Symbol"/>
                  </w:rPr>
                  <w:t>☐</w:t>
                </w:r>
              </w:sdtContent>
            </w:sdt>
            <w:r w:rsidR="00860899" w:rsidRPr="00235214">
              <w:rPr>
                <w:rFonts w:ascii="Nunito Sans" w:hAnsi="Nunito Sans"/>
              </w:rPr>
              <w:t xml:space="preserve">  Local history room </w:t>
            </w:r>
          </w:p>
        </w:tc>
      </w:tr>
      <w:tr w:rsidR="00860899" w:rsidRPr="00235214" w14:paraId="763AE6D9" w14:textId="77777777">
        <w:trPr>
          <w:cantSplit/>
        </w:trPr>
        <w:tc>
          <w:tcPr>
            <w:tcW w:w="0" w:type="auto"/>
            <w:tcMar>
              <w:top w:w="72" w:type="dxa"/>
              <w:left w:w="144" w:type="dxa"/>
              <w:bottom w:w="72" w:type="dxa"/>
              <w:right w:w="144" w:type="dxa"/>
            </w:tcMar>
            <w:vAlign w:val="center"/>
          </w:tcPr>
          <w:p w14:paraId="22461907" w14:textId="50B8989F" w:rsidR="00860899" w:rsidRPr="00235214" w:rsidRDefault="0096110D" w:rsidP="00860899">
            <w:pPr>
              <w:pStyle w:val="Choice"/>
              <w:rPr>
                <w:rFonts w:ascii="Nunito Sans" w:hAnsi="Nunito Sans"/>
              </w:rPr>
            </w:pPr>
            <w:sdt>
              <w:sdtPr>
                <w:rPr>
                  <w:rFonts w:ascii="Nunito Sans" w:hAnsi="Nunito Sans"/>
                </w:rPr>
                <w:id w:val="278232524"/>
                <w14:checkbox>
                  <w14:checked w14:val="0"/>
                  <w14:checkedState w14:val="2612" w14:font="MS Gothic"/>
                  <w14:uncheckedState w14:val="2610" w14:font="MS Gothic"/>
                </w14:checkbox>
              </w:sdtPr>
              <w:sdtEndPr/>
              <w:sdtContent>
                <w:r w:rsidR="00860899" w:rsidRPr="00235214">
                  <w:rPr>
                    <w:rFonts w:ascii="Segoe UI Symbol" w:eastAsia="MS Gothic" w:hAnsi="Segoe UI Symbol" w:cs="Segoe UI Symbol"/>
                  </w:rPr>
                  <w:t>☐</w:t>
                </w:r>
              </w:sdtContent>
            </w:sdt>
            <w:r w:rsidR="00860899" w:rsidRPr="00235214">
              <w:rPr>
                <w:rFonts w:ascii="Nunito Sans" w:hAnsi="Nunito Sans"/>
              </w:rPr>
              <w:t xml:space="preserve">  Makerspace </w:t>
            </w:r>
          </w:p>
        </w:tc>
      </w:tr>
      <w:tr w:rsidR="00860899" w:rsidRPr="00235214" w14:paraId="267BF0C8" w14:textId="77777777">
        <w:trPr>
          <w:cantSplit/>
        </w:trPr>
        <w:tc>
          <w:tcPr>
            <w:tcW w:w="0" w:type="auto"/>
            <w:tcMar>
              <w:top w:w="72" w:type="dxa"/>
              <w:left w:w="144" w:type="dxa"/>
              <w:bottom w:w="72" w:type="dxa"/>
              <w:right w:w="144" w:type="dxa"/>
            </w:tcMar>
            <w:vAlign w:val="center"/>
          </w:tcPr>
          <w:p w14:paraId="4CB713B5" w14:textId="45B3D8C0" w:rsidR="00860899" w:rsidRPr="00235214" w:rsidRDefault="0096110D" w:rsidP="00860899">
            <w:pPr>
              <w:pStyle w:val="Choice"/>
              <w:rPr>
                <w:rFonts w:ascii="Nunito Sans" w:hAnsi="Nunito Sans"/>
              </w:rPr>
            </w:pPr>
            <w:sdt>
              <w:sdtPr>
                <w:rPr>
                  <w:rFonts w:ascii="Nunito Sans" w:hAnsi="Nunito Sans"/>
                </w:rPr>
                <w:id w:val="1305583933"/>
                <w14:checkbox>
                  <w14:checked w14:val="0"/>
                  <w14:checkedState w14:val="2612" w14:font="MS Gothic"/>
                  <w14:uncheckedState w14:val="2610" w14:font="MS Gothic"/>
                </w14:checkbox>
              </w:sdtPr>
              <w:sdtEndPr/>
              <w:sdtContent>
                <w:r w:rsidR="00860899" w:rsidRPr="00235214">
                  <w:rPr>
                    <w:rFonts w:ascii="Segoe UI Symbol" w:eastAsia="MS Gothic" w:hAnsi="Segoe UI Symbol" w:cs="Segoe UI Symbol"/>
                  </w:rPr>
                  <w:t>☐</w:t>
                </w:r>
              </w:sdtContent>
            </w:sdt>
            <w:r w:rsidR="00860899" w:rsidRPr="00235214">
              <w:rPr>
                <w:rFonts w:ascii="Nunito Sans" w:hAnsi="Nunito Sans"/>
              </w:rPr>
              <w:t xml:space="preserve">  Artist studios </w:t>
            </w:r>
          </w:p>
        </w:tc>
      </w:tr>
      <w:tr w:rsidR="00860899" w:rsidRPr="00235214" w14:paraId="16B9749B" w14:textId="77777777">
        <w:trPr>
          <w:cantSplit/>
        </w:trPr>
        <w:tc>
          <w:tcPr>
            <w:tcW w:w="0" w:type="auto"/>
            <w:tcMar>
              <w:top w:w="72" w:type="dxa"/>
              <w:left w:w="144" w:type="dxa"/>
              <w:bottom w:w="72" w:type="dxa"/>
              <w:right w:w="144" w:type="dxa"/>
            </w:tcMar>
            <w:vAlign w:val="center"/>
          </w:tcPr>
          <w:p w14:paraId="7BD0DCF4" w14:textId="46591BC1" w:rsidR="00860899" w:rsidRPr="00235214" w:rsidRDefault="0096110D" w:rsidP="00860899">
            <w:pPr>
              <w:pStyle w:val="Choice"/>
              <w:rPr>
                <w:rFonts w:ascii="Nunito Sans" w:hAnsi="Nunito Sans"/>
              </w:rPr>
            </w:pPr>
            <w:sdt>
              <w:sdtPr>
                <w:rPr>
                  <w:rFonts w:ascii="Nunito Sans" w:hAnsi="Nunito Sans"/>
                </w:rPr>
                <w:id w:val="62225222"/>
                <w14:checkbox>
                  <w14:checked w14:val="0"/>
                  <w14:checkedState w14:val="2612" w14:font="MS Gothic"/>
                  <w14:uncheckedState w14:val="2610" w14:font="MS Gothic"/>
                </w14:checkbox>
              </w:sdtPr>
              <w:sdtEndPr/>
              <w:sdtContent>
                <w:r w:rsidR="00860899" w:rsidRPr="00235214">
                  <w:rPr>
                    <w:rFonts w:ascii="Segoe UI Symbol" w:eastAsia="MS Gothic" w:hAnsi="Segoe UI Symbol" w:cs="Segoe UI Symbol"/>
                  </w:rPr>
                  <w:t>☐</w:t>
                </w:r>
              </w:sdtContent>
            </w:sdt>
            <w:r w:rsidR="00860899" w:rsidRPr="00235214">
              <w:rPr>
                <w:rFonts w:ascii="Nunito Sans" w:hAnsi="Nunito Sans"/>
              </w:rPr>
              <w:t xml:space="preserve">  Multipurpose hall/event spaces </w:t>
            </w:r>
          </w:p>
        </w:tc>
      </w:tr>
      <w:tr w:rsidR="00860899" w:rsidRPr="00235214" w14:paraId="441D2766" w14:textId="77777777">
        <w:trPr>
          <w:cantSplit/>
        </w:trPr>
        <w:tc>
          <w:tcPr>
            <w:tcW w:w="0" w:type="auto"/>
            <w:tcMar>
              <w:top w:w="72" w:type="dxa"/>
              <w:left w:w="144" w:type="dxa"/>
              <w:bottom w:w="72" w:type="dxa"/>
              <w:right w:w="144" w:type="dxa"/>
            </w:tcMar>
            <w:vAlign w:val="center"/>
          </w:tcPr>
          <w:p w14:paraId="46E11631" w14:textId="612C2E5C" w:rsidR="00860899" w:rsidRPr="00235214" w:rsidRDefault="0096110D" w:rsidP="00860899">
            <w:pPr>
              <w:pStyle w:val="Choice"/>
              <w:rPr>
                <w:rFonts w:ascii="Nunito Sans" w:hAnsi="Nunito Sans"/>
              </w:rPr>
            </w:pPr>
            <w:sdt>
              <w:sdtPr>
                <w:rPr>
                  <w:rFonts w:ascii="Nunito Sans" w:hAnsi="Nunito Sans"/>
                </w:rPr>
                <w:id w:val="-390739796"/>
                <w14:checkbox>
                  <w14:checked w14:val="0"/>
                  <w14:checkedState w14:val="2612" w14:font="MS Gothic"/>
                  <w14:uncheckedState w14:val="2610" w14:font="MS Gothic"/>
                </w14:checkbox>
              </w:sdtPr>
              <w:sdtEndPr/>
              <w:sdtContent>
                <w:r w:rsidR="00860899" w:rsidRPr="00235214">
                  <w:rPr>
                    <w:rFonts w:ascii="Segoe UI Symbol" w:eastAsia="MS Gothic" w:hAnsi="Segoe UI Symbol" w:cs="Segoe UI Symbol"/>
                  </w:rPr>
                  <w:t>☐</w:t>
                </w:r>
              </w:sdtContent>
            </w:sdt>
            <w:r w:rsidR="00860899" w:rsidRPr="00235214">
              <w:rPr>
                <w:rFonts w:ascii="Nunito Sans" w:hAnsi="Nunito Sans"/>
              </w:rPr>
              <w:t xml:space="preserve">  Community kitchen</w:t>
            </w:r>
          </w:p>
        </w:tc>
      </w:tr>
      <w:tr w:rsidR="00860899" w:rsidRPr="00235214" w14:paraId="3A0588AB" w14:textId="77777777">
        <w:trPr>
          <w:cantSplit/>
        </w:trPr>
        <w:tc>
          <w:tcPr>
            <w:tcW w:w="0" w:type="auto"/>
            <w:tcMar>
              <w:top w:w="72" w:type="dxa"/>
              <w:left w:w="144" w:type="dxa"/>
              <w:bottom w:w="72" w:type="dxa"/>
              <w:right w:w="144" w:type="dxa"/>
            </w:tcMar>
            <w:vAlign w:val="center"/>
          </w:tcPr>
          <w:p w14:paraId="2D7D467A" w14:textId="6F21DBD4" w:rsidR="00860899" w:rsidRPr="00235214" w:rsidRDefault="0096110D" w:rsidP="00860899">
            <w:pPr>
              <w:pStyle w:val="Choice"/>
              <w:rPr>
                <w:rFonts w:ascii="Nunito Sans" w:hAnsi="Nunito Sans"/>
              </w:rPr>
            </w:pPr>
            <w:sdt>
              <w:sdtPr>
                <w:rPr>
                  <w:rFonts w:ascii="Nunito Sans" w:hAnsi="Nunito Sans"/>
                </w:rPr>
                <w:id w:val="1350918571"/>
                <w14:checkbox>
                  <w14:checked w14:val="0"/>
                  <w14:checkedState w14:val="2612" w14:font="MS Gothic"/>
                  <w14:uncheckedState w14:val="2610" w14:font="MS Gothic"/>
                </w14:checkbox>
              </w:sdtPr>
              <w:sdtEndPr/>
              <w:sdtContent>
                <w:r w:rsidR="00860899" w:rsidRPr="00235214">
                  <w:rPr>
                    <w:rFonts w:ascii="Segoe UI Symbol" w:eastAsia="MS Gothic" w:hAnsi="Segoe UI Symbol" w:cs="Segoe UI Symbol"/>
                  </w:rPr>
                  <w:t>☐</w:t>
                </w:r>
              </w:sdtContent>
            </w:sdt>
            <w:r w:rsidR="00860899" w:rsidRPr="00235214">
              <w:rPr>
                <w:rFonts w:ascii="Nunito Sans" w:hAnsi="Nunito Sans"/>
              </w:rPr>
              <w:t xml:space="preserve">  Public toilets, other amenities and end of trip facilities (showers and lockers)  </w:t>
            </w:r>
          </w:p>
        </w:tc>
      </w:tr>
      <w:tr w:rsidR="00860899" w:rsidRPr="00235214" w14:paraId="47B6A500" w14:textId="77777777">
        <w:trPr>
          <w:cantSplit/>
        </w:trPr>
        <w:tc>
          <w:tcPr>
            <w:tcW w:w="0" w:type="auto"/>
            <w:tcMar>
              <w:top w:w="72" w:type="dxa"/>
              <w:left w:w="144" w:type="dxa"/>
              <w:bottom w:w="72" w:type="dxa"/>
              <w:right w:w="144" w:type="dxa"/>
            </w:tcMar>
            <w:vAlign w:val="center"/>
          </w:tcPr>
          <w:p w14:paraId="0158D381" w14:textId="3E623BE0" w:rsidR="00860899" w:rsidRPr="00235214" w:rsidRDefault="0096110D" w:rsidP="00860899">
            <w:pPr>
              <w:pStyle w:val="Choice"/>
              <w:rPr>
                <w:rFonts w:ascii="Nunito Sans" w:hAnsi="Nunito Sans"/>
              </w:rPr>
            </w:pPr>
            <w:sdt>
              <w:sdtPr>
                <w:rPr>
                  <w:rFonts w:ascii="Nunito Sans" w:hAnsi="Nunito Sans"/>
                </w:rPr>
                <w:id w:val="-1859182206"/>
                <w14:checkbox>
                  <w14:checked w14:val="0"/>
                  <w14:checkedState w14:val="2612" w14:font="MS Gothic"/>
                  <w14:uncheckedState w14:val="2610" w14:font="MS Gothic"/>
                </w14:checkbox>
              </w:sdtPr>
              <w:sdtEndPr/>
              <w:sdtContent>
                <w:r w:rsidR="00860899" w:rsidRPr="00235214">
                  <w:rPr>
                    <w:rFonts w:ascii="Segoe UI Symbol" w:eastAsia="MS Gothic" w:hAnsi="Segoe UI Symbol" w:cs="Segoe UI Symbol"/>
                  </w:rPr>
                  <w:t>☐</w:t>
                </w:r>
              </w:sdtContent>
            </w:sdt>
            <w:r w:rsidR="00860899" w:rsidRPr="00235214">
              <w:rPr>
                <w:rFonts w:ascii="Nunito Sans" w:hAnsi="Nunito Sans"/>
              </w:rPr>
              <w:t xml:space="preserve">  Prayer and sensory rooms </w:t>
            </w:r>
          </w:p>
        </w:tc>
      </w:tr>
      <w:tr w:rsidR="2250CA06" w14:paraId="166A92E5" w14:textId="77777777" w:rsidTr="2250CA06">
        <w:trPr>
          <w:cantSplit/>
          <w:trHeight w:val="300"/>
        </w:trPr>
        <w:tc>
          <w:tcPr>
            <w:tcW w:w="9016" w:type="dxa"/>
            <w:tcMar>
              <w:top w:w="72" w:type="dxa"/>
              <w:left w:w="144" w:type="dxa"/>
              <w:bottom w:w="72" w:type="dxa"/>
              <w:right w:w="144" w:type="dxa"/>
            </w:tcMar>
            <w:vAlign w:val="center"/>
          </w:tcPr>
          <w:p w14:paraId="01561F94" w14:textId="053B8A38" w:rsidR="2CBCC252" w:rsidRDefault="0096110D" w:rsidP="2250CA06">
            <w:pPr>
              <w:pStyle w:val="Choice"/>
              <w:rPr>
                <w:rFonts w:ascii="Nunito Sans" w:hAnsi="Nunito Sans"/>
              </w:rPr>
            </w:pPr>
            <w:sdt>
              <w:sdtPr>
                <w:rPr>
                  <w:rFonts w:ascii="Nunito Sans" w:hAnsi="Nunito Sans"/>
                </w:rPr>
                <w:id w:val="741289731"/>
                <w14:checkbox>
                  <w14:checked w14:val="0"/>
                  <w14:checkedState w14:val="2612" w14:font="MS Gothic"/>
                  <w14:uncheckedState w14:val="2610" w14:font="MS Gothic"/>
                </w14:checkbox>
              </w:sdtPr>
              <w:sdtEndPr/>
              <w:sdtContent>
                <w:r w:rsidR="2CBCC252" w:rsidRPr="2250CA06">
                  <w:rPr>
                    <w:rFonts w:ascii="Segoe UI Symbol" w:eastAsia="MS Gothic" w:hAnsi="Segoe UI Symbol" w:cs="Segoe UI Symbol"/>
                  </w:rPr>
                  <w:t>☐</w:t>
                </w:r>
              </w:sdtContent>
            </w:sdt>
            <w:r w:rsidR="2CBCC252" w:rsidRPr="2250CA06">
              <w:rPr>
                <w:rFonts w:ascii="Nunito Sans" w:hAnsi="Nunito Sans"/>
              </w:rPr>
              <w:t xml:space="preserve">  Sensory rooms</w:t>
            </w:r>
          </w:p>
        </w:tc>
      </w:tr>
      <w:tr w:rsidR="00860899" w:rsidRPr="00235214" w14:paraId="16AB69BD" w14:textId="77777777">
        <w:trPr>
          <w:cantSplit/>
        </w:trPr>
        <w:tc>
          <w:tcPr>
            <w:tcW w:w="0" w:type="auto"/>
            <w:tcMar>
              <w:top w:w="72" w:type="dxa"/>
              <w:left w:w="144" w:type="dxa"/>
              <w:bottom w:w="72" w:type="dxa"/>
              <w:right w:w="144" w:type="dxa"/>
            </w:tcMar>
            <w:vAlign w:val="center"/>
          </w:tcPr>
          <w:p w14:paraId="44E4C020" w14:textId="04D54E6D" w:rsidR="00860899" w:rsidRPr="00235214" w:rsidRDefault="0096110D" w:rsidP="00860899">
            <w:pPr>
              <w:pStyle w:val="Choice"/>
              <w:rPr>
                <w:rFonts w:ascii="Nunito Sans" w:hAnsi="Nunito Sans"/>
              </w:rPr>
            </w:pPr>
            <w:sdt>
              <w:sdtPr>
                <w:rPr>
                  <w:rFonts w:ascii="Nunito Sans" w:hAnsi="Nunito Sans"/>
                </w:rPr>
                <w:id w:val="-831064487"/>
                <w14:checkbox>
                  <w14:checked w14:val="0"/>
                  <w14:checkedState w14:val="2612" w14:font="MS Gothic"/>
                  <w14:uncheckedState w14:val="2610" w14:font="MS Gothic"/>
                </w14:checkbox>
              </w:sdtPr>
              <w:sdtEndPr/>
              <w:sdtContent>
                <w:r w:rsidR="00860899" w:rsidRPr="00235214">
                  <w:rPr>
                    <w:rFonts w:ascii="Segoe UI Symbol" w:eastAsia="MS Gothic" w:hAnsi="Segoe UI Symbol" w:cs="Segoe UI Symbol"/>
                  </w:rPr>
                  <w:t>☐</w:t>
                </w:r>
              </w:sdtContent>
            </w:sdt>
            <w:r w:rsidR="00860899" w:rsidRPr="00235214">
              <w:rPr>
                <w:rFonts w:ascii="Nunito Sans" w:hAnsi="Nunito Sans"/>
              </w:rPr>
              <w:t xml:space="preserve">  Other (please specify below): </w:t>
            </w:r>
          </w:p>
        </w:tc>
      </w:tr>
      <w:tr w:rsidR="00860899" w:rsidRPr="00235214" w14:paraId="40C6A613" w14:textId="77777777">
        <w:trPr>
          <w:cantSplit/>
          <w:trHeight w:val="1290"/>
        </w:trPr>
        <w:tc>
          <w:tcPr>
            <w:tcW w:w="0" w:type="auto"/>
            <w:tcMar>
              <w:top w:w="72" w:type="dxa"/>
              <w:left w:w="144" w:type="dxa"/>
              <w:bottom w:w="72" w:type="dxa"/>
              <w:right w:w="144" w:type="dxa"/>
            </w:tcMar>
            <w:vAlign w:val="center"/>
          </w:tcPr>
          <w:p w14:paraId="49043088" w14:textId="3E5C6CC6" w:rsidR="00860899" w:rsidRPr="00235214" w:rsidRDefault="00860899" w:rsidP="00860899">
            <w:pPr>
              <w:pStyle w:val="Choice"/>
              <w:rPr>
                <w:rFonts w:ascii="Nunito Sans" w:hAnsi="Nunito Sans"/>
              </w:rPr>
            </w:pPr>
          </w:p>
        </w:tc>
      </w:tr>
    </w:tbl>
    <w:p w14:paraId="29121E53" w14:textId="102557B4" w:rsidR="00D873B2" w:rsidRPr="00235214" w:rsidRDefault="00407BB8">
      <w:pPr>
        <w:pStyle w:val="QuestionTitle"/>
        <w:numPr>
          <w:ilvl w:val="0"/>
          <w:numId w:val="9"/>
        </w:numPr>
        <w:rPr>
          <w:rFonts w:ascii="Nunito Sans" w:hAnsi="Nunito Sans"/>
        </w:rPr>
      </w:pPr>
      <w:r w:rsidRPr="00235214">
        <w:rPr>
          <w:rFonts w:ascii="Nunito Sans" w:hAnsi="Nunito Sans"/>
        </w:rPr>
        <w:t xml:space="preserve">  </w:t>
      </w:r>
      <w:r w:rsidR="006F4E8D" w:rsidRPr="00235214">
        <w:rPr>
          <w:rFonts w:ascii="Nunito Sans" w:hAnsi="Nunito Sans"/>
        </w:rPr>
        <w:t>What else could make the new library more welcoming or accessible for you? </w:t>
      </w:r>
    </w:p>
    <w:tbl>
      <w:tblPr>
        <w:tblStyle w:val="TableGrid"/>
        <w:tblW w:w="0" w:type="auto"/>
        <w:tblLook w:val="04A0" w:firstRow="1" w:lastRow="0" w:firstColumn="1" w:lastColumn="0" w:noHBand="0" w:noVBand="1"/>
      </w:tblPr>
      <w:tblGrid>
        <w:gridCol w:w="9016"/>
      </w:tblGrid>
      <w:tr w:rsidR="006F4E8D" w:rsidRPr="00235214" w14:paraId="00D94A9D" w14:textId="77777777" w:rsidTr="006C1D45">
        <w:trPr>
          <w:trHeight w:val="2170"/>
        </w:trPr>
        <w:tc>
          <w:tcPr>
            <w:tcW w:w="9016" w:type="dxa"/>
          </w:tcPr>
          <w:p w14:paraId="0EA591DB" w14:textId="77777777" w:rsidR="006F4E8D" w:rsidRPr="00235214" w:rsidRDefault="006F4E8D" w:rsidP="00407BB8">
            <w:pPr>
              <w:rPr>
                <w:rFonts w:ascii="Nunito Sans" w:hAnsi="Nunito Sans"/>
              </w:rPr>
            </w:pPr>
          </w:p>
        </w:tc>
      </w:tr>
    </w:tbl>
    <w:p w14:paraId="4982915F" w14:textId="4727BD14" w:rsidR="00407BB8" w:rsidRPr="00235214" w:rsidRDefault="00407BB8" w:rsidP="00407BB8">
      <w:pPr>
        <w:pStyle w:val="QuestionTitle"/>
        <w:numPr>
          <w:ilvl w:val="0"/>
          <w:numId w:val="9"/>
        </w:numPr>
        <w:rPr>
          <w:rFonts w:ascii="Nunito Sans" w:hAnsi="Nunito Sans"/>
        </w:rPr>
      </w:pPr>
      <w:r w:rsidRPr="00235214">
        <w:rPr>
          <w:rFonts w:ascii="Nunito Sans" w:hAnsi="Nunito Sans"/>
        </w:rPr>
        <w:t xml:space="preserve">  </w:t>
      </w:r>
      <w:r w:rsidR="006F4E8D" w:rsidRPr="00235214">
        <w:rPr>
          <w:rFonts w:ascii="Nunito Sans" w:hAnsi="Nunito Sans"/>
        </w:rPr>
        <w:t xml:space="preserve">What are </w:t>
      </w:r>
      <w:r w:rsidR="51C79B0D" w:rsidRPr="2250CA06">
        <w:rPr>
          <w:rFonts w:ascii="Nunito Sans" w:hAnsi="Nunito Sans"/>
        </w:rPr>
        <w:t xml:space="preserve">the five features </w:t>
      </w:r>
      <w:r w:rsidR="006F4E8D" w:rsidRPr="00235214">
        <w:rPr>
          <w:rFonts w:ascii="Nunito Sans" w:hAnsi="Nunito Sans"/>
        </w:rPr>
        <w:t>you</w:t>
      </w:r>
      <w:r w:rsidR="51C79B0D" w:rsidRPr="2250CA06">
        <w:rPr>
          <w:rFonts w:ascii="Nunito Sans" w:hAnsi="Nunito Sans"/>
        </w:rPr>
        <w:t xml:space="preserve"> would personally </w:t>
      </w:r>
      <w:r w:rsidR="006F4E8D" w:rsidRPr="00235214">
        <w:rPr>
          <w:rFonts w:ascii="Nunito Sans" w:hAnsi="Nunito Sans"/>
        </w:rPr>
        <w:t>most</w:t>
      </w:r>
      <w:r w:rsidR="51C79B0D" w:rsidRPr="2250CA06">
        <w:rPr>
          <w:rFonts w:ascii="Nunito Sans" w:hAnsi="Nunito Sans"/>
        </w:rPr>
        <w:t xml:space="preserve"> like to see</w:t>
      </w:r>
      <w:r w:rsidR="006F4E8D" w:rsidRPr="00235214">
        <w:rPr>
          <w:rFonts w:ascii="Nunito Sans" w:hAnsi="Nunito Sans"/>
        </w:rPr>
        <w:t xml:space="preserve"> in the</w:t>
      </w:r>
      <w:r w:rsidR="51C79B0D" w:rsidRPr="2250CA06">
        <w:rPr>
          <w:rFonts w:ascii="Nunito Sans" w:hAnsi="Nunito Sans"/>
        </w:rPr>
        <w:t xml:space="preserve"> </w:t>
      </w:r>
      <w:r w:rsidR="006F4E8D" w:rsidRPr="00235214">
        <w:rPr>
          <w:rFonts w:ascii="Nunito Sans" w:hAnsi="Nunito Sans"/>
        </w:rPr>
        <w:t>new</w:t>
      </w:r>
      <w:r w:rsidR="51C79B0D" w:rsidRPr="2250CA06">
        <w:rPr>
          <w:rFonts w:ascii="Nunito Sans" w:hAnsi="Nunito Sans"/>
        </w:rPr>
        <w:t xml:space="preserve"> </w:t>
      </w:r>
      <w:r w:rsidR="006F4E8D" w:rsidRPr="00235214">
        <w:rPr>
          <w:rFonts w:ascii="Nunito Sans" w:hAnsi="Nunito Sans"/>
        </w:rPr>
        <w:t xml:space="preserve">piazza? </w:t>
      </w:r>
      <w:r w:rsidR="006F4E8D" w:rsidRPr="2250CA06">
        <w:rPr>
          <w:rFonts w:ascii="Nunito Sans" w:hAnsi="Nunito Sans"/>
        </w:rPr>
        <w:t xml:space="preserve"> </w:t>
      </w:r>
      <w:r w:rsidR="006F4E8D" w:rsidRPr="00235214">
        <w:rPr>
          <w:rFonts w:ascii="Nunito Sans" w:hAnsi="Nunito Sans"/>
        </w:rPr>
        <w:t>(Tick up to five only)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1F6F40" w:rsidRPr="00235214" w14:paraId="498C3990" w14:textId="77777777">
        <w:trPr>
          <w:cantSplit/>
        </w:trPr>
        <w:tc>
          <w:tcPr>
            <w:tcW w:w="0" w:type="auto"/>
            <w:tcMar>
              <w:top w:w="72" w:type="dxa"/>
              <w:left w:w="144" w:type="dxa"/>
              <w:bottom w:w="72" w:type="dxa"/>
              <w:right w:w="144" w:type="dxa"/>
            </w:tcMar>
            <w:vAlign w:val="center"/>
          </w:tcPr>
          <w:p w14:paraId="7731B8D2" w14:textId="66E5AB0E" w:rsidR="00407BB8" w:rsidRPr="00235214" w:rsidRDefault="0096110D">
            <w:pPr>
              <w:pStyle w:val="Choice"/>
              <w:rPr>
                <w:rFonts w:ascii="Nunito Sans" w:hAnsi="Nunito Sans"/>
              </w:rPr>
            </w:pPr>
            <w:sdt>
              <w:sdtPr>
                <w:rPr>
                  <w:rFonts w:ascii="Nunito Sans" w:hAnsi="Nunito Sans"/>
                </w:rPr>
                <w:id w:val="-1967425025"/>
                <w14:checkbox>
                  <w14:checked w14:val="0"/>
                  <w14:checkedState w14:val="2612" w14:font="MS Gothic"/>
                  <w14:uncheckedState w14:val="2610" w14:font="MS Gothic"/>
                </w14:checkbox>
              </w:sdtPr>
              <w:sdtEndPr/>
              <w:sdtContent>
                <w:r w:rsidR="00405132" w:rsidRPr="00235214">
                  <w:rPr>
                    <w:rFonts w:ascii="Segoe UI Symbol" w:eastAsia="MS Gothic" w:hAnsi="Segoe UI Symbol" w:cs="Segoe UI Symbol"/>
                  </w:rPr>
                  <w:t>☐</w:t>
                </w:r>
              </w:sdtContent>
            </w:sdt>
            <w:r w:rsidR="005238F4" w:rsidRPr="00235214">
              <w:rPr>
                <w:rFonts w:ascii="Nunito Sans" w:hAnsi="Nunito Sans"/>
              </w:rPr>
              <w:t xml:space="preserve">  </w:t>
            </w:r>
            <w:r w:rsidR="006C1D45" w:rsidRPr="00235214">
              <w:rPr>
                <w:rFonts w:ascii="Nunito Sans" w:hAnsi="Nunito Sans"/>
              </w:rPr>
              <w:t>Open multipurpose area </w:t>
            </w:r>
          </w:p>
        </w:tc>
      </w:tr>
      <w:tr w:rsidR="001F6F40" w:rsidRPr="00235214" w14:paraId="60471321" w14:textId="77777777">
        <w:trPr>
          <w:cantSplit/>
        </w:trPr>
        <w:tc>
          <w:tcPr>
            <w:tcW w:w="0" w:type="auto"/>
            <w:tcMar>
              <w:top w:w="72" w:type="dxa"/>
              <w:left w:w="144" w:type="dxa"/>
              <w:bottom w:w="72" w:type="dxa"/>
              <w:right w:w="144" w:type="dxa"/>
            </w:tcMar>
            <w:vAlign w:val="center"/>
          </w:tcPr>
          <w:p w14:paraId="23892B19" w14:textId="79B9438B" w:rsidR="00407BB8" w:rsidRPr="00235214" w:rsidRDefault="0096110D">
            <w:pPr>
              <w:pStyle w:val="Choice"/>
              <w:rPr>
                <w:rFonts w:ascii="Nunito Sans" w:hAnsi="Nunito Sans"/>
              </w:rPr>
            </w:pPr>
            <w:sdt>
              <w:sdtPr>
                <w:rPr>
                  <w:rFonts w:ascii="Nunito Sans" w:hAnsi="Nunito Sans"/>
                </w:rPr>
                <w:id w:val="-48844634"/>
                <w14:checkbox>
                  <w14:checked w14:val="0"/>
                  <w14:checkedState w14:val="2612" w14:font="MS Gothic"/>
                  <w14:uncheckedState w14:val="2610" w14:font="MS Gothic"/>
                </w14:checkbox>
              </w:sdtPr>
              <w:sdtEndPr/>
              <w:sdtContent>
                <w:r w:rsidR="00405132" w:rsidRPr="00235214">
                  <w:rPr>
                    <w:rFonts w:ascii="Segoe UI Symbol" w:eastAsia="MS Gothic" w:hAnsi="Segoe UI Symbol" w:cs="Segoe UI Symbol"/>
                  </w:rPr>
                  <w:t>☐</w:t>
                </w:r>
              </w:sdtContent>
            </w:sdt>
            <w:r w:rsidR="005238F4" w:rsidRPr="00235214">
              <w:rPr>
                <w:rFonts w:ascii="Nunito Sans" w:hAnsi="Nunito Sans"/>
              </w:rPr>
              <w:t xml:space="preserve">  </w:t>
            </w:r>
            <w:r w:rsidR="6B463B23" w:rsidRPr="2250CA06">
              <w:rPr>
                <w:rFonts w:ascii="Nunito Sans" w:hAnsi="Nunito Sans"/>
              </w:rPr>
              <w:t>Grass</w:t>
            </w:r>
            <w:r w:rsidR="006C1D45" w:rsidRPr="00235214">
              <w:rPr>
                <w:rFonts w:ascii="Nunito Sans" w:hAnsi="Nunito Sans"/>
              </w:rPr>
              <w:t xml:space="preserve"> area </w:t>
            </w:r>
          </w:p>
        </w:tc>
      </w:tr>
      <w:tr w:rsidR="001F6F40" w:rsidRPr="00235214" w14:paraId="560F98DB" w14:textId="77777777">
        <w:trPr>
          <w:cantSplit/>
        </w:trPr>
        <w:tc>
          <w:tcPr>
            <w:tcW w:w="0" w:type="auto"/>
            <w:tcMar>
              <w:top w:w="72" w:type="dxa"/>
              <w:left w:w="144" w:type="dxa"/>
              <w:bottom w:w="72" w:type="dxa"/>
              <w:right w:w="144" w:type="dxa"/>
            </w:tcMar>
            <w:vAlign w:val="center"/>
          </w:tcPr>
          <w:p w14:paraId="21B5C9E8" w14:textId="05321BCF" w:rsidR="00407BB8" w:rsidRPr="00235214" w:rsidRDefault="0096110D">
            <w:pPr>
              <w:pStyle w:val="Choice"/>
              <w:rPr>
                <w:rFonts w:ascii="Nunito Sans" w:hAnsi="Nunito Sans"/>
              </w:rPr>
            </w:pPr>
            <w:sdt>
              <w:sdtPr>
                <w:rPr>
                  <w:rFonts w:ascii="Nunito Sans" w:hAnsi="Nunito Sans"/>
                </w:rPr>
                <w:id w:val="1997984128"/>
                <w14:checkbox>
                  <w14:checked w14:val="0"/>
                  <w14:checkedState w14:val="2612" w14:font="MS Gothic"/>
                  <w14:uncheckedState w14:val="2610" w14:font="MS Gothic"/>
                </w14:checkbox>
              </w:sdtPr>
              <w:sdtEndPr/>
              <w:sdtContent>
                <w:r w:rsidR="0093545B">
                  <w:rPr>
                    <w:rFonts w:ascii="MS Gothic" w:eastAsia="MS Gothic" w:hAnsi="MS Gothic" w:hint="eastAsia"/>
                  </w:rPr>
                  <w:t>☐</w:t>
                </w:r>
              </w:sdtContent>
            </w:sdt>
            <w:r w:rsidR="005238F4" w:rsidRPr="00235214">
              <w:rPr>
                <w:rFonts w:ascii="Nunito Sans" w:hAnsi="Nunito Sans"/>
              </w:rPr>
              <w:t xml:space="preserve">  </w:t>
            </w:r>
            <w:r w:rsidR="006C1D45" w:rsidRPr="00235214">
              <w:rPr>
                <w:rFonts w:ascii="Nunito Sans" w:hAnsi="Nunito Sans"/>
              </w:rPr>
              <w:t>Canopy trees </w:t>
            </w:r>
          </w:p>
        </w:tc>
      </w:tr>
      <w:tr w:rsidR="001F6F40" w:rsidRPr="00235214" w14:paraId="3EFBD831" w14:textId="77777777">
        <w:trPr>
          <w:cantSplit/>
        </w:trPr>
        <w:tc>
          <w:tcPr>
            <w:tcW w:w="0" w:type="auto"/>
            <w:tcMar>
              <w:top w:w="72" w:type="dxa"/>
              <w:left w:w="144" w:type="dxa"/>
              <w:bottom w:w="72" w:type="dxa"/>
              <w:right w:w="144" w:type="dxa"/>
            </w:tcMar>
            <w:vAlign w:val="center"/>
          </w:tcPr>
          <w:p w14:paraId="2F67DFA7" w14:textId="2EBDA4E1" w:rsidR="00407BB8" w:rsidRPr="00235214" w:rsidRDefault="0096110D">
            <w:pPr>
              <w:pStyle w:val="Choice"/>
              <w:rPr>
                <w:rFonts w:ascii="Nunito Sans" w:hAnsi="Nunito Sans"/>
              </w:rPr>
            </w:pPr>
            <w:sdt>
              <w:sdtPr>
                <w:rPr>
                  <w:rFonts w:ascii="Nunito Sans" w:hAnsi="Nunito Sans"/>
                </w:rPr>
                <w:id w:val="444660292"/>
                <w14:checkbox>
                  <w14:checked w14:val="0"/>
                  <w14:checkedState w14:val="2612" w14:font="MS Gothic"/>
                  <w14:uncheckedState w14:val="2610" w14:font="MS Gothic"/>
                </w14:checkbox>
              </w:sdtPr>
              <w:sdtEndPr/>
              <w:sdtContent>
                <w:r w:rsidR="005238F4" w:rsidRPr="00235214">
                  <w:rPr>
                    <w:rFonts w:ascii="Segoe UI Symbol" w:eastAsia="MS Gothic" w:hAnsi="Segoe UI Symbol" w:cs="Segoe UI Symbol"/>
                  </w:rPr>
                  <w:t>☐</w:t>
                </w:r>
              </w:sdtContent>
            </w:sdt>
            <w:r w:rsidR="005238F4" w:rsidRPr="00235214">
              <w:rPr>
                <w:rFonts w:ascii="Nunito Sans" w:hAnsi="Nunito Sans"/>
              </w:rPr>
              <w:t xml:space="preserve">  </w:t>
            </w:r>
            <w:r w:rsidR="006C1D45" w:rsidRPr="00235214">
              <w:rPr>
                <w:rFonts w:ascii="Nunito Sans" w:hAnsi="Nunito Sans"/>
              </w:rPr>
              <w:t>Planted areas </w:t>
            </w:r>
          </w:p>
        </w:tc>
      </w:tr>
      <w:tr w:rsidR="001F6F40" w:rsidRPr="00235214" w14:paraId="17AE755B" w14:textId="77777777" w:rsidTr="006C1D45">
        <w:trPr>
          <w:cantSplit/>
          <w:trHeight w:val="109"/>
        </w:trPr>
        <w:tc>
          <w:tcPr>
            <w:tcW w:w="0" w:type="auto"/>
            <w:tcMar>
              <w:top w:w="72" w:type="dxa"/>
              <w:left w:w="144" w:type="dxa"/>
              <w:bottom w:w="72" w:type="dxa"/>
              <w:right w:w="144" w:type="dxa"/>
            </w:tcMar>
            <w:vAlign w:val="center"/>
          </w:tcPr>
          <w:p w14:paraId="5CE35130" w14:textId="6962E2D1" w:rsidR="00407BB8" w:rsidRPr="00235214" w:rsidRDefault="0096110D" w:rsidP="006C1D45">
            <w:pPr>
              <w:pStyle w:val="OtherOptionLabel"/>
              <w:spacing w:after="0"/>
              <w:rPr>
                <w:rFonts w:ascii="Nunito Sans" w:hAnsi="Nunito Sans"/>
              </w:rPr>
            </w:pPr>
            <w:sdt>
              <w:sdtPr>
                <w:rPr>
                  <w:rFonts w:ascii="Nunito Sans" w:hAnsi="Nunito Sans"/>
                </w:rPr>
                <w:id w:val="1881124048"/>
                <w14:checkbox>
                  <w14:checked w14:val="0"/>
                  <w14:checkedState w14:val="2612" w14:font="MS Gothic"/>
                  <w14:uncheckedState w14:val="2610" w14:font="MS Gothic"/>
                </w14:checkbox>
              </w:sdtPr>
              <w:sdtEndPr/>
              <w:sdtContent>
                <w:r w:rsidR="005238F4" w:rsidRPr="00235214">
                  <w:rPr>
                    <w:rFonts w:ascii="Segoe UI Symbol" w:eastAsia="MS Gothic" w:hAnsi="Segoe UI Symbol" w:cs="Segoe UI Symbol"/>
                  </w:rPr>
                  <w:t>☐</w:t>
                </w:r>
              </w:sdtContent>
            </w:sdt>
            <w:r w:rsidR="005238F4" w:rsidRPr="00235214">
              <w:rPr>
                <w:rFonts w:ascii="Nunito Sans" w:hAnsi="Nunito Sans"/>
              </w:rPr>
              <w:t xml:space="preserve">  </w:t>
            </w:r>
            <w:r w:rsidR="006C1D45" w:rsidRPr="00235214">
              <w:rPr>
                <w:rFonts w:ascii="Nunito Sans" w:hAnsi="Nunito Sans"/>
              </w:rPr>
              <w:t>Shaded areas</w:t>
            </w:r>
          </w:p>
        </w:tc>
      </w:tr>
      <w:tr w:rsidR="006C1D45" w:rsidRPr="00235214" w14:paraId="0EC6E269" w14:textId="77777777">
        <w:trPr>
          <w:cantSplit/>
        </w:trPr>
        <w:tc>
          <w:tcPr>
            <w:tcW w:w="0" w:type="auto"/>
            <w:tcMar>
              <w:top w:w="72" w:type="dxa"/>
              <w:left w:w="144" w:type="dxa"/>
              <w:bottom w:w="72" w:type="dxa"/>
              <w:right w:w="144" w:type="dxa"/>
            </w:tcMar>
            <w:vAlign w:val="center"/>
          </w:tcPr>
          <w:p w14:paraId="6B9002C3" w14:textId="1700D948" w:rsidR="006C1D45" w:rsidRPr="00235214" w:rsidRDefault="0096110D" w:rsidP="006C1D45">
            <w:pPr>
              <w:pStyle w:val="OtherOptionLabel"/>
              <w:spacing w:after="0"/>
              <w:rPr>
                <w:rFonts w:ascii="Nunito Sans" w:hAnsi="Nunito Sans"/>
              </w:rPr>
            </w:pPr>
            <w:sdt>
              <w:sdtPr>
                <w:rPr>
                  <w:rFonts w:ascii="Nunito Sans" w:hAnsi="Nunito Sans"/>
                </w:rPr>
                <w:id w:val="1033316404"/>
                <w14:checkbox>
                  <w14:checked w14:val="0"/>
                  <w14:checkedState w14:val="2612" w14:font="MS Gothic"/>
                  <w14:uncheckedState w14:val="2610" w14:font="MS Gothic"/>
                </w14:checkbox>
              </w:sdtPr>
              <w:sdtEndPr/>
              <w:sdtContent>
                <w:r w:rsidR="006C1D45" w:rsidRPr="00235214">
                  <w:rPr>
                    <w:rFonts w:ascii="Segoe UI Symbol" w:eastAsia="MS Gothic" w:hAnsi="Segoe UI Symbol" w:cs="Segoe UI Symbol"/>
                  </w:rPr>
                  <w:t>☐</w:t>
                </w:r>
              </w:sdtContent>
            </w:sdt>
            <w:r w:rsidR="006C1D45" w:rsidRPr="00235214">
              <w:rPr>
                <w:rFonts w:ascii="Nunito Sans" w:hAnsi="Nunito Sans"/>
              </w:rPr>
              <w:t xml:space="preserve">  Sunny areas </w:t>
            </w:r>
          </w:p>
        </w:tc>
      </w:tr>
      <w:tr w:rsidR="006C1D45" w:rsidRPr="00235214" w14:paraId="3CA08BA8" w14:textId="77777777">
        <w:trPr>
          <w:cantSplit/>
        </w:trPr>
        <w:tc>
          <w:tcPr>
            <w:tcW w:w="0" w:type="auto"/>
            <w:tcMar>
              <w:top w:w="72" w:type="dxa"/>
              <w:left w:w="144" w:type="dxa"/>
              <w:bottom w:w="72" w:type="dxa"/>
              <w:right w:w="144" w:type="dxa"/>
            </w:tcMar>
            <w:vAlign w:val="center"/>
          </w:tcPr>
          <w:p w14:paraId="7EE89B73" w14:textId="1BC21A1A" w:rsidR="006C1D45" w:rsidRPr="00235214" w:rsidRDefault="0096110D" w:rsidP="006C1D45">
            <w:pPr>
              <w:pStyle w:val="OtherOptionLabel"/>
              <w:spacing w:after="0"/>
              <w:rPr>
                <w:rFonts w:ascii="Nunito Sans" w:hAnsi="Nunito Sans"/>
              </w:rPr>
            </w:pPr>
            <w:sdt>
              <w:sdtPr>
                <w:rPr>
                  <w:rFonts w:ascii="Nunito Sans" w:hAnsi="Nunito Sans"/>
                </w:rPr>
                <w:id w:val="656342186"/>
                <w14:checkbox>
                  <w14:checked w14:val="0"/>
                  <w14:checkedState w14:val="2612" w14:font="MS Gothic"/>
                  <w14:uncheckedState w14:val="2610" w14:font="MS Gothic"/>
                </w14:checkbox>
              </w:sdtPr>
              <w:sdtEndPr/>
              <w:sdtContent>
                <w:r w:rsidR="006C1D45" w:rsidRPr="00235214">
                  <w:rPr>
                    <w:rFonts w:ascii="Segoe UI Symbol" w:eastAsia="MS Gothic" w:hAnsi="Segoe UI Symbol" w:cs="Segoe UI Symbol"/>
                  </w:rPr>
                  <w:t>☐</w:t>
                </w:r>
              </w:sdtContent>
            </w:sdt>
            <w:r w:rsidR="006C1D45" w:rsidRPr="00235214">
              <w:rPr>
                <w:rFonts w:ascii="Nunito Sans" w:hAnsi="Nunito Sans"/>
              </w:rPr>
              <w:t xml:space="preserve">  Public toilets </w:t>
            </w:r>
          </w:p>
        </w:tc>
      </w:tr>
      <w:tr w:rsidR="006C1D45" w:rsidRPr="00235214" w14:paraId="6F3BB3F6" w14:textId="77777777">
        <w:trPr>
          <w:cantSplit/>
        </w:trPr>
        <w:tc>
          <w:tcPr>
            <w:tcW w:w="0" w:type="auto"/>
            <w:tcMar>
              <w:top w:w="72" w:type="dxa"/>
              <w:left w:w="144" w:type="dxa"/>
              <w:bottom w:w="72" w:type="dxa"/>
              <w:right w:w="144" w:type="dxa"/>
            </w:tcMar>
            <w:vAlign w:val="center"/>
          </w:tcPr>
          <w:p w14:paraId="761A6FB0" w14:textId="67D33E95" w:rsidR="006C1D45" w:rsidRPr="00235214" w:rsidRDefault="0096110D" w:rsidP="006C1D45">
            <w:pPr>
              <w:pStyle w:val="OtherOptionLabel"/>
              <w:spacing w:after="0"/>
              <w:rPr>
                <w:rFonts w:ascii="Nunito Sans" w:hAnsi="Nunito Sans"/>
              </w:rPr>
            </w:pPr>
            <w:sdt>
              <w:sdtPr>
                <w:rPr>
                  <w:rFonts w:ascii="Nunito Sans" w:hAnsi="Nunito Sans"/>
                </w:rPr>
                <w:id w:val="1044723681"/>
                <w14:checkbox>
                  <w14:checked w14:val="0"/>
                  <w14:checkedState w14:val="2612" w14:font="MS Gothic"/>
                  <w14:uncheckedState w14:val="2610" w14:font="MS Gothic"/>
                </w14:checkbox>
              </w:sdtPr>
              <w:sdtEndPr/>
              <w:sdtContent>
                <w:r w:rsidR="006C1D45" w:rsidRPr="00235214">
                  <w:rPr>
                    <w:rFonts w:ascii="Segoe UI Symbol" w:eastAsia="MS Gothic" w:hAnsi="Segoe UI Symbol" w:cs="Segoe UI Symbol"/>
                  </w:rPr>
                  <w:t>☐</w:t>
                </w:r>
              </w:sdtContent>
            </w:sdt>
            <w:r w:rsidR="006C1D45" w:rsidRPr="00235214">
              <w:rPr>
                <w:rFonts w:ascii="Nunito Sans" w:hAnsi="Nunito Sans"/>
              </w:rPr>
              <w:t xml:space="preserve">  Water play area </w:t>
            </w:r>
          </w:p>
        </w:tc>
      </w:tr>
      <w:tr w:rsidR="006C1D45" w:rsidRPr="00235214" w14:paraId="57DE14C0" w14:textId="77777777">
        <w:trPr>
          <w:cantSplit/>
        </w:trPr>
        <w:tc>
          <w:tcPr>
            <w:tcW w:w="0" w:type="auto"/>
            <w:tcMar>
              <w:top w:w="72" w:type="dxa"/>
              <w:left w:w="144" w:type="dxa"/>
              <w:bottom w:w="72" w:type="dxa"/>
              <w:right w:w="144" w:type="dxa"/>
            </w:tcMar>
            <w:vAlign w:val="center"/>
          </w:tcPr>
          <w:p w14:paraId="6073DC7A" w14:textId="7AE01D48" w:rsidR="006C1D45" w:rsidRPr="00235214" w:rsidRDefault="0096110D" w:rsidP="006C1D45">
            <w:pPr>
              <w:pStyle w:val="OtherOptionLabel"/>
              <w:spacing w:after="0"/>
              <w:rPr>
                <w:rFonts w:ascii="Nunito Sans" w:hAnsi="Nunito Sans"/>
              </w:rPr>
            </w:pPr>
            <w:sdt>
              <w:sdtPr>
                <w:rPr>
                  <w:rFonts w:ascii="Nunito Sans" w:hAnsi="Nunito Sans"/>
                </w:rPr>
                <w:id w:val="-25946996"/>
                <w14:checkbox>
                  <w14:checked w14:val="0"/>
                  <w14:checkedState w14:val="2612" w14:font="MS Gothic"/>
                  <w14:uncheckedState w14:val="2610" w14:font="MS Gothic"/>
                </w14:checkbox>
              </w:sdtPr>
              <w:sdtEndPr/>
              <w:sdtContent>
                <w:r w:rsidR="006C1D45" w:rsidRPr="00235214">
                  <w:rPr>
                    <w:rFonts w:ascii="Segoe UI Symbol" w:eastAsia="MS Gothic" w:hAnsi="Segoe UI Symbol" w:cs="Segoe UI Symbol"/>
                  </w:rPr>
                  <w:t>☐</w:t>
                </w:r>
              </w:sdtContent>
            </w:sdt>
            <w:r w:rsidR="006C1D45" w:rsidRPr="00235214">
              <w:rPr>
                <w:rFonts w:ascii="Nunito Sans" w:hAnsi="Nunito Sans"/>
              </w:rPr>
              <w:t xml:space="preserve">  Seating and tables </w:t>
            </w:r>
          </w:p>
        </w:tc>
      </w:tr>
      <w:tr w:rsidR="006C1D45" w:rsidRPr="00235214" w14:paraId="096D5672" w14:textId="77777777">
        <w:trPr>
          <w:cantSplit/>
        </w:trPr>
        <w:tc>
          <w:tcPr>
            <w:tcW w:w="0" w:type="auto"/>
            <w:tcMar>
              <w:top w:w="72" w:type="dxa"/>
              <w:left w:w="144" w:type="dxa"/>
              <w:bottom w:w="72" w:type="dxa"/>
              <w:right w:w="144" w:type="dxa"/>
            </w:tcMar>
            <w:vAlign w:val="center"/>
          </w:tcPr>
          <w:p w14:paraId="7DCF012F" w14:textId="3B4B9B6E" w:rsidR="006C1D45" w:rsidRPr="00235214" w:rsidRDefault="0096110D" w:rsidP="006C1D45">
            <w:pPr>
              <w:pStyle w:val="OtherOptionLabel"/>
              <w:spacing w:after="0"/>
              <w:rPr>
                <w:rFonts w:ascii="Nunito Sans" w:hAnsi="Nunito Sans"/>
              </w:rPr>
            </w:pPr>
            <w:sdt>
              <w:sdtPr>
                <w:rPr>
                  <w:rFonts w:ascii="Nunito Sans" w:hAnsi="Nunito Sans"/>
                </w:rPr>
                <w:id w:val="329649232"/>
                <w14:checkbox>
                  <w14:checked w14:val="0"/>
                  <w14:checkedState w14:val="2612" w14:font="MS Gothic"/>
                  <w14:uncheckedState w14:val="2610" w14:font="MS Gothic"/>
                </w14:checkbox>
              </w:sdtPr>
              <w:sdtEndPr/>
              <w:sdtContent>
                <w:r w:rsidR="006C1D45" w:rsidRPr="00235214">
                  <w:rPr>
                    <w:rFonts w:ascii="Segoe UI Symbol" w:eastAsia="MS Gothic" w:hAnsi="Segoe UI Symbol" w:cs="Segoe UI Symbol"/>
                  </w:rPr>
                  <w:t>☐</w:t>
                </w:r>
              </w:sdtContent>
            </w:sdt>
            <w:r w:rsidR="006C1D45" w:rsidRPr="00235214">
              <w:rPr>
                <w:rFonts w:ascii="Nunito Sans" w:hAnsi="Nunito Sans"/>
              </w:rPr>
              <w:t xml:space="preserve">  Drinking fountain </w:t>
            </w:r>
          </w:p>
        </w:tc>
      </w:tr>
      <w:tr w:rsidR="006C1D45" w:rsidRPr="00235214" w14:paraId="22A0969F" w14:textId="77777777">
        <w:trPr>
          <w:cantSplit/>
        </w:trPr>
        <w:tc>
          <w:tcPr>
            <w:tcW w:w="0" w:type="auto"/>
            <w:tcMar>
              <w:top w:w="72" w:type="dxa"/>
              <w:left w:w="144" w:type="dxa"/>
              <w:bottom w:w="72" w:type="dxa"/>
              <w:right w:w="144" w:type="dxa"/>
            </w:tcMar>
            <w:vAlign w:val="center"/>
          </w:tcPr>
          <w:p w14:paraId="2D3D4584" w14:textId="6A75A395" w:rsidR="006C1D45" w:rsidRPr="00235214" w:rsidRDefault="0096110D" w:rsidP="006C1D45">
            <w:pPr>
              <w:pStyle w:val="OtherOptionLabel"/>
              <w:spacing w:after="0"/>
              <w:rPr>
                <w:rFonts w:ascii="Nunito Sans" w:hAnsi="Nunito Sans"/>
              </w:rPr>
            </w:pPr>
            <w:sdt>
              <w:sdtPr>
                <w:rPr>
                  <w:rFonts w:ascii="Nunito Sans" w:hAnsi="Nunito Sans"/>
                </w:rPr>
                <w:id w:val="1467000593"/>
                <w14:checkbox>
                  <w14:checked w14:val="0"/>
                  <w14:checkedState w14:val="2612" w14:font="MS Gothic"/>
                  <w14:uncheckedState w14:val="2610" w14:font="MS Gothic"/>
                </w14:checkbox>
              </w:sdtPr>
              <w:sdtEndPr/>
              <w:sdtContent>
                <w:r w:rsidR="006C1D45" w:rsidRPr="00235214">
                  <w:rPr>
                    <w:rFonts w:ascii="Segoe UI Symbol" w:eastAsia="MS Gothic" w:hAnsi="Segoe UI Symbol" w:cs="Segoe UI Symbol"/>
                  </w:rPr>
                  <w:t>☐</w:t>
                </w:r>
              </w:sdtContent>
            </w:sdt>
            <w:r w:rsidR="006C1D45" w:rsidRPr="00235214">
              <w:rPr>
                <w:rFonts w:ascii="Nunito Sans" w:hAnsi="Nunito Sans"/>
              </w:rPr>
              <w:t xml:space="preserve">  Lighting </w:t>
            </w:r>
          </w:p>
        </w:tc>
      </w:tr>
      <w:tr w:rsidR="006C1D45" w:rsidRPr="00235214" w14:paraId="1819A0B0" w14:textId="77777777">
        <w:trPr>
          <w:cantSplit/>
        </w:trPr>
        <w:tc>
          <w:tcPr>
            <w:tcW w:w="0" w:type="auto"/>
            <w:tcMar>
              <w:top w:w="72" w:type="dxa"/>
              <w:left w:w="144" w:type="dxa"/>
              <w:bottom w:w="72" w:type="dxa"/>
              <w:right w:w="144" w:type="dxa"/>
            </w:tcMar>
            <w:vAlign w:val="center"/>
          </w:tcPr>
          <w:p w14:paraId="183A8554" w14:textId="0E3DC24A" w:rsidR="006C1D45" w:rsidRPr="00235214" w:rsidRDefault="0096110D" w:rsidP="006C1D45">
            <w:pPr>
              <w:pStyle w:val="OtherOptionLabel"/>
              <w:spacing w:after="0"/>
              <w:rPr>
                <w:rFonts w:ascii="Nunito Sans" w:hAnsi="Nunito Sans"/>
              </w:rPr>
            </w:pPr>
            <w:sdt>
              <w:sdtPr>
                <w:rPr>
                  <w:rFonts w:ascii="Nunito Sans" w:hAnsi="Nunito Sans"/>
                </w:rPr>
                <w:id w:val="711083575"/>
                <w14:checkbox>
                  <w14:checked w14:val="0"/>
                  <w14:checkedState w14:val="2612" w14:font="MS Gothic"/>
                  <w14:uncheckedState w14:val="2610" w14:font="MS Gothic"/>
                </w14:checkbox>
              </w:sdtPr>
              <w:sdtEndPr/>
              <w:sdtContent>
                <w:r w:rsidR="006C1D45" w:rsidRPr="00235214">
                  <w:rPr>
                    <w:rFonts w:ascii="Segoe UI Symbol" w:eastAsia="MS Gothic" w:hAnsi="Segoe UI Symbol" w:cs="Segoe UI Symbol"/>
                  </w:rPr>
                  <w:t>☐</w:t>
                </w:r>
              </w:sdtContent>
            </w:sdt>
            <w:r w:rsidR="006C1D45" w:rsidRPr="00235214">
              <w:rPr>
                <w:rFonts w:ascii="Nunito Sans" w:hAnsi="Nunito Sans"/>
              </w:rPr>
              <w:t xml:space="preserve">  Covered bike parking </w:t>
            </w:r>
          </w:p>
        </w:tc>
      </w:tr>
      <w:tr w:rsidR="006C1D45" w:rsidRPr="00235214" w14:paraId="7FC633FE" w14:textId="77777777">
        <w:trPr>
          <w:cantSplit/>
        </w:trPr>
        <w:tc>
          <w:tcPr>
            <w:tcW w:w="0" w:type="auto"/>
            <w:tcMar>
              <w:top w:w="72" w:type="dxa"/>
              <w:left w:w="144" w:type="dxa"/>
              <w:bottom w:w="72" w:type="dxa"/>
              <w:right w:w="144" w:type="dxa"/>
            </w:tcMar>
            <w:vAlign w:val="center"/>
          </w:tcPr>
          <w:p w14:paraId="2A364A1E" w14:textId="1F961DE9" w:rsidR="006C1D45" w:rsidRPr="00235214" w:rsidRDefault="0096110D" w:rsidP="006C1D45">
            <w:pPr>
              <w:pStyle w:val="OtherOptionLabel"/>
              <w:spacing w:after="0"/>
              <w:rPr>
                <w:rFonts w:ascii="Nunito Sans" w:hAnsi="Nunito Sans"/>
              </w:rPr>
            </w:pPr>
            <w:sdt>
              <w:sdtPr>
                <w:rPr>
                  <w:rFonts w:ascii="Nunito Sans" w:hAnsi="Nunito Sans"/>
                </w:rPr>
                <w:id w:val="1802342717"/>
                <w14:checkbox>
                  <w14:checked w14:val="0"/>
                  <w14:checkedState w14:val="2612" w14:font="MS Gothic"/>
                  <w14:uncheckedState w14:val="2610" w14:font="MS Gothic"/>
                </w14:checkbox>
              </w:sdtPr>
              <w:sdtEndPr/>
              <w:sdtContent>
                <w:r w:rsidR="006C1D45" w:rsidRPr="00235214">
                  <w:rPr>
                    <w:rFonts w:ascii="Segoe UI Symbol" w:eastAsia="MS Gothic" w:hAnsi="Segoe UI Symbol" w:cs="Segoe UI Symbol"/>
                  </w:rPr>
                  <w:t>☐</w:t>
                </w:r>
              </w:sdtContent>
            </w:sdt>
            <w:r w:rsidR="006C1D45" w:rsidRPr="00235214">
              <w:rPr>
                <w:rFonts w:ascii="Nunito Sans" w:hAnsi="Nunito Sans"/>
              </w:rPr>
              <w:t xml:space="preserve">  Public art </w:t>
            </w:r>
          </w:p>
        </w:tc>
      </w:tr>
      <w:tr w:rsidR="006C1D45" w:rsidRPr="00235214" w14:paraId="4117FA1C" w14:textId="77777777">
        <w:trPr>
          <w:cantSplit/>
        </w:trPr>
        <w:tc>
          <w:tcPr>
            <w:tcW w:w="0" w:type="auto"/>
            <w:tcMar>
              <w:top w:w="72" w:type="dxa"/>
              <w:left w:w="144" w:type="dxa"/>
              <w:bottom w:w="72" w:type="dxa"/>
              <w:right w:w="144" w:type="dxa"/>
            </w:tcMar>
            <w:vAlign w:val="center"/>
          </w:tcPr>
          <w:p w14:paraId="71C581F8" w14:textId="7C225759" w:rsidR="006C1D45" w:rsidRPr="00235214" w:rsidRDefault="0096110D" w:rsidP="006C1D45">
            <w:pPr>
              <w:pStyle w:val="OtherOptionLabel"/>
              <w:spacing w:after="0"/>
              <w:rPr>
                <w:rFonts w:ascii="Nunito Sans" w:hAnsi="Nunito Sans"/>
              </w:rPr>
            </w:pPr>
            <w:sdt>
              <w:sdtPr>
                <w:rPr>
                  <w:rFonts w:ascii="Nunito Sans" w:hAnsi="Nunito Sans"/>
                </w:rPr>
                <w:id w:val="1161049293"/>
                <w14:checkbox>
                  <w14:checked w14:val="0"/>
                  <w14:checkedState w14:val="2612" w14:font="MS Gothic"/>
                  <w14:uncheckedState w14:val="2610" w14:font="MS Gothic"/>
                </w14:checkbox>
              </w:sdtPr>
              <w:sdtEndPr/>
              <w:sdtContent>
                <w:r w:rsidR="006C1D45" w:rsidRPr="00235214">
                  <w:rPr>
                    <w:rFonts w:ascii="Segoe UI Symbol" w:eastAsia="MS Gothic" w:hAnsi="Segoe UI Symbol" w:cs="Segoe UI Symbol"/>
                  </w:rPr>
                  <w:t>☐</w:t>
                </w:r>
              </w:sdtContent>
            </w:sdt>
            <w:r w:rsidR="006C1D45" w:rsidRPr="00235214">
              <w:rPr>
                <w:rFonts w:ascii="Nunito Sans" w:hAnsi="Nunito Sans"/>
              </w:rPr>
              <w:t xml:space="preserve">  Pedestrian connections to key Coburg locations (train station, churches, mall) </w:t>
            </w:r>
          </w:p>
        </w:tc>
      </w:tr>
      <w:tr w:rsidR="006C1D45" w:rsidRPr="00235214" w14:paraId="2D560682" w14:textId="77777777">
        <w:trPr>
          <w:cantSplit/>
        </w:trPr>
        <w:tc>
          <w:tcPr>
            <w:tcW w:w="0" w:type="auto"/>
            <w:tcMar>
              <w:top w:w="72" w:type="dxa"/>
              <w:left w:w="144" w:type="dxa"/>
              <w:bottom w:w="72" w:type="dxa"/>
              <w:right w:w="144" w:type="dxa"/>
            </w:tcMar>
            <w:vAlign w:val="center"/>
          </w:tcPr>
          <w:p w14:paraId="2D86F447" w14:textId="47944EFB" w:rsidR="006C1D45" w:rsidRPr="00235214" w:rsidRDefault="0096110D" w:rsidP="006C1D45">
            <w:pPr>
              <w:pStyle w:val="OtherOptionLabel"/>
              <w:spacing w:after="0"/>
              <w:rPr>
                <w:rFonts w:ascii="Nunito Sans" w:hAnsi="Nunito Sans"/>
              </w:rPr>
            </w:pPr>
            <w:sdt>
              <w:sdtPr>
                <w:rPr>
                  <w:rFonts w:ascii="Nunito Sans" w:hAnsi="Nunito Sans"/>
                </w:rPr>
                <w:id w:val="-1281488898"/>
                <w14:checkbox>
                  <w14:checked w14:val="0"/>
                  <w14:checkedState w14:val="2612" w14:font="MS Gothic"/>
                  <w14:uncheckedState w14:val="2610" w14:font="MS Gothic"/>
                </w14:checkbox>
              </w:sdtPr>
              <w:sdtEndPr/>
              <w:sdtContent>
                <w:r w:rsidR="006C1D45" w:rsidRPr="00235214">
                  <w:rPr>
                    <w:rFonts w:ascii="Segoe UI Symbol" w:eastAsia="MS Gothic" w:hAnsi="Segoe UI Symbol" w:cs="Segoe UI Symbol"/>
                  </w:rPr>
                  <w:t>☐</w:t>
                </w:r>
              </w:sdtContent>
            </w:sdt>
            <w:r w:rsidR="006C1D45" w:rsidRPr="00235214">
              <w:rPr>
                <w:rFonts w:ascii="Nunito Sans" w:hAnsi="Nunito Sans"/>
              </w:rPr>
              <w:t xml:space="preserve">  Litter/recycling bins </w:t>
            </w:r>
          </w:p>
        </w:tc>
      </w:tr>
      <w:tr w:rsidR="006C1D45" w:rsidRPr="00235214" w14:paraId="5795D2A6" w14:textId="77777777">
        <w:trPr>
          <w:cantSplit/>
        </w:trPr>
        <w:tc>
          <w:tcPr>
            <w:tcW w:w="0" w:type="auto"/>
            <w:tcMar>
              <w:top w:w="72" w:type="dxa"/>
              <w:left w:w="144" w:type="dxa"/>
              <w:bottom w:w="72" w:type="dxa"/>
              <w:right w:w="144" w:type="dxa"/>
            </w:tcMar>
            <w:vAlign w:val="center"/>
          </w:tcPr>
          <w:p w14:paraId="58448457" w14:textId="6E058611" w:rsidR="006C1D45" w:rsidRPr="00235214" w:rsidRDefault="0096110D" w:rsidP="006C1D45">
            <w:pPr>
              <w:pStyle w:val="OtherOptionLabel"/>
              <w:spacing w:after="0"/>
              <w:rPr>
                <w:rFonts w:ascii="Nunito Sans" w:hAnsi="Nunito Sans"/>
              </w:rPr>
            </w:pPr>
            <w:sdt>
              <w:sdtPr>
                <w:rPr>
                  <w:rFonts w:ascii="Nunito Sans" w:hAnsi="Nunito Sans"/>
                </w:rPr>
                <w:id w:val="-2035877986"/>
                <w14:checkbox>
                  <w14:checked w14:val="0"/>
                  <w14:checkedState w14:val="2612" w14:font="MS Gothic"/>
                  <w14:uncheckedState w14:val="2610" w14:font="MS Gothic"/>
                </w14:checkbox>
              </w:sdtPr>
              <w:sdtEndPr/>
              <w:sdtContent>
                <w:r w:rsidR="006C1D45" w:rsidRPr="00235214">
                  <w:rPr>
                    <w:rFonts w:ascii="Segoe UI Symbol" w:eastAsia="MS Gothic" w:hAnsi="Segoe UI Symbol" w:cs="Segoe UI Symbol"/>
                  </w:rPr>
                  <w:t>☐</w:t>
                </w:r>
              </w:sdtContent>
            </w:sdt>
            <w:r w:rsidR="006C1D45" w:rsidRPr="00235214">
              <w:rPr>
                <w:rFonts w:ascii="Nunito Sans" w:hAnsi="Nunito Sans"/>
              </w:rPr>
              <w:t xml:space="preserve">  Other (please specify below): </w:t>
            </w:r>
          </w:p>
        </w:tc>
      </w:tr>
      <w:tr w:rsidR="006C1D45" w:rsidRPr="00235214" w14:paraId="6E41FD3A" w14:textId="77777777" w:rsidTr="006C1D45">
        <w:trPr>
          <w:cantSplit/>
          <w:trHeight w:val="1379"/>
        </w:trPr>
        <w:tc>
          <w:tcPr>
            <w:tcW w:w="0" w:type="auto"/>
            <w:tcMar>
              <w:top w:w="72" w:type="dxa"/>
              <w:left w:w="144" w:type="dxa"/>
              <w:bottom w:w="72" w:type="dxa"/>
              <w:right w:w="144" w:type="dxa"/>
            </w:tcMar>
            <w:vAlign w:val="center"/>
          </w:tcPr>
          <w:p w14:paraId="77AACB31" w14:textId="77777777" w:rsidR="006C1D45" w:rsidRPr="00235214" w:rsidRDefault="006C1D45" w:rsidP="006C1D45">
            <w:pPr>
              <w:pStyle w:val="OtherOptionLabel"/>
              <w:spacing w:after="0"/>
              <w:rPr>
                <w:rFonts w:ascii="Nunito Sans" w:hAnsi="Nunito Sans"/>
              </w:rPr>
            </w:pPr>
          </w:p>
        </w:tc>
      </w:tr>
    </w:tbl>
    <w:p w14:paraId="340C6BAB" w14:textId="127B273B" w:rsidR="009C7D58" w:rsidRPr="00235214" w:rsidRDefault="00407BB8" w:rsidP="006C1D45">
      <w:pPr>
        <w:pStyle w:val="QuestionTitle"/>
        <w:numPr>
          <w:ilvl w:val="0"/>
          <w:numId w:val="9"/>
        </w:numPr>
        <w:rPr>
          <w:rFonts w:ascii="Nunito Sans" w:hAnsi="Nunito Sans"/>
        </w:rPr>
      </w:pPr>
      <w:r w:rsidRPr="00235214">
        <w:rPr>
          <w:rFonts w:ascii="Nunito Sans" w:hAnsi="Nunito Sans"/>
        </w:rPr>
        <w:t xml:space="preserve">  </w:t>
      </w:r>
      <w:r w:rsidR="006C1D45" w:rsidRPr="00235214">
        <w:rPr>
          <w:rFonts w:ascii="Nunito Sans" w:hAnsi="Nunito Sans"/>
        </w:rPr>
        <w:t>What else could make the new piazza more welcoming or accessible for you?</w:t>
      </w:r>
    </w:p>
    <w:tbl>
      <w:tblPr>
        <w:tblStyle w:val="TableGrid"/>
        <w:tblW w:w="0" w:type="auto"/>
        <w:tblLook w:val="04A0" w:firstRow="1" w:lastRow="0" w:firstColumn="1" w:lastColumn="0" w:noHBand="0" w:noVBand="1"/>
      </w:tblPr>
      <w:tblGrid>
        <w:gridCol w:w="9016"/>
      </w:tblGrid>
      <w:tr w:rsidR="006C1D45" w:rsidRPr="00235214" w14:paraId="38A0833B" w14:textId="77777777" w:rsidTr="006C1D45">
        <w:trPr>
          <w:trHeight w:val="2454"/>
        </w:trPr>
        <w:tc>
          <w:tcPr>
            <w:tcW w:w="9016" w:type="dxa"/>
          </w:tcPr>
          <w:p w14:paraId="052A08CE" w14:textId="77777777" w:rsidR="006C1D45" w:rsidRPr="00235214" w:rsidRDefault="006C1D45" w:rsidP="006C1D45">
            <w:pPr>
              <w:rPr>
                <w:rFonts w:ascii="Nunito Sans" w:hAnsi="Nunito Sans"/>
              </w:rPr>
            </w:pPr>
          </w:p>
        </w:tc>
      </w:tr>
    </w:tbl>
    <w:p w14:paraId="4F6C8C61" w14:textId="537A6DF8" w:rsidR="00407BB8" w:rsidRPr="00235214" w:rsidRDefault="006C1D45" w:rsidP="00407BB8">
      <w:pPr>
        <w:pStyle w:val="QuestionTitle"/>
        <w:numPr>
          <w:ilvl w:val="0"/>
          <w:numId w:val="9"/>
        </w:numPr>
        <w:rPr>
          <w:rFonts w:ascii="Nunito Sans" w:hAnsi="Nunito Sans"/>
        </w:rPr>
      </w:pPr>
      <w:r w:rsidRPr="00235214">
        <w:rPr>
          <w:rFonts w:ascii="Nunito Sans" w:hAnsi="Nunito Sans"/>
        </w:rPr>
        <w:t xml:space="preserve"> What local themes would you like to see highlighted through public art (Tick one only)?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1F6F40" w:rsidRPr="00235214" w14:paraId="5EAB6F44" w14:textId="77777777">
        <w:trPr>
          <w:cantSplit/>
        </w:trPr>
        <w:tc>
          <w:tcPr>
            <w:tcW w:w="0" w:type="auto"/>
            <w:tcMar>
              <w:top w:w="72" w:type="dxa"/>
              <w:left w:w="144" w:type="dxa"/>
              <w:bottom w:w="72" w:type="dxa"/>
              <w:right w:w="144" w:type="dxa"/>
            </w:tcMar>
            <w:vAlign w:val="center"/>
          </w:tcPr>
          <w:p w14:paraId="7EB7725E" w14:textId="17CEB003" w:rsidR="00407BB8" w:rsidRPr="00235214" w:rsidRDefault="0096110D">
            <w:pPr>
              <w:pStyle w:val="Choice"/>
              <w:rPr>
                <w:rFonts w:ascii="Nunito Sans" w:hAnsi="Nunito Sans"/>
              </w:rPr>
            </w:pPr>
            <w:sdt>
              <w:sdtPr>
                <w:rPr>
                  <w:rFonts w:ascii="Nunito Sans" w:hAnsi="Nunito Sans"/>
                </w:rPr>
                <w:id w:val="1963079306"/>
                <w14:checkbox>
                  <w14:checked w14:val="0"/>
                  <w14:checkedState w14:val="2612" w14:font="MS Gothic"/>
                  <w14:uncheckedState w14:val="2610" w14:font="MS Gothic"/>
                </w14:checkbox>
              </w:sdtPr>
              <w:sdtEndPr/>
              <w:sdtContent>
                <w:r w:rsidR="00417315" w:rsidRPr="00235214">
                  <w:rPr>
                    <w:rFonts w:ascii="Segoe UI Symbol" w:eastAsia="MS Gothic" w:hAnsi="Segoe UI Symbol" w:cs="Segoe UI Symbol"/>
                  </w:rPr>
                  <w:t>☐</w:t>
                </w:r>
              </w:sdtContent>
            </w:sdt>
            <w:r w:rsidR="00417315" w:rsidRPr="00235214">
              <w:rPr>
                <w:rFonts w:ascii="Nunito Sans" w:hAnsi="Nunito Sans"/>
              </w:rPr>
              <w:t xml:space="preserve">  </w:t>
            </w:r>
            <w:r w:rsidR="00EA05C5" w:rsidRPr="00235214">
              <w:rPr>
                <w:rFonts w:ascii="Nunito Sans" w:hAnsi="Nunito Sans"/>
              </w:rPr>
              <w:t>First Nations </w:t>
            </w:r>
          </w:p>
        </w:tc>
      </w:tr>
      <w:tr w:rsidR="001F6F40" w:rsidRPr="00235214" w14:paraId="16B15657" w14:textId="77777777">
        <w:trPr>
          <w:cantSplit/>
        </w:trPr>
        <w:tc>
          <w:tcPr>
            <w:tcW w:w="0" w:type="auto"/>
            <w:tcMar>
              <w:top w:w="72" w:type="dxa"/>
              <w:left w:w="144" w:type="dxa"/>
              <w:bottom w:w="72" w:type="dxa"/>
              <w:right w:w="144" w:type="dxa"/>
            </w:tcMar>
            <w:vAlign w:val="center"/>
          </w:tcPr>
          <w:p w14:paraId="71D86BED" w14:textId="442516D2" w:rsidR="00407BB8" w:rsidRPr="00235214" w:rsidRDefault="0096110D">
            <w:pPr>
              <w:pStyle w:val="Choice"/>
              <w:rPr>
                <w:rFonts w:ascii="Nunito Sans" w:hAnsi="Nunito Sans"/>
              </w:rPr>
            </w:pPr>
            <w:sdt>
              <w:sdtPr>
                <w:rPr>
                  <w:rFonts w:ascii="Nunito Sans" w:hAnsi="Nunito Sans"/>
                </w:rPr>
                <w:id w:val="-1249578990"/>
                <w14:checkbox>
                  <w14:checked w14:val="0"/>
                  <w14:checkedState w14:val="2612" w14:font="MS Gothic"/>
                  <w14:uncheckedState w14:val="2610" w14:font="MS Gothic"/>
                </w14:checkbox>
              </w:sdtPr>
              <w:sdtEndPr/>
              <w:sdtContent>
                <w:r w:rsidR="00417315" w:rsidRPr="00235214">
                  <w:rPr>
                    <w:rFonts w:ascii="Segoe UI Symbol" w:eastAsia="MS Gothic" w:hAnsi="Segoe UI Symbol" w:cs="Segoe UI Symbol"/>
                  </w:rPr>
                  <w:t>☐</w:t>
                </w:r>
              </w:sdtContent>
            </w:sdt>
            <w:r w:rsidR="00417315" w:rsidRPr="00235214">
              <w:rPr>
                <w:rFonts w:ascii="Nunito Sans" w:hAnsi="Nunito Sans"/>
              </w:rPr>
              <w:t xml:space="preserve">  </w:t>
            </w:r>
            <w:r w:rsidR="00EA05C5" w:rsidRPr="00235214">
              <w:rPr>
                <w:rFonts w:ascii="Nunito Sans" w:hAnsi="Nunito Sans"/>
              </w:rPr>
              <w:t>Community </w:t>
            </w:r>
            <w:r w:rsidR="002355B4">
              <w:rPr>
                <w:rFonts w:ascii="Nunito Sans" w:hAnsi="Nunito Sans"/>
              </w:rPr>
              <w:t>(e.g. significant members of the community)</w:t>
            </w:r>
          </w:p>
        </w:tc>
      </w:tr>
      <w:tr w:rsidR="001F6F40" w:rsidRPr="00235214" w14:paraId="2F4E8DFD" w14:textId="77777777">
        <w:trPr>
          <w:cantSplit/>
        </w:trPr>
        <w:tc>
          <w:tcPr>
            <w:tcW w:w="0" w:type="auto"/>
            <w:tcMar>
              <w:top w:w="72" w:type="dxa"/>
              <w:left w:w="144" w:type="dxa"/>
              <w:bottom w:w="72" w:type="dxa"/>
              <w:right w:w="144" w:type="dxa"/>
            </w:tcMar>
            <w:vAlign w:val="center"/>
          </w:tcPr>
          <w:p w14:paraId="2C4A092B" w14:textId="4B22410B" w:rsidR="00407BB8" w:rsidRPr="00235214" w:rsidRDefault="0096110D">
            <w:pPr>
              <w:pStyle w:val="Choice"/>
              <w:rPr>
                <w:rFonts w:ascii="Nunito Sans" w:hAnsi="Nunito Sans"/>
              </w:rPr>
            </w:pPr>
            <w:sdt>
              <w:sdtPr>
                <w:rPr>
                  <w:rFonts w:ascii="Nunito Sans" w:hAnsi="Nunito Sans"/>
                </w:rPr>
                <w:id w:val="-1400893016"/>
                <w14:checkbox>
                  <w14:checked w14:val="0"/>
                  <w14:checkedState w14:val="2612" w14:font="MS Gothic"/>
                  <w14:uncheckedState w14:val="2610" w14:font="MS Gothic"/>
                </w14:checkbox>
              </w:sdtPr>
              <w:sdtEndPr/>
              <w:sdtContent>
                <w:r w:rsidR="00417315" w:rsidRPr="00235214">
                  <w:rPr>
                    <w:rFonts w:ascii="Segoe UI Symbol" w:eastAsia="MS Gothic" w:hAnsi="Segoe UI Symbol" w:cs="Segoe UI Symbol"/>
                  </w:rPr>
                  <w:t>☐</w:t>
                </w:r>
              </w:sdtContent>
            </w:sdt>
            <w:r w:rsidR="00417315" w:rsidRPr="00235214">
              <w:rPr>
                <w:rFonts w:ascii="Nunito Sans" w:hAnsi="Nunito Sans"/>
              </w:rPr>
              <w:t xml:space="preserve">  </w:t>
            </w:r>
            <w:r w:rsidR="00EA05C5" w:rsidRPr="00235214">
              <w:rPr>
                <w:rFonts w:ascii="Nunito Sans" w:hAnsi="Nunito Sans"/>
              </w:rPr>
              <w:t>Place </w:t>
            </w:r>
            <w:r w:rsidR="00A71157">
              <w:rPr>
                <w:rFonts w:ascii="Nunito Sans" w:hAnsi="Nunito Sans"/>
              </w:rPr>
              <w:t>(e.g. landmarks, icons of Coburg)</w:t>
            </w:r>
          </w:p>
        </w:tc>
      </w:tr>
      <w:tr w:rsidR="001F6F40" w:rsidRPr="00235214" w14:paraId="5A217121" w14:textId="77777777">
        <w:trPr>
          <w:cantSplit/>
        </w:trPr>
        <w:tc>
          <w:tcPr>
            <w:tcW w:w="0" w:type="auto"/>
            <w:tcMar>
              <w:top w:w="72" w:type="dxa"/>
              <w:left w:w="144" w:type="dxa"/>
              <w:bottom w:w="72" w:type="dxa"/>
              <w:right w:w="144" w:type="dxa"/>
            </w:tcMar>
            <w:vAlign w:val="center"/>
          </w:tcPr>
          <w:p w14:paraId="73A9F4CE" w14:textId="733E9621" w:rsidR="00407BB8" w:rsidRPr="00235214" w:rsidRDefault="0096110D">
            <w:pPr>
              <w:pStyle w:val="Choice"/>
              <w:rPr>
                <w:rFonts w:ascii="Nunito Sans" w:hAnsi="Nunito Sans"/>
              </w:rPr>
            </w:pPr>
            <w:sdt>
              <w:sdtPr>
                <w:rPr>
                  <w:rFonts w:ascii="Nunito Sans" w:hAnsi="Nunito Sans"/>
                </w:rPr>
                <w:id w:val="468718992"/>
                <w14:checkbox>
                  <w14:checked w14:val="0"/>
                  <w14:checkedState w14:val="2612" w14:font="MS Gothic"/>
                  <w14:uncheckedState w14:val="2610" w14:font="MS Gothic"/>
                </w14:checkbox>
              </w:sdtPr>
              <w:sdtEndPr/>
              <w:sdtContent>
                <w:r w:rsidR="00417315" w:rsidRPr="00235214">
                  <w:rPr>
                    <w:rFonts w:ascii="Segoe UI Symbol" w:eastAsia="MS Gothic" w:hAnsi="Segoe UI Symbol" w:cs="Segoe UI Symbol"/>
                  </w:rPr>
                  <w:t>☐</w:t>
                </w:r>
              </w:sdtContent>
            </w:sdt>
            <w:r w:rsidR="00417315" w:rsidRPr="00235214">
              <w:rPr>
                <w:rFonts w:ascii="Nunito Sans" w:hAnsi="Nunito Sans"/>
              </w:rPr>
              <w:t xml:space="preserve">  </w:t>
            </w:r>
            <w:r w:rsidR="00EA05C5" w:rsidRPr="00235214">
              <w:rPr>
                <w:rFonts w:ascii="Nunito Sans" w:hAnsi="Nunito Sans"/>
              </w:rPr>
              <w:t>Nature </w:t>
            </w:r>
          </w:p>
        </w:tc>
      </w:tr>
      <w:tr w:rsidR="001F6F40" w:rsidRPr="00235214" w14:paraId="5A9BF5DB" w14:textId="77777777">
        <w:trPr>
          <w:cantSplit/>
        </w:trPr>
        <w:tc>
          <w:tcPr>
            <w:tcW w:w="0" w:type="auto"/>
            <w:tcMar>
              <w:top w:w="72" w:type="dxa"/>
              <w:left w:w="144" w:type="dxa"/>
              <w:bottom w:w="72" w:type="dxa"/>
              <w:right w:w="144" w:type="dxa"/>
            </w:tcMar>
            <w:vAlign w:val="center"/>
          </w:tcPr>
          <w:p w14:paraId="4FFDE736" w14:textId="290C08E6" w:rsidR="00407BB8" w:rsidRPr="00235214" w:rsidRDefault="0096110D">
            <w:pPr>
              <w:pStyle w:val="Choice"/>
              <w:rPr>
                <w:rFonts w:ascii="Nunito Sans" w:hAnsi="Nunito Sans"/>
              </w:rPr>
            </w:pPr>
            <w:sdt>
              <w:sdtPr>
                <w:rPr>
                  <w:rFonts w:ascii="Nunito Sans" w:hAnsi="Nunito Sans"/>
                </w:rPr>
                <w:id w:val="-1622220136"/>
                <w14:checkbox>
                  <w14:checked w14:val="0"/>
                  <w14:checkedState w14:val="2612" w14:font="MS Gothic"/>
                  <w14:uncheckedState w14:val="2610" w14:font="MS Gothic"/>
                </w14:checkbox>
              </w:sdtPr>
              <w:sdtEndPr/>
              <w:sdtContent>
                <w:r w:rsidR="000D586A" w:rsidRPr="00235214">
                  <w:rPr>
                    <w:rFonts w:ascii="Segoe UI Symbol" w:eastAsia="MS Gothic" w:hAnsi="Segoe UI Symbol" w:cs="Segoe UI Symbol"/>
                  </w:rPr>
                  <w:t>☐</w:t>
                </w:r>
              </w:sdtContent>
            </w:sdt>
            <w:r w:rsidR="000D586A" w:rsidRPr="00235214">
              <w:rPr>
                <w:rFonts w:ascii="Nunito Sans" w:hAnsi="Nunito Sans"/>
              </w:rPr>
              <w:t xml:space="preserve">  </w:t>
            </w:r>
            <w:r w:rsidR="00EA05C5" w:rsidRPr="00235214">
              <w:rPr>
                <w:rFonts w:ascii="Nunito Sans" w:hAnsi="Nunito Sans"/>
              </w:rPr>
              <w:t>Other (please specify below): </w:t>
            </w:r>
          </w:p>
        </w:tc>
      </w:tr>
      <w:tr w:rsidR="00EA05C5" w:rsidRPr="00235214" w14:paraId="1E4D86AB" w14:textId="77777777" w:rsidTr="00EA05C5">
        <w:trPr>
          <w:cantSplit/>
          <w:trHeight w:val="1291"/>
        </w:trPr>
        <w:tc>
          <w:tcPr>
            <w:tcW w:w="0" w:type="auto"/>
            <w:tcMar>
              <w:top w:w="72" w:type="dxa"/>
              <w:left w:w="144" w:type="dxa"/>
              <w:bottom w:w="72" w:type="dxa"/>
              <w:right w:w="144" w:type="dxa"/>
            </w:tcMar>
            <w:vAlign w:val="center"/>
          </w:tcPr>
          <w:p w14:paraId="1328C656" w14:textId="77777777" w:rsidR="00EA05C5" w:rsidRPr="00235214" w:rsidRDefault="00EA05C5">
            <w:pPr>
              <w:pStyle w:val="Choice"/>
              <w:rPr>
                <w:rFonts w:ascii="Nunito Sans" w:hAnsi="Nunito Sans"/>
              </w:rPr>
            </w:pPr>
          </w:p>
        </w:tc>
      </w:tr>
    </w:tbl>
    <w:p w14:paraId="2C33BA56" w14:textId="0700E959" w:rsidR="00407BB8" w:rsidRPr="00235214" w:rsidRDefault="00407BB8" w:rsidP="00407BB8">
      <w:pPr>
        <w:pStyle w:val="QuestionTitle"/>
        <w:numPr>
          <w:ilvl w:val="0"/>
          <w:numId w:val="9"/>
        </w:numPr>
        <w:rPr>
          <w:rFonts w:ascii="Nunito Sans" w:hAnsi="Nunito Sans"/>
        </w:rPr>
      </w:pPr>
      <w:r w:rsidRPr="00235214">
        <w:rPr>
          <w:rFonts w:ascii="Nunito Sans" w:hAnsi="Nunito Sans"/>
        </w:rPr>
        <w:t xml:space="preserve">  </w:t>
      </w:r>
      <w:r w:rsidR="0020001E" w:rsidRPr="00235214">
        <w:rPr>
          <w:rFonts w:ascii="Nunito Sans" w:hAnsi="Nunito Sans"/>
        </w:rPr>
        <w:t>What is your connection to Coburg? Required - Select all that apply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1F6F40" w:rsidRPr="00235214" w14:paraId="7B1728B7" w14:textId="77777777">
        <w:trPr>
          <w:cantSplit/>
        </w:trPr>
        <w:tc>
          <w:tcPr>
            <w:tcW w:w="0" w:type="auto"/>
            <w:tcMar>
              <w:top w:w="72" w:type="dxa"/>
              <w:left w:w="144" w:type="dxa"/>
              <w:bottom w:w="72" w:type="dxa"/>
              <w:right w:w="144" w:type="dxa"/>
            </w:tcMar>
            <w:vAlign w:val="center"/>
          </w:tcPr>
          <w:p w14:paraId="5E36E5B5" w14:textId="1C900CCA" w:rsidR="00407BB8" w:rsidRPr="00235214" w:rsidRDefault="0096110D">
            <w:pPr>
              <w:pStyle w:val="Choice"/>
              <w:rPr>
                <w:rFonts w:ascii="Nunito Sans" w:hAnsi="Nunito Sans"/>
              </w:rPr>
            </w:pPr>
            <w:sdt>
              <w:sdtPr>
                <w:rPr>
                  <w:rFonts w:ascii="Nunito Sans" w:hAnsi="Nunito Sans"/>
                </w:rPr>
                <w:id w:val="-1719038143"/>
                <w14:checkbox>
                  <w14:checked w14:val="0"/>
                  <w14:checkedState w14:val="2612" w14:font="MS Gothic"/>
                  <w14:uncheckedState w14:val="2610" w14:font="MS Gothic"/>
                </w14:checkbox>
              </w:sdtPr>
              <w:sdtEndPr/>
              <w:sdtContent>
                <w:r w:rsidR="00D91D89" w:rsidRPr="00235214">
                  <w:rPr>
                    <w:rFonts w:ascii="Segoe UI Symbol" w:eastAsia="MS Gothic" w:hAnsi="Segoe UI Symbol" w:cs="Segoe UI Symbol"/>
                  </w:rPr>
                  <w:t>☐</w:t>
                </w:r>
              </w:sdtContent>
            </w:sdt>
            <w:r w:rsidR="00D91D89" w:rsidRPr="00235214">
              <w:rPr>
                <w:rFonts w:ascii="Nunito Sans" w:hAnsi="Nunito Sans"/>
              </w:rPr>
              <w:t xml:space="preserve">  </w:t>
            </w:r>
            <w:r w:rsidR="0020001E" w:rsidRPr="00235214">
              <w:rPr>
                <w:rFonts w:ascii="Nunito Sans" w:hAnsi="Nunito Sans"/>
              </w:rPr>
              <w:t>I live here </w:t>
            </w:r>
          </w:p>
        </w:tc>
      </w:tr>
      <w:tr w:rsidR="001F6F40" w:rsidRPr="00235214" w14:paraId="0FFEDF07" w14:textId="77777777">
        <w:trPr>
          <w:cantSplit/>
        </w:trPr>
        <w:tc>
          <w:tcPr>
            <w:tcW w:w="0" w:type="auto"/>
            <w:tcMar>
              <w:top w:w="72" w:type="dxa"/>
              <w:left w:w="144" w:type="dxa"/>
              <w:bottom w:w="72" w:type="dxa"/>
              <w:right w:w="144" w:type="dxa"/>
            </w:tcMar>
            <w:vAlign w:val="center"/>
          </w:tcPr>
          <w:p w14:paraId="4281FE20" w14:textId="76055AA0" w:rsidR="00407BB8" w:rsidRPr="00235214" w:rsidRDefault="0096110D">
            <w:pPr>
              <w:pStyle w:val="Choice"/>
              <w:rPr>
                <w:rFonts w:ascii="Nunito Sans" w:hAnsi="Nunito Sans"/>
              </w:rPr>
            </w:pPr>
            <w:sdt>
              <w:sdtPr>
                <w:rPr>
                  <w:rFonts w:ascii="Nunito Sans" w:hAnsi="Nunito Sans"/>
                </w:rPr>
                <w:id w:val="-1380939342"/>
                <w14:checkbox>
                  <w14:checked w14:val="0"/>
                  <w14:checkedState w14:val="2612" w14:font="MS Gothic"/>
                  <w14:uncheckedState w14:val="2610" w14:font="MS Gothic"/>
                </w14:checkbox>
              </w:sdtPr>
              <w:sdtEndPr/>
              <w:sdtContent>
                <w:r w:rsidR="00D91D89" w:rsidRPr="00235214">
                  <w:rPr>
                    <w:rFonts w:ascii="Segoe UI Symbol" w:eastAsia="MS Gothic" w:hAnsi="Segoe UI Symbol" w:cs="Segoe UI Symbol"/>
                  </w:rPr>
                  <w:t>☐</w:t>
                </w:r>
              </w:sdtContent>
            </w:sdt>
            <w:r w:rsidR="0020001E" w:rsidRPr="00235214">
              <w:rPr>
                <w:rFonts w:ascii="Nunito Sans" w:hAnsi="Nunito Sans"/>
              </w:rPr>
              <w:t xml:space="preserve">  I work here </w:t>
            </w:r>
          </w:p>
        </w:tc>
      </w:tr>
      <w:tr w:rsidR="001F6F40" w:rsidRPr="00235214" w14:paraId="17F29E76" w14:textId="77777777">
        <w:trPr>
          <w:cantSplit/>
        </w:trPr>
        <w:tc>
          <w:tcPr>
            <w:tcW w:w="0" w:type="auto"/>
            <w:tcMar>
              <w:top w:w="72" w:type="dxa"/>
              <w:left w:w="144" w:type="dxa"/>
              <w:bottom w:w="72" w:type="dxa"/>
              <w:right w:w="144" w:type="dxa"/>
            </w:tcMar>
            <w:vAlign w:val="center"/>
          </w:tcPr>
          <w:p w14:paraId="3FBEDB5F" w14:textId="4BF02209" w:rsidR="00407BB8" w:rsidRPr="00235214" w:rsidRDefault="0096110D">
            <w:pPr>
              <w:pStyle w:val="Choice"/>
              <w:rPr>
                <w:rFonts w:ascii="Nunito Sans" w:hAnsi="Nunito Sans"/>
              </w:rPr>
            </w:pPr>
            <w:sdt>
              <w:sdtPr>
                <w:rPr>
                  <w:rFonts w:ascii="Nunito Sans" w:hAnsi="Nunito Sans"/>
                </w:rPr>
                <w:id w:val="258349279"/>
                <w14:checkbox>
                  <w14:checked w14:val="0"/>
                  <w14:checkedState w14:val="2612" w14:font="MS Gothic"/>
                  <w14:uncheckedState w14:val="2610" w14:font="MS Gothic"/>
                </w14:checkbox>
              </w:sdtPr>
              <w:sdtEndPr/>
              <w:sdtContent>
                <w:r w:rsidR="00D91D89" w:rsidRPr="00235214">
                  <w:rPr>
                    <w:rFonts w:ascii="Segoe UI Symbol" w:eastAsia="MS Gothic" w:hAnsi="Segoe UI Symbol" w:cs="Segoe UI Symbol"/>
                  </w:rPr>
                  <w:t>☐</w:t>
                </w:r>
              </w:sdtContent>
            </w:sdt>
            <w:r w:rsidR="00D91D89" w:rsidRPr="00235214">
              <w:rPr>
                <w:rFonts w:ascii="Nunito Sans" w:hAnsi="Nunito Sans"/>
              </w:rPr>
              <w:t xml:space="preserve">  </w:t>
            </w:r>
            <w:r w:rsidR="0020001E" w:rsidRPr="00235214">
              <w:rPr>
                <w:rFonts w:ascii="Nunito Sans" w:hAnsi="Nunito Sans"/>
              </w:rPr>
              <w:t>I visit venues, shops, businesses or people here </w:t>
            </w:r>
          </w:p>
        </w:tc>
      </w:tr>
      <w:tr w:rsidR="001F6F40" w:rsidRPr="00235214" w14:paraId="4643C499" w14:textId="77777777">
        <w:trPr>
          <w:cantSplit/>
        </w:trPr>
        <w:tc>
          <w:tcPr>
            <w:tcW w:w="0" w:type="auto"/>
            <w:tcMar>
              <w:top w:w="72" w:type="dxa"/>
              <w:left w:w="144" w:type="dxa"/>
              <w:bottom w:w="72" w:type="dxa"/>
              <w:right w:w="144" w:type="dxa"/>
            </w:tcMar>
            <w:vAlign w:val="center"/>
          </w:tcPr>
          <w:p w14:paraId="51B5CB44" w14:textId="0C923618" w:rsidR="00407BB8" w:rsidRPr="00235214" w:rsidRDefault="0096110D">
            <w:pPr>
              <w:pStyle w:val="Choice"/>
              <w:rPr>
                <w:rFonts w:ascii="Nunito Sans" w:hAnsi="Nunito Sans"/>
              </w:rPr>
            </w:pPr>
            <w:sdt>
              <w:sdtPr>
                <w:rPr>
                  <w:rFonts w:ascii="Nunito Sans" w:hAnsi="Nunito Sans"/>
                </w:rPr>
                <w:id w:val="1897920881"/>
                <w14:checkbox>
                  <w14:checked w14:val="0"/>
                  <w14:checkedState w14:val="2612" w14:font="MS Gothic"/>
                  <w14:uncheckedState w14:val="2610" w14:font="MS Gothic"/>
                </w14:checkbox>
              </w:sdtPr>
              <w:sdtEndPr/>
              <w:sdtContent>
                <w:r w:rsidR="00D91D89" w:rsidRPr="00235214">
                  <w:rPr>
                    <w:rFonts w:ascii="Segoe UI Symbol" w:eastAsia="MS Gothic" w:hAnsi="Segoe UI Symbol" w:cs="Segoe UI Symbol"/>
                  </w:rPr>
                  <w:t>☐</w:t>
                </w:r>
              </w:sdtContent>
            </w:sdt>
            <w:r w:rsidR="00D91D89" w:rsidRPr="00235214">
              <w:rPr>
                <w:rFonts w:ascii="Nunito Sans" w:hAnsi="Nunito Sans"/>
              </w:rPr>
              <w:t xml:space="preserve">  </w:t>
            </w:r>
            <w:r w:rsidR="0020001E" w:rsidRPr="00235214">
              <w:rPr>
                <w:rFonts w:ascii="Nunito Sans" w:hAnsi="Nunito Sans"/>
              </w:rPr>
              <w:t>I own a business here </w:t>
            </w:r>
          </w:p>
        </w:tc>
      </w:tr>
      <w:tr w:rsidR="001F6F40" w:rsidRPr="00235214" w14:paraId="34671D3A" w14:textId="77777777">
        <w:trPr>
          <w:cantSplit/>
        </w:trPr>
        <w:tc>
          <w:tcPr>
            <w:tcW w:w="0" w:type="auto"/>
            <w:tcMar>
              <w:top w:w="72" w:type="dxa"/>
              <w:left w:w="144" w:type="dxa"/>
              <w:bottom w:w="72" w:type="dxa"/>
              <w:right w:w="144" w:type="dxa"/>
            </w:tcMar>
            <w:vAlign w:val="center"/>
          </w:tcPr>
          <w:p w14:paraId="30D9F3B4" w14:textId="434423A6" w:rsidR="00407BB8" w:rsidRPr="00235214" w:rsidRDefault="0096110D">
            <w:pPr>
              <w:pStyle w:val="Choice"/>
              <w:rPr>
                <w:rFonts w:ascii="Nunito Sans" w:hAnsi="Nunito Sans"/>
              </w:rPr>
            </w:pPr>
            <w:sdt>
              <w:sdtPr>
                <w:rPr>
                  <w:rFonts w:ascii="Nunito Sans" w:hAnsi="Nunito Sans"/>
                </w:rPr>
                <w:id w:val="-54311809"/>
                <w14:checkbox>
                  <w14:checked w14:val="0"/>
                  <w14:checkedState w14:val="2612" w14:font="MS Gothic"/>
                  <w14:uncheckedState w14:val="2610" w14:font="MS Gothic"/>
                </w14:checkbox>
              </w:sdtPr>
              <w:sdtEndPr/>
              <w:sdtContent>
                <w:r w:rsidR="00D91D89" w:rsidRPr="00235214">
                  <w:rPr>
                    <w:rFonts w:ascii="Segoe UI Symbol" w:eastAsia="MS Gothic" w:hAnsi="Segoe UI Symbol" w:cs="Segoe UI Symbol"/>
                  </w:rPr>
                  <w:t>☐</w:t>
                </w:r>
              </w:sdtContent>
            </w:sdt>
            <w:r w:rsidR="00D91D89" w:rsidRPr="00235214">
              <w:rPr>
                <w:rFonts w:ascii="Nunito Sans" w:hAnsi="Nunito Sans"/>
              </w:rPr>
              <w:t xml:space="preserve">  </w:t>
            </w:r>
            <w:r w:rsidR="0020001E" w:rsidRPr="00235214">
              <w:rPr>
                <w:rFonts w:ascii="Nunito Sans" w:hAnsi="Nunito Sans"/>
              </w:rPr>
              <w:t>I don't have much of a connection </w:t>
            </w:r>
          </w:p>
        </w:tc>
      </w:tr>
      <w:tr w:rsidR="001F6F40" w:rsidRPr="00235214" w14:paraId="256D6FC7" w14:textId="77777777">
        <w:trPr>
          <w:cantSplit/>
        </w:trPr>
        <w:tc>
          <w:tcPr>
            <w:tcW w:w="0" w:type="auto"/>
            <w:tcMar>
              <w:top w:w="72" w:type="dxa"/>
              <w:left w:w="144" w:type="dxa"/>
              <w:bottom w:w="72" w:type="dxa"/>
              <w:right w:w="144" w:type="dxa"/>
            </w:tcMar>
            <w:vAlign w:val="center"/>
          </w:tcPr>
          <w:p w14:paraId="5A12FC7F" w14:textId="51D8EBA1" w:rsidR="00407BB8" w:rsidRPr="00235214" w:rsidRDefault="0096110D" w:rsidP="0020001E">
            <w:pPr>
              <w:pStyle w:val="OtherOptionLabel"/>
              <w:spacing w:after="0"/>
              <w:rPr>
                <w:rFonts w:ascii="Nunito Sans" w:hAnsi="Nunito Sans"/>
              </w:rPr>
            </w:pPr>
            <w:sdt>
              <w:sdtPr>
                <w:rPr>
                  <w:rFonts w:ascii="Nunito Sans" w:hAnsi="Nunito Sans"/>
                </w:rPr>
                <w:id w:val="-64875001"/>
                <w14:checkbox>
                  <w14:checked w14:val="0"/>
                  <w14:checkedState w14:val="2612" w14:font="MS Gothic"/>
                  <w14:uncheckedState w14:val="2610" w14:font="MS Gothic"/>
                </w14:checkbox>
              </w:sdtPr>
              <w:sdtEndPr/>
              <w:sdtContent>
                <w:r w:rsidR="00D91D89" w:rsidRPr="00235214">
                  <w:rPr>
                    <w:rFonts w:ascii="Segoe UI Symbol" w:eastAsia="MS Gothic" w:hAnsi="Segoe UI Symbol" w:cs="Segoe UI Symbol"/>
                  </w:rPr>
                  <w:t>☐</w:t>
                </w:r>
              </w:sdtContent>
            </w:sdt>
            <w:r w:rsidR="00D91D89" w:rsidRPr="00235214">
              <w:rPr>
                <w:rFonts w:ascii="Nunito Sans" w:hAnsi="Nunito Sans"/>
              </w:rPr>
              <w:t xml:space="preserve">  </w:t>
            </w:r>
            <w:r w:rsidR="0020001E" w:rsidRPr="00235214">
              <w:rPr>
                <w:rFonts w:ascii="Nunito Sans" w:hAnsi="Nunito Sans"/>
              </w:rPr>
              <w:t>Other (please specify below)</w:t>
            </w:r>
            <w:r w:rsidR="009B0550" w:rsidRPr="00235214">
              <w:rPr>
                <w:rFonts w:ascii="Nunito Sans" w:hAnsi="Nunito Sans"/>
              </w:rPr>
              <w:t>:</w:t>
            </w:r>
          </w:p>
        </w:tc>
      </w:tr>
      <w:tr w:rsidR="0020001E" w:rsidRPr="00235214" w14:paraId="6A3DCBB6" w14:textId="77777777" w:rsidTr="00235214">
        <w:trPr>
          <w:cantSplit/>
          <w:trHeight w:val="769"/>
        </w:trPr>
        <w:tc>
          <w:tcPr>
            <w:tcW w:w="0" w:type="auto"/>
            <w:tcMar>
              <w:top w:w="72" w:type="dxa"/>
              <w:left w:w="144" w:type="dxa"/>
              <w:bottom w:w="72" w:type="dxa"/>
              <w:right w:w="144" w:type="dxa"/>
            </w:tcMar>
            <w:vAlign w:val="center"/>
          </w:tcPr>
          <w:p w14:paraId="5E2C72D2" w14:textId="77777777" w:rsidR="0020001E" w:rsidRPr="00235214" w:rsidRDefault="0020001E" w:rsidP="0020001E">
            <w:pPr>
              <w:pStyle w:val="OtherOptionLabel"/>
              <w:spacing w:after="0"/>
              <w:rPr>
                <w:rFonts w:ascii="Nunito Sans" w:hAnsi="Nunito Sans"/>
              </w:rPr>
            </w:pPr>
          </w:p>
        </w:tc>
      </w:tr>
    </w:tbl>
    <w:p w14:paraId="0E795936" w14:textId="1A13A2A0" w:rsidR="0020001E" w:rsidRPr="00235214" w:rsidRDefault="0020001E" w:rsidP="00777E4C">
      <w:pPr>
        <w:pStyle w:val="QuestionTitle"/>
        <w:numPr>
          <w:ilvl w:val="0"/>
          <w:numId w:val="9"/>
        </w:numPr>
        <w:rPr>
          <w:rFonts w:ascii="Nunito Sans" w:hAnsi="Nunito Sans"/>
        </w:rPr>
      </w:pPr>
      <w:r w:rsidRPr="00235214">
        <w:rPr>
          <w:rFonts w:ascii="Nunito Sans" w:hAnsi="Nunito Sans"/>
        </w:rPr>
        <w:t xml:space="preserve">  Do you currently visit Coburg Library?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0001E" w:rsidRPr="00235214" w14:paraId="61F2D371" w14:textId="77777777">
        <w:trPr>
          <w:cantSplit/>
        </w:trPr>
        <w:tc>
          <w:tcPr>
            <w:tcW w:w="0" w:type="auto"/>
            <w:tcMar>
              <w:top w:w="72" w:type="dxa"/>
              <w:left w:w="144" w:type="dxa"/>
              <w:bottom w:w="72" w:type="dxa"/>
              <w:right w:w="144" w:type="dxa"/>
            </w:tcMar>
            <w:vAlign w:val="center"/>
          </w:tcPr>
          <w:p w14:paraId="60601AD9" w14:textId="5012468A" w:rsidR="0020001E" w:rsidRPr="00235214" w:rsidRDefault="0096110D">
            <w:pPr>
              <w:pStyle w:val="Choice"/>
              <w:rPr>
                <w:rFonts w:ascii="Nunito Sans" w:hAnsi="Nunito Sans"/>
              </w:rPr>
            </w:pPr>
            <w:sdt>
              <w:sdtPr>
                <w:rPr>
                  <w:rFonts w:ascii="Nunito Sans" w:hAnsi="Nunito Sans"/>
                </w:rPr>
                <w:id w:val="31009476"/>
                <w14:checkbox>
                  <w14:checked w14:val="0"/>
                  <w14:checkedState w14:val="2612" w14:font="MS Gothic"/>
                  <w14:uncheckedState w14:val="2610" w14:font="MS Gothic"/>
                </w14:checkbox>
              </w:sdtPr>
              <w:sdtEndPr/>
              <w:sdtContent>
                <w:r w:rsidR="0020001E" w:rsidRPr="00235214">
                  <w:rPr>
                    <w:rFonts w:ascii="Segoe UI Symbol" w:eastAsia="MS Gothic" w:hAnsi="Segoe UI Symbol" w:cs="Segoe UI Symbol"/>
                  </w:rPr>
                  <w:t>☐</w:t>
                </w:r>
              </w:sdtContent>
            </w:sdt>
            <w:r w:rsidR="0020001E" w:rsidRPr="00235214">
              <w:rPr>
                <w:rFonts w:ascii="Nunito Sans" w:hAnsi="Nunito Sans"/>
              </w:rPr>
              <w:t xml:space="preserve">  Yes </w:t>
            </w:r>
          </w:p>
        </w:tc>
      </w:tr>
      <w:tr w:rsidR="0020001E" w:rsidRPr="00235214" w14:paraId="7E0AADDF" w14:textId="77777777">
        <w:trPr>
          <w:cantSplit/>
        </w:trPr>
        <w:tc>
          <w:tcPr>
            <w:tcW w:w="0" w:type="auto"/>
            <w:tcMar>
              <w:top w:w="72" w:type="dxa"/>
              <w:left w:w="144" w:type="dxa"/>
              <w:bottom w:w="72" w:type="dxa"/>
              <w:right w:w="144" w:type="dxa"/>
            </w:tcMar>
            <w:vAlign w:val="center"/>
          </w:tcPr>
          <w:p w14:paraId="3BA6835F" w14:textId="1DB81E4A" w:rsidR="0020001E" w:rsidRPr="00235214" w:rsidRDefault="0096110D">
            <w:pPr>
              <w:pStyle w:val="Choice"/>
              <w:rPr>
                <w:rFonts w:ascii="Nunito Sans" w:hAnsi="Nunito Sans"/>
              </w:rPr>
            </w:pPr>
            <w:sdt>
              <w:sdtPr>
                <w:rPr>
                  <w:rFonts w:ascii="Nunito Sans" w:hAnsi="Nunito Sans"/>
                </w:rPr>
                <w:id w:val="-473842833"/>
                <w14:checkbox>
                  <w14:checked w14:val="0"/>
                  <w14:checkedState w14:val="2612" w14:font="MS Gothic"/>
                  <w14:uncheckedState w14:val="2610" w14:font="MS Gothic"/>
                </w14:checkbox>
              </w:sdtPr>
              <w:sdtEndPr/>
              <w:sdtContent>
                <w:r w:rsidR="0020001E" w:rsidRPr="00235214">
                  <w:rPr>
                    <w:rFonts w:ascii="Segoe UI Symbol" w:eastAsia="MS Gothic" w:hAnsi="Segoe UI Symbol" w:cs="Segoe UI Symbol"/>
                  </w:rPr>
                  <w:t>☐</w:t>
                </w:r>
              </w:sdtContent>
            </w:sdt>
            <w:r w:rsidR="0020001E" w:rsidRPr="00235214">
              <w:rPr>
                <w:rFonts w:ascii="Nunito Sans" w:hAnsi="Nunito Sans"/>
              </w:rPr>
              <w:t xml:space="preserve">  No </w:t>
            </w:r>
          </w:p>
        </w:tc>
      </w:tr>
    </w:tbl>
    <w:p w14:paraId="48EAA8F3" w14:textId="45C0C038" w:rsidR="0020001E" w:rsidRPr="00235214" w:rsidRDefault="0020001E" w:rsidP="0020001E">
      <w:pPr>
        <w:pStyle w:val="QuestionTitle"/>
        <w:numPr>
          <w:ilvl w:val="0"/>
          <w:numId w:val="9"/>
        </w:numPr>
        <w:rPr>
          <w:rFonts w:ascii="Nunito Sans" w:hAnsi="Nunito Sans"/>
        </w:rPr>
      </w:pPr>
      <w:r w:rsidRPr="00235214">
        <w:rPr>
          <w:rFonts w:ascii="Nunito Sans" w:hAnsi="Nunito Sans"/>
        </w:rPr>
        <w:t xml:space="preserve">  If yes, how often do you visit Coburg Library?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0001E" w:rsidRPr="00235214" w14:paraId="21DF11E0" w14:textId="77777777">
        <w:trPr>
          <w:cantSplit/>
        </w:trPr>
        <w:tc>
          <w:tcPr>
            <w:tcW w:w="0" w:type="auto"/>
            <w:tcMar>
              <w:top w:w="72" w:type="dxa"/>
              <w:left w:w="144" w:type="dxa"/>
              <w:bottom w:w="72" w:type="dxa"/>
              <w:right w:w="144" w:type="dxa"/>
            </w:tcMar>
            <w:vAlign w:val="center"/>
          </w:tcPr>
          <w:p w14:paraId="6D60490B" w14:textId="5A6CC861" w:rsidR="0020001E" w:rsidRPr="00235214" w:rsidRDefault="0096110D">
            <w:pPr>
              <w:pStyle w:val="Choice"/>
              <w:rPr>
                <w:rFonts w:ascii="Nunito Sans" w:hAnsi="Nunito Sans"/>
              </w:rPr>
            </w:pPr>
            <w:sdt>
              <w:sdtPr>
                <w:rPr>
                  <w:rFonts w:ascii="Nunito Sans" w:hAnsi="Nunito Sans"/>
                </w:rPr>
                <w:id w:val="463240269"/>
                <w14:checkbox>
                  <w14:checked w14:val="0"/>
                  <w14:checkedState w14:val="2612" w14:font="MS Gothic"/>
                  <w14:uncheckedState w14:val="2610" w14:font="MS Gothic"/>
                </w14:checkbox>
              </w:sdtPr>
              <w:sdtEndPr/>
              <w:sdtContent>
                <w:r w:rsidR="0020001E" w:rsidRPr="00235214">
                  <w:rPr>
                    <w:rFonts w:ascii="Segoe UI Symbol" w:eastAsia="MS Gothic" w:hAnsi="Segoe UI Symbol" w:cs="Segoe UI Symbol"/>
                  </w:rPr>
                  <w:t>☐</w:t>
                </w:r>
              </w:sdtContent>
            </w:sdt>
            <w:r w:rsidR="0020001E" w:rsidRPr="00235214">
              <w:rPr>
                <w:rFonts w:ascii="Nunito Sans" w:hAnsi="Nunito Sans"/>
              </w:rPr>
              <w:t xml:space="preserve">  Daily </w:t>
            </w:r>
          </w:p>
        </w:tc>
      </w:tr>
      <w:tr w:rsidR="0020001E" w:rsidRPr="00235214" w14:paraId="520A2FBE" w14:textId="77777777">
        <w:trPr>
          <w:cantSplit/>
        </w:trPr>
        <w:tc>
          <w:tcPr>
            <w:tcW w:w="0" w:type="auto"/>
            <w:tcMar>
              <w:top w:w="72" w:type="dxa"/>
              <w:left w:w="144" w:type="dxa"/>
              <w:bottom w:w="72" w:type="dxa"/>
              <w:right w:w="144" w:type="dxa"/>
            </w:tcMar>
            <w:vAlign w:val="center"/>
          </w:tcPr>
          <w:p w14:paraId="05BD80FD" w14:textId="0329298E" w:rsidR="0020001E" w:rsidRPr="00235214" w:rsidRDefault="0096110D">
            <w:pPr>
              <w:pStyle w:val="Choice"/>
              <w:rPr>
                <w:rFonts w:ascii="Nunito Sans" w:hAnsi="Nunito Sans"/>
              </w:rPr>
            </w:pPr>
            <w:sdt>
              <w:sdtPr>
                <w:rPr>
                  <w:rFonts w:ascii="Nunito Sans" w:hAnsi="Nunito Sans"/>
                </w:rPr>
                <w:id w:val="5793878"/>
                <w14:checkbox>
                  <w14:checked w14:val="0"/>
                  <w14:checkedState w14:val="2612" w14:font="MS Gothic"/>
                  <w14:uncheckedState w14:val="2610" w14:font="MS Gothic"/>
                </w14:checkbox>
              </w:sdtPr>
              <w:sdtEndPr/>
              <w:sdtContent>
                <w:r w:rsidR="0020001E" w:rsidRPr="00235214">
                  <w:rPr>
                    <w:rFonts w:ascii="Segoe UI Symbol" w:eastAsia="MS Gothic" w:hAnsi="Segoe UI Symbol" w:cs="Segoe UI Symbol"/>
                  </w:rPr>
                  <w:t>☐</w:t>
                </w:r>
              </w:sdtContent>
            </w:sdt>
            <w:r w:rsidR="0020001E" w:rsidRPr="00235214">
              <w:rPr>
                <w:rFonts w:ascii="Nunito Sans" w:hAnsi="Nunito Sans"/>
              </w:rPr>
              <w:t xml:space="preserve">  Weekly  </w:t>
            </w:r>
          </w:p>
        </w:tc>
      </w:tr>
      <w:tr w:rsidR="0020001E" w:rsidRPr="00235214" w14:paraId="1CB80DD2" w14:textId="77777777">
        <w:trPr>
          <w:cantSplit/>
        </w:trPr>
        <w:tc>
          <w:tcPr>
            <w:tcW w:w="0" w:type="auto"/>
            <w:tcMar>
              <w:top w:w="72" w:type="dxa"/>
              <w:left w:w="144" w:type="dxa"/>
              <w:bottom w:w="72" w:type="dxa"/>
              <w:right w:w="144" w:type="dxa"/>
            </w:tcMar>
            <w:vAlign w:val="center"/>
          </w:tcPr>
          <w:p w14:paraId="6BD670F3" w14:textId="6D392C35" w:rsidR="0020001E" w:rsidRPr="00235214" w:rsidRDefault="0096110D">
            <w:pPr>
              <w:pStyle w:val="Choice"/>
              <w:rPr>
                <w:rFonts w:ascii="Nunito Sans" w:hAnsi="Nunito Sans"/>
              </w:rPr>
            </w:pPr>
            <w:sdt>
              <w:sdtPr>
                <w:rPr>
                  <w:rFonts w:ascii="Nunito Sans" w:hAnsi="Nunito Sans"/>
                </w:rPr>
                <w:id w:val="20135906"/>
                <w14:checkbox>
                  <w14:checked w14:val="0"/>
                  <w14:checkedState w14:val="2612" w14:font="MS Gothic"/>
                  <w14:uncheckedState w14:val="2610" w14:font="MS Gothic"/>
                </w14:checkbox>
              </w:sdtPr>
              <w:sdtEndPr/>
              <w:sdtContent>
                <w:r w:rsidR="0020001E" w:rsidRPr="00235214">
                  <w:rPr>
                    <w:rFonts w:ascii="Segoe UI Symbol" w:eastAsia="MS Gothic" w:hAnsi="Segoe UI Symbol" w:cs="Segoe UI Symbol"/>
                  </w:rPr>
                  <w:t>☐</w:t>
                </w:r>
              </w:sdtContent>
            </w:sdt>
            <w:r w:rsidR="0020001E" w:rsidRPr="00235214">
              <w:rPr>
                <w:rFonts w:ascii="Nunito Sans" w:hAnsi="Nunito Sans"/>
              </w:rPr>
              <w:t xml:space="preserve">  Monthly</w:t>
            </w:r>
          </w:p>
        </w:tc>
      </w:tr>
      <w:tr w:rsidR="0020001E" w:rsidRPr="00235214" w14:paraId="2A3CFEAB" w14:textId="77777777">
        <w:trPr>
          <w:cantSplit/>
        </w:trPr>
        <w:tc>
          <w:tcPr>
            <w:tcW w:w="0" w:type="auto"/>
            <w:tcMar>
              <w:top w:w="72" w:type="dxa"/>
              <w:left w:w="144" w:type="dxa"/>
              <w:bottom w:w="72" w:type="dxa"/>
              <w:right w:w="144" w:type="dxa"/>
            </w:tcMar>
            <w:vAlign w:val="center"/>
          </w:tcPr>
          <w:p w14:paraId="5BF6E85C" w14:textId="66716C98" w:rsidR="0020001E" w:rsidRPr="00235214" w:rsidRDefault="0096110D">
            <w:pPr>
              <w:pStyle w:val="Choice"/>
              <w:rPr>
                <w:rFonts w:ascii="Nunito Sans" w:hAnsi="Nunito Sans"/>
              </w:rPr>
            </w:pPr>
            <w:sdt>
              <w:sdtPr>
                <w:rPr>
                  <w:rFonts w:ascii="Nunito Sans" w:hAnsi="Nunito Sans"/>
                </w:rPr>
                <w:id w:val="640704284"/>
                <w14:checkbox>
                  <w14:checked w14:val="0"/>
                  <w14:checkedState w14:val="2612" w14:font="MS Gothic"/>
                  <w14:uncheckedState w14:val="2610" w14:font="MS Gothic"/>
                </w14:checkbox>
              </w:sdtPr>
              <w:sdtEndPr/>
              <w:sdtContent>
                <w:r w:rsidR="0020001E" w:rsidRPr="00235214">
                  <w:rPr>
                    <w:rFonts w:ascii="Segoe UI Symbol" w:eastAsia="MS Gothic" w:hAnsi="Segoe UI Symbol" w:cs="Segoe UI Symbol"/>
                  </w:rPr>
                  <w:t>☐</w:t>
                </w:r>
              </w:sdtContent>
            </w:sdt>
            <w:r w:rsidR="0020001E" w:rsidRPr="00235214">
              <w:rPr>
                <w:rFonts w:ascii="Nunito Sans" w:hAnsi="Nunito Sans"/>
              </w:rPr>
              <w:t xml:space="preserve">  Yearly </w:t>
            </w:r>
          </w:p>
        </w:tc>
      </w:tr>
      <w:tr w:rsidR="0020001E" w:rsidRPr="00235214" w14:paraId="2552456F" w14:textId="77777777">
        <w:trPr>
          <w:cantSplit/>
        </w:trPr>
        <w:tc>
          <w:tcPr>
            <w:tcW w:w="0" w:type="auto"/>
            <w:tcMar>
              <w:top w:w="72" w:type="dxa"/>
              <w:left w:w="144" w:type="dxa"/>
              <w:bottom w:w="72" w:type="dxa"/>
              <w:right w:w="144" w:type="dxa"/>
            </w:tcMar>
            <w:vAlign w:val="center"/>
          </w:tcPr>
          <w:p w14:paraId="2398506E" w14:textId="77777777" w:rsidR="0020001E" w:rsidRPr="00235214" w:rsidRDefault="0096110D">
            <w:pPr>
              <w:pStyle w:val="OtherOptionLabel"/>
              <w:spacing w:after="0"/>
              <w:rPr>
                <w:rFonts w:ascii="Nunito Sans" w:hAnsi="Nunito Sans"/>
              </w:rPr>
            </w:pPr>
            <w:sdt>
              <w:sdtPr>
                <w:rPr>
                  <w:rFonts w:ascii="Nunito Sans" w:hAnsi="Nunito Sans"/>
                </w:rPr>
                <w:id w:val="-125392988"/>
                <w14:checkbox>
                  <w14:checked w14:val="0"/>
                  <w14:checkedState w14:val="2612" w14:font="MS Gothic"/>
                  <w14:uncheckedState w14:val="2610" w14:font="MS Gothic"/>
                </w14:checkbox>
              </w:sdtPr>
              <w:sdtEndPr/>
              <w:sdtContent>
                <w:r w:rsidR="0020001E" w:rsidRPr="00235214">
                  <w:rPr>
                    <w:rFonts w:ascii="Segoe UI Symbol" w:eastAsia="MS Gothic" w:hAnsi="Segoe UI Symbol" w:cs="Segoe UI Symbol"/>
                  </w:rPr>
                  <w:t>☐</w:t>
                </w:r>
              </w:sdtContent>
            </w:sdt>
            <w:r w:rsidR="0020001E" w:rsidRPr="00235214">
              <w:rPr>
                <w:rFonts w:ascii="Nunito Sans" w:hAnsi="Nunito Sans"/>
              </w:rPr>
              <w:t xml:space="preserve">  Other (please specify below):</w:t>
            </w:r>
          </w:p>
        </w:tc>
      </w:tr>
      <w:tr w:rsidR="0020001E" w:rsidRPr="00235214" w14:paraId="56CF2310" w14:textId="77777777">
        <w:trPr>
          <w:cantSplit/>
          <w:trHeight w:val="784"/>
        </w:trPr>
        <w:tc>
          <w:tcPr>
            <w:tcW w:w="0" w:type="auto"/>
            <w:tcMar>
              <w:top w:w="72" w:type="dxa"/>
              <w:left w:w="144" w:type="dxa"/>
              <w:bottom w:w="72" w:type="dxa"/>
              <w:right w:w="144" w:type="dxa"/>
            </w:tcMar>
            <w:vAlign w:val="center"/>
          </w:tcPr>
          <w:p w14:paraId="603E7303" w14:textId="77777777" w:rsidR="0020001E" w:rsidRPr="00235214" w:rsidRDefault="0020001E">
            <w:pPr>
              <w:pStyle w:val="OtherOptionLabel"/>
              <w:spacing w:after="0"/>
              <w:rPr>
                <w:rFonts w:ascii="Nunito Sans" w:hAnsi="Nunito Sans"/>
              </w:rPr>
            </w:pPr>
          </w:p>
        </w:tc>
      </w:tr>
    </w:tbl>
    <w:p w14:paraId="21FC0796" w14:textId="61D5D103" w:rsidR="00712B4F" w:rsidRPr="00235214" w:rsidRDefault="00712B4F" w:rsidP="00712B4F">
      <w:pPr>
        <w:pStyle w:val="QuestionTitle"/>
        <w:numPr>
          <w:ilvl w:val="0"/>
          <w:numId w:val="9"/>
        </w:numPr>
        <w:rPr>
          <w:rFonts w:ascii="Nunito Sans" w:hAnsi="Nunito Sans"/>
        </w:rPr>
      </w:pPr>
      <w:r w:rsidRPr="00235214">
        <w:rPr>
          <w:rFonts w:ascii="Nunito Sans" w:hAnsi="Nunito Sans"/>
        </w:rPr>
        <w:t xml:space="preserve">  If yes, how do you travel to Coburg Library? - Select all that apply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712B4F" w:rsidRPr="00235214" w14:paraId="2AFB5984" w14:textId="77777777">
        <w:trPr>
          <w:cantSplit/>
        </w:trPr>
        <w:tc>
          <w:tcPr>
            <w:tcW w:w="0" w:type="auto"/>
            <w:tcMar>
              <w:top w:w="72" w:type="dxa"/>
              <w:left w:w="144" w:type="dxa"/>
              <w:bottom w:w="72" w:type="dxa"/>
              <w:right w:w="144" w:type="dxa"/>
            </w:tcMar>
            <w:vAlign w:val="center"/>
          </w:tcPr>
          <w:p w14:paraId="5CBBC82D" w14:textId="617D64E4" w:rsidR="00712B4F" w:rsidRPr="00235214" w:rsidRDefault="0096110D">
            <w:pPr>
              <w:pStyle w:val="Choice"/>
              <w:rPr>
                <w:rFonts w:ascii="Nunito Sans" w:hAnsi="Nunito Sans"/>
              </w:rPr>
            </w:pPr>
            <w:sdt>
              <w:sdtPr>
                <w:rPr>
                  <w:rFonts w:ascii="Nunito Sans" w:hAnsi="Nunito Sans"/>
                </w:rPr>
                <w:id w:val="1768265333"/>
                <w14:checkbox>
                  <w14:checked w14:val="0"/>
                  <w14:checkedState w14:val="2612" w14:font="MS Gothic"/>
                  <w14:uncheckedState w14:val="2610" w14:font="MS Gothic"/>
                </w14:checkbox>
              </w:sdtPr>
              <w:sdtEndPr/>
              <w:sdtContent>
                <w:r w:rsidR="00712B4F" w:rsidRPr="00235214">
                  <w:rPr>
                    <w:rFonts w:ascii="Segoe UI Symbol" w:eastAsia="MS Gothic" w:hAnsi="Segoe UI Symbol" w:cs="Segoe UI Symbol"/>
                  </w:rPr>
                  <w:t>☐</w:t>
                </w:r>
              </w:sdtContent>
            </w:sdt>
            <w:r w:rsidR="00712B4F" w:rsidRPr="00235214">
              <w:rPr>
                <w:rFonts w:ascii="Nunito Sans" w:hAnsi="Nunito Sans"/>
              </w:rPr>
              <w:t xml:space="preserve">  Walk </w:t>
            </w:r>
          </w:p>
        </w:tc>
      </w:tr>
      <w:tr w:rsidR="00712B4F" w:rsidRPr="00235214" w14:paraId="0045319C" w14:textId="77777777">
        <w:trPr>
          <w:cantSplit/>
        </w:trPr>
        <w:tc>
          <w:tcPr>
            <w:tcW w:w="0" w:type="auto"/>
            <w:tcMar>
              <w:top w:w="72" w:type="dxa"/>
              <w:left w:w="144" w:type="dxa"/>
              <w:bottom w:w="72" w:type="dxa"/>
              <w:right w:w="144" w:type="dxa"/>
            </w:tcMar>
            <w:vAlign w:val="center"/>
          </w:tcPr>
          <w:p w14:paraId="07A5D767" w14:textId="49E7DCAF" w:rsidR="00712B4F" w:rsidRPr="00235214" w:rsidRDefault="0096110D">
            <w:pPr>
              <w:pStyle w:val="Choice"/>
              <w:rPr>
                <w:rFonts w:ascii="Nunito Sans" w:hAnsi="Nunito Sans"/>
              </w:rPr>
            </w:pPr>
            <w:sdt>
              <w:sdtPr>
                <w:rPr>
                  <w:rFonts w:ascii="Nunito Sans" w:hAnsi="Nunito Sans"/>
                </w:rPr>
                <w:id w:val="1862389029"/>
                <w14:checkbox>
                  <w14:checked w14:val="0"/>
                  <w14:checkedState w14:val="2612" w14:font="MS Gothic"/>
                  <w14:uncheckedState w14:val="2610" w14:font="MS Gothic"/>
                </w14:checkbox>
              </w:sdtPr>
              <w:sdtEndPr/>
              <w:sdtContent>
                <w:r w:rsidR="00712B4F" w:rsidRPr="00235214">
                  <w:rPr>
                    <w:rFonts w:ascii="Segoe UI Symbol" w:eastAsia="MS Gothic" w:hAnsi="Segoe UI Symbol" w:cs="Segoe UI Symbol"/>
                  </w:rPr>
                  <w:t>☐</w:t>
                </w:r>
              </w:sdtContent>
            </w:sdt>
            <w:r w:rsidR="00712B4F" w:rsidRPr="00235214">
              <w:rPr>
                <w:rFonts w:ascii="Nunito Sans" w:hAnsi="Nunito Sans"/>
              </w:rPr>
              <w:t xml:space="preserve">  In a car as a driver or passenger   </w:t>
            </w:r>
          </w:p>
        </w:tc>
      </w:tr>
      <w:tr w:rsidR="00712B4F" w:rsidRPr="00235214" w14:paraId="2CA3609C" w14:textId="77777777">
        <w:trPr>
          <w:cantSplit/>
        </w:trPr>
        <w:tc>
          <w:tcPr>
            <w:tcW w:w="0" w:type="auto"/>
            <w:tcMar>
              <w:top w:w="72" w:type="dxa"/>
              <w:left w:w="144" w:type="dxa"/>
              <w:bottom w:w="72" w:type="dxa"/>
              <w:right w:w="144" w:type="dxa"/>
            </w:tcMar>
            <w:vAlign w:val="center"/>
          </w:tcPr>
          <w:p w14:paraId="798CE112" w14:textId="34D610AE" w:rsidR="00712B4F" w:rsidRPr="00235214" w:rsidRDefault="0096110D">
            <w:pPr>
              <w:pStyle w:val="Choice"/>
              <w:rPr>
                <w:rFonts w:ascii="Nunito Sans" w:hAnsi="Nunito Sans"/>
              </w:rPr>
            </w:pPr>
            <w:sdt>
              <w:sdtPr>
                <w:rPr>
                  <w:rFonts w:ascii="Nunito Sans" w:hAnsi="Nunito Sans"/>
                </w:rPr>
                <w:id w:val="1689330257"/>
                <w14:checkbox>
                  <w14:checked w14:val="0"/>
                  <w14:checkedState w14:val="2612" w14:font="MS Gothic"/>
                  <w14:uncheckedState w14:val="2610" w14:font="MS Gothic"/>
                </w14:checkbox>
              </w:sdtPr>
              <w:sdtEndPr/>
              <w:sdtContent>
                <w:r w:rsidR="00712B4F" w:rsidRPr="00235214">
                  <w:rPr>
                    <w:rFonts w:ascii="Segoe UI Symbol" w:eastAsia="MS Gothic" w:hAnsi="Segoe UI Symbol" w:cs="Segoe UI Symbol"/>
                  </w:rPr>
                  <w:t>☐</w:t>
                </w:r>
              </w:sdtContent>
            </w:sdt>
            <w:r w:rsidR="00712B4F" w:rsidRPr="00235214">
              <w:rPr>
                <w:rFonts w:ascii="Nunito Sans" w:hAnsi="Nunito Sans"/>
              </w:rPr>
              <w:t xml:space="preserve">  Ride a bike, scooter, skateboard or other wheeled transport </w:t>
            </w:r>
          </w:p>
        </w:tc>
      </w:tr>
      <w:tr w:rsidR="00712B4F" w:rsidRPr="00235214" w14:paraId="1F03C82F" w14:textId="77777777">
        <w:trPr>
          <w:cantSplit/>
        </w:trPr>
        <w:tc>
          <w:tcPr>
            <w:tcW w:w="0" w:type="auto"/>
            <w:tcMar>
              <w:top w:w="72" w:type="dxa"/>
              <w:left w:w="144" w:type="dxa"/>
              <w:bottom w:w="72" w:type="dxa"/>
              <w:right w:w="144" w:type="dxa"/>
            </w:tcMar>
            <w:vAlign w:val="center"/>
          </w:tcPr>
          <w:p w14:paraId="12BE0649" w14:textId="41CB5252" w:rsidR="00712B4F" w:rsidRPr="00235214" w:rsidRDefault="0096110D">
            <w:pPr>
              <w:pStyle w:val="Choice"/>
              <w:rPr>
                <w:rFonts w:ascii="Nunito Sans" w:hAnsi="Nunito Sans"/>
              </w:rPr>
            </w:pPr>
            <w:sdt>
              <w:sdtPr>
                <w:rPr>
                  <w:rFonts w:ascii="Nunito Sans" w:hAnsi="Nunito Sans"/>
                </w:rPr>
                <w:id w:val="-1006060440"/>
                <w14:checkbox>
                  <w14:checked w14:val="0"/>
                  <w14:checkedState w14:val="2612" w14:font="MS Gothic"/>
                  <w14:uncheckedState w14:val="2610" w14:font="MS Gothic"/>
                </w14:checkbox>
              </w:sdtPr>
              <w:sdtEndPr/>
              <w:sdtContent>
                <w:r w:rsidR="00712B4F" w:rsidRPr="00235214">
                  <w:rPr>
                    <w:rFonts w:ascii="Segoe UI Symbol" w:eastAsia="MS Gothic" w:hAnsi="Segoe UI Symbol" w:cs="Segoe UI Symbol"/>
                  </w:rPr>
                  <w:t>☐</w:t>
                </w:r>
              </w:sdtContent>
            </w:sdt>
            <w:r w:rsidR="00712B4F" w:rsidRPr="00235214">
              <w:rPr>
                <w:rFonts w:ascii="Nunito Sans" w:hAnsi="Nunito Sans"/>
              </w:rPr>
              <w:t xml:space="preserve">  Public Transport </w:t>
            </w:r>
          </w:p>
        </w:tc>
      </w:tr>
      <w:tr w:rsidR="00712B4F" w:rsidRPr="00235214" w14:paraId="6BC11A99" w14:textId="77777777">
        <w:trPr>
          <w:cantSplit/>
        </w:trPr>
        <w:tc>
          <w:tcPr>
            <w:tcW w:w="0" w:type="auto"/>
            <w:tcMar>
              <w:top w:w="72" w:type="dxa"/>
              <w:left w:w="144" w:type="dxa"/>
              <w:bottom w:w="72" w:type="dxa"/>
              <w:right w:w="144" w:type="dxa"/>
            </w:tcMar>
            <w:vAlign w:val="center"/>
          </w:tcPr>
          <w:p w14:paraId="64C16EB6" w14:textId="3FDF6D3A" w:rsidR="00712B4F" w:rsidRPr="00235214" w:rsidRDefault="0096110D">
            <w:pPr>
              <w:pStyle w:val="Choice"/>
              <w:rPr>
                <w:rFonts w:ascii="Nunito Sans" w:hAnsi="Nunito Sans"/>
              </w:rPr>
            </w:pPr>
            <w:sdt>
              <w:sdtPr>
                <w:rPr>
                  <w:rFonts w:ascii="Nunito Sans" w:hAnsi="Nunito Sans"/>
                </w:rPr>
                <w:id w:val="892464134"/>
                <w14:checkbox>
                  <w14:checked w14:val="0"/>
                  <w14:checkedState w14:val="2612" w14:font="MS Gothic"/>
                  <w14:uncheckedState w14:val="2610" w14:font="MS Gothic"/>
                </w14:checkbox>
              </w:sdtPr>
              <w:sdtEndPr/>
              <w:sdtContent>
                <w:r w:rsidR="00712B4F" w:rsidRPr="00235214">
                  <w:rPr>
                    <w:rFonts w:ascii="Segoe UI Symbol" w:eastAsia="MS Gothic" w:hAnsi="Segoe UI Symbol" w:cs="Segoe UI Symbol"/>
                  </w:rPr>
                  <w:t>☐</w:t>
                </w:r>
              </w:sdtContent>
            </w:sdt>
            <w:r w:rsidR="00712B4F" w:rsidRPr="00235214">
              <w:rPr>
                <w:rFonts w:ascii="Nunito Sans" w:hAnsi="Nunito Sans"/>
              </w:rPr>
              <w:t xml:space="preserve">  I use a wheelchair or mobility aid </w:t>
            </w:r>
          </w:p>
        </w:tc>
      </w:tr>
      <w:tr w:rsidR="00712B4F" w:rsidRPr="00235214" w14:paraId="75F46E94" w14:textId="77777777">
        <w:trPr>
          <w:cantSplit/>
        </w:trPr>
        <w:tc>
          <w:tcPr>
            <w:tcW w:w="0" w:type="auto"/>
            <w:tcMar>
              <w:top w:w="72" w:type="dxa"/>
              <w:left w:w="144" w:type="dxa"/>
              <w:bottom w:w="72" w:type="dxa"/>
              <w:right w:w="144" w:type="dxa"/>
            </w:tcMar>
            <w:vAlign w:val="center"/>
          </w:tcPr>
          <w:p w14:paraId="5EC2E5BD" w14:textId="7821A3FC" w:rsidR="00712B4F" w:rsidRPr="00235214" w:rsidRDefault="0096110D">
            <w:pPr>
              <w:pStyle w:val="Choice"/>
              <w:rPr>
                <w:rFonts w:ascii="Nunito Sans" w:hAnsi="Nunito Sans"/>
              </w:rPr>
            </w:pPr>
            <w:sdt>
              <w:sdtPr>
                <w:rPr>
                  <w:rFonts w:ascii="Nunito Sans" w:hAnsi="Nunito Sans"/>
                </w:rPr>
                <w:id w:val="1530912543"/>
                <w14:checkbox>
                  <w14:checked w14:val="0"/>
                  <w14:checkedState w14:val="2612" w14:font="MS Gothic"/>
                  <w14:uncheckedState w14:val="2610" w14:font="MS Gothic"/>
                </w14:checkbox>
              </w:sdtPr>
              <w:sdtEndPr/>
              <w:sdtContent>
                <w:r w:rsidR="00712B4F" w:rsidRPr="00235214">
                  <w:rPr>
                    <w:rFonts w:ascii="Segoe UI Symbol" w:eastAsia="MS Gothic" w:hAnsi="Segoe UI Symbol" w:cs="Segoe UI Symbol"/>
                  </w:rPr>
                  <w:t>☐</w:t>
                </w:r>
              </w:sdtContent>
            </w:sdt>
            <w:r w:rsidR="00712B4F" w:rsidRPr="00235214">
              <w:rPr>
                <w:rFonts w:ascii="Nunito Sans" w:hAnsi="Nunito Sans"/>
              </w:rPr>
              <w:t xml:space="preserve">  I use a pram </w:t>
            </w:r>
          </w:p>
        </w:tc>
      </w:tr>
      <w:tr w:rsidR="00712B4F" w:rsidRPr="00235214" w14:paraId="3C16816A" w14:textId="77777777">
        <w:trPr>
          <w:cantSplit/>
        </w:trPr>
        <w:tc>
          <w:tcPr>
            <w:tcW w:w="0" w:type="auto"/>
            <w:tcMar>
              <w:top w:w="72" w:type="dxa"/>
              <w:left w:w="144" w:type="dxa"/>
              <w:bottom w:w="72" w:type="dxa"/>
              <w:right w:w="144" w:type="dxa"/>
            </w:tcMar>
            <w:vAlign w:val="center"/>
          </w:tcPr>
          <w:p w14:paraId="6F23663F" w14:textId="77777777" w:rsidR="00712B4F" w:rsidRPr="00235214" w:rsidRDefault="0096110D">
            <w:pPr>
              <w:pStyle w:val="OtherOptionLabel"/>
              <w:spacing w:after="0"/>
              <w:rPr>
                <w:rFonts w:ascii="Nunito Sans" w:hAnsi="Nunito Sans"/>
              </w:rPr>
            </w:pPr>
            <w:sdt>
              <w:sdtPr>
                <w:rPr>
                  <w:rFonts w:ascii="Nunito Sans" w:hAnsi="Nunito Sans"/>
                </w:rPr>
                <w:id w:val="1354992894"/>
                <w14:checkbox>
                  <w14:checked w14:val="0"/>
                  <w14:checkedState w14:val="2612" w14:font="MS Gothic"/>
                  <w14:uncheckedState w14:val="2610" w14:font="MS Gothic"/>
                </w14:checkbox>
              </w:sdtPr>
              <w:sdtEndPr/>
              <w:sdtContent>
                <w:r w:rsidR="00712B4F" w:rsidRPr="00235214">
                  <w:rPr>
                    <w:rFonts w:ascii="Segoe UI Symbol" w:eastAsia="MS Gothic" w:hAnsi="Segoe UI Symbol" w:cs="Segoe UI Symbol"/>
                  </w:rPr>
                  <w:t>☐</w:t>
                </w:r>
              </w:sdtContent>
            </w:sdt>
            <w:r w:rsidR="00712B4F" w:rsidRPr="00235214">
              <w:rPr>
                <w:rFonts w:ascii="Nunito Sans" w:hAnsi="Nunito Sans"/>
              </w:rPr>
              <w:t xml:space="preserve">  Other (please specify below):</w:t>
            </w:r>
          </w:p>
        </w:tc>
      </w:tr>
      <w:tr w:rsidR="00712B4F" w:rsidRPr="00235214" w14:paraId="3F07E349" w14:textId="77777777">
        <w:trPr>
          <w:cantSplit/>
          <w:trHeight w:val="784"/>
        </w:trPr>
        <w:tc>
          <w:tcPr>
            <w:tcW w:w="0" w:type="auto"/>
            <w:tcMar>
              <w:top w:w="72" w:type="dxa"/>
              <w:left w:w="144" w:type="dxa"/>
              <w:bottom w:w="72" w:type="dxa"/>
              <w:right w:w="144" w:type="dxa"/>
            </w:tcMar>
            <w:vAlign w:val="center"/>
          </w:tcPr>
          <w:p w14:paraId="466F832B" w14:textId="77777777" w:rsidR="00712B4F" w:rsidRPr="00235214" w:rsidRDefault="00712B4F">
            <w:pPr>
              <w:pStyle w:val="OtherOptionLabel"/>
              <w:spacing w:after="0"/>
              <w:rPr>
                <w:rFonts w:ascii="Nunito Sans" w:hAnsi="Nunito Sans"/>
              </w:rPr>
            </w:pPr>
          </w:p>
        </w:tc>
      </w:tr>
    </w:tbl>
    <w:p w14:paraId="7265DE63" w14:textId="77777777" w:rsidR="0020001E" w:rsidRPr="00235214" w:rsidRDefault="0020001E" w:rsidP="0020001E">
      <w:pPr>
        <w:rPr>
          <w:rFonts w:ascii="Nunito Sans" w:hAnsi="Nunito Sans"/>
        </w:rPr>
        <w:sectPr w:rsidR="0020001E" w:rsidRPr="00235214" w:rsidSect="0093545B">
          <w:headerReference w:type="default" r:id="rId20"/>
          <w:footerReference w:type="default" r:id="rId21"/>
          <w:footerReference w:type="first" r:id="rId22"/>
          <w:pgSz w:w="11906" w:h="16838"/>
          <w:pgMar w:top="1135" w:right="1440" w:bottom="1276" w:left="1440" w:header="708" w:footer="708" w:gutter="0"/>
          <w:pgNumType w:start="1"/>
          <w:cols w:space="720"/>
          <w:docGrid w:linePitch="360"/>
        </w:sectPr>
      </w:pPr>
    </w:p>
    <w:p w14:paraId="7A0C3A19" w14:textId="77777777" w:rsidR="00B7137C" w:rsidRPr="00235214" w:rsidRDefault="00B7137C" w:rsidP="002D7517">
      <w:pPr>
        <w:pStyle w:val="Heading2"/>
        <w:rPr>
          <w:rFonts w:ascii="Galano Grotesque ExtraBold" w:hAnsi="Galano Grotesque ExtraBold"/>
          <w:color w:val="auto"/>
        </w:rPr>
      </w:pPr>
      <w:r w:rsidRPr="00235214">
        <w:rPr>
          <w:rFonts w:ascii="Galano Grotesque ExtraBold" w:hAnsi="Galano Grotesque ExtraBold"/>
          <w:color w:val="auto"/>
        </w:rPr>
        <w:lastRenderedPageBreak/>
        <w:t>All about you</w:t>
      </w:r>
    </w:p>
    <w:p w14:paraId="6885B783" w14:textId="78A7F394" w:rsidR="0023295B" w:rsidRPr="005F0C5B" w:rsidRDefault="00EE4A34">
      <w:pPr>
        <w:pStyle w:val="QuestionTitle"/>
        <w:numPr>
          <w:ilvl w:val="0"/>
          <w:numId w:val="1"/>
        </w:numPr>
        <w:rPr>
          <w:rFonts w:ascii="Nunito Sans" w:hAnsi="Nunito Sans"/>
        </w:rPr>
      </w:pPr>
      <w:r w:rsidRPr="00394A98">
        <w:rPr>
          <w:rFonts w:ascii="Nunito Sans Light" w:hAnsi="Nunito Sans Light"/>
        </w:rPr>
        <w:t xml:space="preserve">  </w:t>
      </w:r>
      <w:r w:rsidR="0023295B" w:rsidRPr="00394A98">
        <w:rPr>
          <w:rFonts w:ascii="Nunito Sans Light" w:hAnsi="Nunito Sans Light"/>
        </w:rPr>
        <w:t xml:space="preserve">  </w:t>
      </w:r>
      <w:r w:rsidR="0023295B" w:rsidRPr="005F0C5B">
        <w:rPr>
          <w:rFonts w:ascii="Nunito Sans" w:hAnsi="Nunito Sans"/>
        </w:rPr>
        <w:t>How old are you?</w:t>
      </w:r>
      <w:r w:rsidR="0023295B" w:rsidRPr="005F0C5B">
        <w:rPr>
          <w:rFonts w:ascii="Nunito Sans" w:hAnsi="Nunito Sans"/>
          <w:b/>
          <w:bCs/>
          <w:color w:val="B34646"/>
          <w:vertAlign w:val="superscript"/>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680303" w:rsidRPr="005F0C5B" w14:paraId="1AF023E0" w14:textId="77777777" w:rsidTr="7E9D2731">
        <w:trPr>
          <w:cantSplit/>
        </w:trPr>
        <w:tc>
          <w:tcPr>
            <w:tcW w:w="0" w:type="auto"/>
            <w:tcMar>
              <w:top w:w="72" w:type="dxa"/>
              <w:left w:w="72" w:type="dxa"/>
              <w:bottom w:w="0" w:type="dxa"/>
              <w:right w:w="72" w:type="dxa"/>
            </w:tcMar>
          </w:tcPr>
          <w:p w14:paraId="6CDDFAEC" w14:textId="77777777" w:rsidR="0023295B" w:rsidRPr="005F0C5B" w:rsidRDefault="0023295B">
            <w:pPr>
              <w:pStyle w:val="SupportingText"/>
              <w:rPr>
                <w:rFonts w:ascii="Nunito Sans" w:hAnsi="Nunito Sans"/>
              </w:rPr>
            </w:pPr>
            <w:r w:rsidRPr="005F0C5B">
              <w:rPr>
                <w:rFonts w:ascii="Nunito Sans" w:hAnsi="Nunito Sans"/>
              </w:rPr>
              <w:t>Select one answer only</w:t>
            </w:r>
          </w:p>
        </w:tc>
      </w:tr>
      <w:tr w:rsidR="00680303" w:rsidRPr="005F0C5B" w14:paraId="699B87A7" w14:textId="77777777">
        <w:trPr>
          <w:cantSplit/>
        </w:trPr>
        <w:tc>
          <w:tcPr>
            <w:tcW w:w="0" w:type="auto"/>
            <w:tcMar>
              <w:top w:w="72" w:type="dxa"/>
              <w:left w:w="144" w:type="dxa"/>
              <w:bottom w:w="72" w:type="dxa"/>
              <w:right w:w="144" w:type="dxa"/>
            </w:tcMar>
            <w:vAlign w:val="center"/>
          </w:tcPr>
          <w:p w14:paraId="099D10D6" w14:textId="74D87A2E" w:rsidR="0023295B" w:rsidRPr="005F0C5B" w:rsidRDefault="0096110D">
            <w:pPr>
              <w:pStyle w:val="Choice"/>
              <w:rPr>
                <w:rFonts w:ascii="Nunito Sans" w:hAnsi="Nunito Sans"/>
              </w:rPr>
            </w:pPr>
            <w:sdt>
              <w:sdtPr>
                <w:rPr>
                  <w:rFonts w:ascii="Nunito Sans" w:hAnsi="Nunito Sans"/>
                  <w:color w:val="auto"/>
                </w:rPr>
                <w:id w:val="-1157296771"/>
                <w14:checkbox>
                  <w14:checked w14:val="0"/>
                  <w14:checkedState w14:val="2612" w14:font="MS Gothic"/>
                  <w14:uncheckedState w14:val="2610" w14:font="MS Gothic"/>
                </w14:checkbox>
              </w:sdtPr>
              <w:sdtEndPr/>
              <w:sdtContent>
                <w:r w:rsidR="00995E34" w:rsidRPr="005F0C5B">
                  <w:rPr>
                    <w:rFonts w:ascii="Segoe UI Symbol" w:eastAsia="MS Gothic" w:hAnsi="Segoe UI Symbol" w:cs="Segoe UI Symbol"/>
                    <w:color w:val="auto"/>
                  </w:rPr>
                  <w:t>☐</w:t>
                </w:r>
              </w:sdtContent>
            </w:sdt>
            <w:r w:rsidR="00995E34" w:rsidRPr="005F0C5B">
              <w:rPr>
                <w:rFonts w:ascii="Nunito Sans" w:hAnsi="Nunito Sans"/>
                <w:color w:val="auto"/>
              </w:rPr>
              <w:t xml:space="preserve">  </w:t>
            </w:r>
            <w:r w:rsidR="0023295B" w:rsidRPr="005F0C5B">
              <w:rPr>
                <w:rFonts w:ascii="Nunito Sans" w:hAnsi="Nunito Sans"/>
              </w:rPr>
              <w:t>Under 18</w:t>
            </w:r>
          </w:p>
        </w:tc>
      </w:tr>
      <w:tr w:rsidR="00680303" w:rsidRPr="005F0C5B" w14:paraId="13262FA3" w14:textId="77777777">
        <w:trPr>
          <w:cantSplit/>
        </w:trPr>
        <w:tc>
          <w:tcPr>
            <w:tcW w:w="0" w:type="auto"/>
            <w:tcMar>
              <w:top w:w="72" w:type="dxa"/>
              <w:left w:w="144" w:type="dxa"/>
              <w:bottom w:w="72" w:type="dxa"/>
              <w:right w:w="144" w:type="dxa"/>
            </w:tcMar>
            <w:vAlign w:val="center"/>
          </w:tcPr>
          <w:p w14:paraId="0EB00E6D" w14:textId="79D5D190" w:rsidR="0023295B" w:rsidRPr="005F0C5B" w:rsidRDefault="0096110D">
            <w:pPr>
              <w:pStyle w:val="Choice"/>
              <w:rPr>
                <w:rFonts w:ascii="Nunito Sans" w:hAnsi="Nunito Sans"/>
              </w:rPr>
            </w:pPr>
            <w:sdt>
              <w:sdtPr>
                <w:rPr>
                  <w:rFonts w:ascii="Nunito Sans" w:hAnsi="Nunito Sans"/>
                  <w:color w:val="auto"/>
                </w:rPr>
                <w:id w:val="-1336064191"/>
                <w14:checkbox>
                  <w14:checked w14:val="0"/>
                  <w14:checkedState w14:val="2612" w14:font="MS Gothic"/>
                  <w14:uncheckedState w14:val="2610" w14:font="MS Gothic"/>
                </w14:checkbox>
              </w:sdtPr>
              <w:sdtEndPr/>
              <w:sdtContent>
                <w:r w:rsidR="007B0218" w:rsidRPr="005F0C5B">
                  <w:rPr>
                    <w:rFonts w:ascii="Segoe UI Symbol" w:eastAsia="MS Gothic" w:hAnsi="Segoe UI Symbol" w:cs="Segoe UI Symbol"/>
                  </w:rPr>
                  <w:t>☐</w:t>
                </w:r>
              </w:sdtContent>
            </w:sdt>
            <w:r w:rsidR="00995E34" w:rsidRPr="005F0C5B">
              <w:rPr>
                <w:rFonts w:ascii="Nunito Sans" w:hAnsi="Nunito Sans"/>
                <w:color w:val="auto"/>
              </w:rPr>
              <w:t xml:space="preserve">  </w:t>
            </w:r>
            <w:r w:rsidR="0023295B" w:rsidRPr="005F0C5B">
              <w:rPr>
                <w:rFonts w:ascii="Nunito Sans" w:hAnsi="Nunito Sans"/>
              </w:rPr>
              <w:t>18-24</w:t>
            </w:r>
          </w:p>
        </w:tc>
      </w:tr>
      <w:tr w:rsidR="00680303" w:rsidRPr="005F0C5B" w14:paraId="44AA63A1" w14:textId="77777777">
        <w:trPr>
          <w:cantSplit/>
        </w:trPr>
        <w:tc>
          <w:tcPr>
            <w:tcW w:w="0" w:type="auto"/>
            <w:tcMar>
              <w:top w:w="72" w:type="dxa"/>
              <w:left w:w="144" w:type="dxa"/>
              <w:bottom w:w="72" w:type="dxa"/>
              <w:right w:w="144" w:type="dxa"/>
            </w:tcMar>
            <w:vAlign w:val="center"/>
          </w:tcPr>
          <w:p w14:paraId="3AFE30FE" w14:textId="0C9CCDB4" w:rsidR="0023295B" w:rsidRPr="005F0C5B" w:rsidRDefault="0096110D">
            <w:pPr>
              <w:pStyle w:val="Choice"/>
              <w:rPr>
                <w:rFonts w:ascii="Nunito Sans" w:hAnsi="Nunito Sans"/>
              </w:rPr>
            </w:pPr>
            <w:sdt>
              <w:sdtPr>
                <w:rPr>
                  <w:rFonts w:ascii="Nunito Sans" w:hAnsi="Nunito Sans"/>
                  <w:color w:val="auto"/>
                </w:rPr>
                <w:id w:val="-660550089"/>
                <w14:checkbox>
                  <w14:checked w14:val="0"/>
                  <w14:checkedState w14:val="2612" w14:font="MS Gothic"/>
                  <w14:uncheckedState w14:val="2610" w14:font="MS Gothic"/>
                </w14:checkbox>
              </w:sdtPr>
              <w:sdtEndPr/>
              <w:sdtContent>
                <w:r w:rsidR="00812D5B" w:rsidRPr="005F0C5B">
                  <w:rPr>
                    <w:rFonts w:ascii="Segoe UI Symbol" w:eastAsia="MS Gothic" w:hAnsi="Segoe UI Symbol" w:cs="Segoe UI Symbol"/>
                  </w:rPr>
                  <w:t>☐</w:t>
                </w:r>
              </w:sdtContent>
            </w:sdt>
            <w:r w:rsidR="00995E34" w:rsidRPr="005F0C5B">
              <w:rPr>
                <w:rFonts w:ascii="Nunito Sans" w:hAnsi="Nunito Sans"/>
                <w:color w:val="auto"/>
              </w:rPr>
              <w:t xml:space="preserve">  </w:t>
            </w:r>
            <w:r w:rsidR="0023295B" w:rsidRPr="005F0C5B">
              <w:rPr>
                <w:rFonts w:ascii="Nunito Sans" w:hAnsi="Nunito Sans"/>
              </w:rPr>
              <w:t>25-34</w:t>
            </w:r>
          </w:p>
        </w:tc>
      </w:tr>
      <w:tr w:rsidR="00680303" w:rsidRPr="005F0C5B" w14:paraId="05AE3EC3" w14:textId="77777777">
        <w:trPr>
          <w:cantSplit/>
        </w:trPr>
        <w:tc>
          <w:tcPr>
            <w:tcW w:w="0" w:type="auto"/>
            <w:tcMar>
              <w:top w:w="72" w:type="dxa"/>
              <w:left w:w="144" w:type="dxa"/>
              <w:bottom w:w="72" w:type="dxa"/>
              <w:right w:w="144" w:type="dxa"/>
            </w:tcMar>
            <w:vAlign w:val="center"/>
          </w:tcPr>
          <w:p w14:paraId="57BCEBC8" w14:textId="7CE5812A" w:rsidR="0023295B" w:rsidRPr="005F0C5B" w:rsidRDefault="0096110D">
            <w:pPr>
              <w:pStyle w:val="Choice"/>
              <w:rPr>
                <w:rFonts w:ascii="Nunito Sans" w:hAnsi="Nunito Sans"/>
              </w:rPr>
            </w:pPr>
            <w:sdt>
              <w:sdtPr>
                <w:rPr>
                  <w:rFonts w:ascii="Nunito Sans" w:hAnsi="Nunito Sans"/>
                  <w:color w:val="auto"/>
                </w:rPr>
                <w:id w:val="1788996721"/>
                <w14:checkbox>
                  <w14:checked w14:val="0"/>
                  <w14:checkedState w14:val="2612" w14:font="MS Gothic"/>
                  <w14:uncheckedState w14:val="2610" w14:font="MS Gothic"/>
                </w14:checkbox>
              </w:sdtPr>
              <w:sdtEndPr/>
              <w:sdtContent>
                <w:r w:rsidR="00812D5B" w:rsidRPr="005F0C5B">
                  <w:rPr>
                    <w:rFonts w:ascii="Segoe UI Symbol" w:eastAsia="MS Gothic" w:hAnsi="Segoe UI Symbol" w:cs="Segoe UI Symbol"/>
                  </w:rPr>
                  <w:t>☐</w:t>
                </w:r>
              </w:sdtContent>
            </w:sdt>
            <w:r w:rsidR="00995E34" w:rsidRPr="005F0C5B">
              <w:rPr>
                <w:rFonts w:ascii="Nunito Sans" w:hAnsi="Nunito Sans"/>
                <w:color w:val="auto"/>
              </w:rPr>
              <w:t xml:space="preserve">  </w:t>
            </w:r>
            <w:r w:rsidR="0023295B" w:rsidRPr="005F0C5B">
              <w:rPr>
                <w:rFonts w:ascii="Nunito Sans" w:hAnsi="Nunito Sans"/>
              </w:rPr>
              <w:t>35-44</w:t>
            </w:r>
          </w:p>
        </w:tc>
      </w:tr>
      <w:tr w:rsidR="00680303" w:rsidRPr="005F0C5B" w14:paraId="0D94633D" w14:textId="77777777">
        <w:trPr>
          <w:cantSplit/>
        </w:trPr>
        <w:tc>
          <w:tcPr>
            <w:tcW w:w="0" w:type="auto"/>
            <w:tcMar>
              <w:top w:w="72" w:type="dxa"/>
              <w:left w:w="144" w:type="dxa"/>
              <w:bottom w:w="72" w:type="dxa"/>
              <w:right w:w="144" w:type="dxa"/>
            </w:tcMar>
            <w:vAlign w:val="center"/>
          </w:tcPr>
          <w:p w14:paraId="08AA6FEC" w14:textId="0F6CB4B3" w:rsidR="0023295B" w:rsidRPr="005F0C5B" w:rsidRDefault="0096110D">
            <w:pPr>
              <w:pStyle w:val="Choice"/>
              <w:rPr>
                <w:rFonts w:ascii="Nunito Sans" w:hAnsi="Nunito Sans"/>
              </w:rPr>
            </w:pPr>
            <w:sdt>
              <w:sdtPr>
                <w:rPr>
                  <w:rFonts w:ascii="Nunito Sans" w:hAnsi="Nunito Sans"/>
                  <w:color w:val="auto"/>
                </w:rPr>
                <w:id w:val="-402922341"/>
                <w14:checkbox>
                  <w14:checked w14:val="0"/>
                  <w14:checkedState w14:val="2612" w14:font="MS Gothic"/>
                  <w14:uncheckedState w14:val="2610" w14:font="MS Gothic"/>
                </w14:checkbox>
              </w:sdtPr>
              <w:sdtEndPr/>
              <w:sdtContent>
                <w:r w:rsidR="00812D5B" w:rsidRPr="005F0C5B">
                  <w:rPr>
                    <w:rFonts w:ascii="Segoe UI Symbol" w:eastAsia="MS Gothic" w:hAnsi="Segoe UI Symbol" w:cs="Segoe UI Symbol"/>
                  </w:rPr>
                  <w:t>☐</w:t>
                </w:r>
              </w:sdtContent>
            </w:sdt>
            <w:r w:rsidR="00995E34" w:rsidRPr="005F0C5B">
              <w:rPr>
                <w:rFonts w:ascii="Nunito Sans" w:hAnsi="Nunito Sans"/>
                <w:color w:val="auto"/>
              </w:rPr>
              <w:t xml:space="preserve">  </w:t>
            </w:r>
            <w:r w:rsidR="0023295B" w:rsidRPr="005F0C5B">
              <w:rPr>
                <w:rFonts w:ascii="Nunito Sans" w:hAnsi="Nunito Sans"/>
              </w:rPr>
              <w:t>45-54</w:t>
            </w:r>
          </w:p>
        </w:tc>
      </w:tr>
      <w:tr w:rsidR="00680303" w:rsidRPr="005F0C5B" w14:paraId="4609B8B2" w14:textId="77777777">
        <w:trPr>
          <w:cantSplit/>
        </w:trPr>
        <w:tc>
          <w:tcPr>
            <w:tcW w:w="0" w:type="auto"/>
            <w:tcMar>
              <w:top w:w="72" w:type="dxa"/>
              <w:left w:w="144" w:type="dxa"/>
              <w:bottom w:w="72" w:type="dxa"/>
              <w:right w:w="144" w:type="dxa"/>
            </w:tcMar>
            <w:vAlign w:val="center"/>
          </w:tcPr>
          <w:p w14:paraId="10AFDEF9" w14:textId="0337DF07" w:rsidR="0023295B" w:rsidRPr="005F0C5B" w:rsidRDefault="0096110D">
            <w:pPr>
              <w:pStyle w:val="Choice"/>
              <w:rPr>
                <w:rFonts w:ascii="Nunito Sans" w:hAnsi="Nunito Sans"/>
              </w:rPr>
            </w:pPr>
            <w:sdt>
              <w:sdtPr>
                <w:rPr>
                  <w:rFonts w:ascii="Nunito Sans" w:hAnsi="Nunito Sans"/>
                  <w:color w:val="auto"/>
                </w:rPr>
                <w:id w:val="-1008755442"/>
                <w14:checkbox>
                  <w14:checked w14:val="0"/>
                  <w14:checkedState w14:val="2612" w14:font="MS Gothic"/>
                  <w14:uncheckedState w14:val="2610" w14:font="MS Gothic"/>
                </w14:checkbox>
              </w:sdtPr>
              <w:sdtEndPr/>
              <w:sdtContent>
                <w:r w:rsidR="00812D5B" w:rsidRPr="005F0C5B">
                  <w:rPr>
                    <w:rFonts w:ascii="Segoe UI Symbol" w:eastAsia="MS Gothic" w:hAnsi="Segoe UI Symbol" w:cs="Segoe UI Symbol"/>
                  </w:rPr>
                  <w:t>☐</w:t>
                </w:r>
              </w:sdtContent>
            </w:sdt>
            <w:r w:rsidR="00995E34" w:rsidRPr="005F0C5B">
              <w:rPr>
                <w:rFonts w:ascii="Nunito Sans" w:hAnsi="Nunito Sans"/>
                <w:color w:val="auto"/>
              </w:rPr>
              <w:t xml:space="preserve">  </w:t>
            </w:r>
            <w:r w:rsidR="0023295B" w:rsidRPr="005F0C5B">
              <w:rPr>
                <w:rFonts w:ascii="Nunito Sans" w:hAnsi="Nunito Sans"/>
              </w:rPr>
              <w:t>55-64</w:t>
            </w:r>
          </w:p>
        </w:tc>
      </w:tr>
      <w:tr w:rsidR="00680303" w:rsidRPr="005F0C5B" w14:paraId="4660E8FD" w14:textId="77777777">
        <w:trPr>
          <w:cantSplit/>
        </w:trPr>
        <w:tc>
          <w:tcPr>
            <w:tcW w:w="0" w:type="auto"/>
            <w:tcMar>
              <w:top w:w="72" w:type="dxa"/>
              <w:left w:w="144" w:type="dxa"/>
              <w:bottom w:w="72" w:type="dxa"/>
              <w:right w:w="144" w:type="dxa"/>
            </w:tcMar>
            <w:vAlign w:val="center"/>
          </w:tcPr>
          <w:p w14:paraId="7DFF4E04" w14:textId="1E362936" w:rsidR="0023295B" w:rsidRPr="005F0C5B" w:rsidRDefault="0096110D">
            <w:pPr>
              <w:pStyle w:val="Choice"/>
              <w:rPr>
                <w:rFonts w:ascii="Nunito Sans" w:hAnsi="Nunito Sans"/>
              </w:rPr>
            </w:pPr>
            <w:sdt>
              <w:sdtPr>
                <w:rPr>
                  <w:rFonts w:ascii="Nunito Sans" w:hAnsi="Nunito Sans"/>
                  <w:color w:val="auto"/>
                </w:rPr>
                <w:id w:val="-1326887629"/>
                <w14:checkbox>
                  <w14:checked w14:val="0"/>
                  <w14:checkedState w14:val="2612" w14:font="MS Gothic"/>
                  <w14:uncheckedState w14:val="2610" w14:font="MS Gothic"/>
                </w14:checkbox>
              </w:sdtPr>
              <w:sdtEndPr/>
              <w:sdtContent>
                <w:r w:rsidR="00B7137C" w:rsidRPr="005F0C5B">
                  <w:rPr>
                    <w:rFonts w:ascii="Segoe UI Symbol" w:eastAsia="MS Gothic" w:hAnsi="Segoe UI Symbol" w:cs="Segoe UI Symbol"/>
                  </w:rPr>
                  <w:t>☐</w:t>
                </w:r>
              </w:sdtContent>
            </w:sdt>
            <w:r w:rsidR="00995E34" w:rsidRPr="005F0C5B">
              <w:rPr>
                <w:rFonts w:ascii="Nunito Sans" w:hAnsi="Nunito Sans"/>
                <w:color w:val="auto"/>
              </w:rPr>
              <w:t xml:space="preserve">  </w:t>
            </w:r>
            <w:r w:rsidR="0023295B" w:rsidRPr="005F0C5B">
              <w:rPr>
                <w:rFonts w:ascii="Nunito Sans" w:hAnsi="Nunito Sans"/>
              </w:rPr>
              <w:t>65-74</w:t>
            </w:r>
          </w:p>
        </w:tc>
      </w:tr>
      <w:tr w:rsidR="00680303" w:rsidRPr="005F0C5B" w14:paraId="68C2AF40" w14:textId="77777777">
        <w:trPr>
          <w:cantSplit/>
        </w:trPr>
        <w:tc>
          <w:tcPr>
            <w:tcW w:w="0" w:type="auto"/>
            <w:tcMar>
              <w:top w:w="72" w:type="dxa"/>
              <w:left w:w="144" w:type="dxa"/>
              <w:bottom w:w="72" w:type="dxa"/>
              <w:right w:w="144" w:type="dxa"/>
            </w:tcMar>
            <w:vAlign w:val="center"/>
          </w:tcPr>
          <w:p w14:paraId="0ED6FD5E" w14:textId="57F227B2" w:rsidR="0023295B" w:rsidRPr="005F0C5B" w:rsidRDefault="0096110D">
            <w:pPr>
              <w:pStyle w:val="Choice"/>
              <w:rPr>
                <w:rFonts w:ascii="Nunito Sans" w:hAnsi="Nunito Sans"/>
              </w:rPr>
            </w:pPr>
            <w:sdt>
              <w:sdtPr>
                <w:rPr>
                  <w:rFonts w:ascii="Nunito Sans" w:hAnsi="Nunito Sans"/>
                  <w:color w:val="auto"/>
                </w:rPr>
                <w:id w:val="352858071"/>
                <w14:checkbox>
                  <w14:checked w14:val="0"/>
                  <w14:checkedState w14:val="2612" w14:font="MS Gothic"/>
                  <w14:uncheckedState w14:val="2610" w14:font="MS Gothic"/>
                </w14:checkbox>
              </w:sdtPr>
              <w:sdtEndPr/>
              <w:sdtContent>
                <w:r w:rsidR="00812D5B" w:rsidRPr="005F0C5B">
                  <w:rPr>
                    <w:rFonts w:ascii="Segoe UI Symbol" w:eastAsia="MS Gothic" w:hAnsi="Segoe UI Symbol" w:cs="Segoe UI Symbol"/>
                  </w:rPr>
                  <w:t>☐</w:t>
                </w:r>
              </w:sdtContent>
            </w:sdt>
            <w:r w:rsidR="00995E34" w:rsidRPr="005F0C5B">
              <w:rPr>
                <w:rFonts w:ascii="Nunito Sans" w:hAnsi="Nunito Sans"/>
                <w:color w:val="auto"/>
              </w:rPr>
              <w:t xml:space="preserve">  </w:t>
            </w:r>
            <w:r w:rsidR="0023295B" w:rsidRPr="005F0C5B">
              <w:rPr>
                <w:rFonts w:ascii="Nunito Sans" w:hAnsi="Nunito Sans"/>
              </w:rPr>
              <w:t>75-84</w:t>
            </w:r>
          </w:p>
        </w:tc>
      </w:tr>
      <w:tr w:rsidR="00680303" w:rsidRPr="005F0C5B" w14:paraId="57924F6B" w14:textId="77777777">
        <w:trPr>
          <w:cantSplit/>
        </w:trPr>
        <w:tc>
          <w:tcPr>
            <w:tcW w:w="0" w:type="auto"/>
            <w:tcMar>
              <w:top w:w="72" w:type="dxa"/>
              <w:left w:w="144" w:type="dxa"/>
              <w:bottom w:w="72" w:type="dxa"/>
              <w:right w:w="144" w:type="dxa"/>
            </w:tcMar>
            <w:vAlign w:val="center"/>
          </w:tcPr>
          <w:p w14:paraId="0FCA1B9F" w14:textId="42993B8E" w:rsidR="0023295B" w:rsidRPr="005F0C5B" w:rsidRDefault="0096110D">
            <w:pPr>
              <w:pStyle w:val="Choice"/>
              <w:rPr>
                <w:rFonts w:ascii="Nunito Sans" w:hAnsi="Nunito Sans"/>
              </w:rPr>
            </w:pPr>
            <w:sdt>
              <w:sdtPr>
                <w:rPr>
                  <w:rFonts w:ascii="Nunito Sans" w:hAnsi="Nunito Sans"/>
                  <w:color w:val="auto"/>
                </w:rPr>
                <w:id w:val="-21091699"/>
                <w14:checkbox>
                  <w14:checked w14:val="0"/>
                  <w14:checkedState w14:val="2612" w14:font="MS Gothic"/>
                  <w14:uncheckedState w14:val="2610" w14:font="MS Gothic"/>
                </w14:checkbox>
              </w:sdtPr>
              <w:sdtEndPr/>
              <w:sdtContent>
                <w:r w:rsidR="00812D5B" w:rsidRPr="005F0C5B">
                  <w:rPr>
                    <w:rFonts w:ascii="Segoe UI Symbol" w:eastAsia="MS Gothic" w:hAnsi="Segoe UI Symbol" w:cs="Segoe UI Symbol"/>
                  </w:rPr>
                  <w:t>☐</w:t>
                </w:r>
              </w:sdtContent>
            </w:sdt>
            <w:r w:rsidR="00995E34" w:rsidRPr="005F0C5B">
              <w:rPr>
                <w:rFonts w:ascii="Nunito Sans" w:hAnsi="Nunito Sans"/>
                <w:color w:val="auto"/>
              </w:rPr>
              <w:t xml:space="preserve">  </w:t>
            </w:r>
            <w:r w:rsidR="0023295B" w:rsidRPr="005F0C5B">
              <w:rPr>
                <w:rFonts w:ascii="Nunito Sans" w:hAnsi="Nunito Sans"/>
              </w:rPr>
              <w:t>85+</w:t>
            </w:r>
          </w:p>
        </w:tc>
      </w:tr>
    </w:tbl>
    <w:p w14:paraId="22FD9F9A" w14:textId="5E386F92" w:rsidR="0023295B" w:rsidRPr="005F0C5B" w:rsidRDefault="0023295B" w:rsidP="0023295B">
      <w:pPr>
        <w:pStyle w:val="QuestionTitle"/>
        <w:numPr>
          <w:ilvl w:val="0"/>
          <w:numId w:val="1"/>
        </w:numPr>
        <w:rPr>
          <w:rFonts w:ascii="Nunito Sans" w:hAnsi="Nunito Sans"/>
        </w:rPr>
      </w:pPr>
      <w:r w:rsidRPr="005F0C5B">
        <w:rPr>
          <w:rFonts w:ascii="Nunito Sans" w:hAnsi="Nunito Sans"/>
        </w:rPr>
        <w:t xml:space="preserve">  Gender</w:t>
      </w:r>
      <w:r w:rsidRPr="005F0C5B">
        <w:rPr>
          <w:rFonts w:ascii="Nunito Sans" w:hAnsi="Nunito Sans"/>
          <w:b/>
          <w:bCs/>
          <w:color w:val="B34646"/>
          <w:vertAlign w:val="superscript"/>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680303" w:rsidRPr="005F0C5B" w14:paraId="238F1058" w14:textId="77777777" w:rsidTr="7E9D2731">
        <w:trPr>
          <w:cantSplit/>
        </w:trPr>
        <w:tc>
          <w:tcPr>
            <w:tcW w:w="0" w:type="auto"/>
            <w:tcMar>
              <w:top w:w="72" w:type="dxa"/>
              <w:left w:w="72" w:type="dxa"/>
              <w:bottom w:w="0" w:type="dxa"/>
              <w:right w:w="72" w:type="dxa"/>
            </w:tcMar>
          </w:tcPr>
          <w:p w14:paraId="76E0A7B7" w14:textId="77777777" w:rsidR="0023295B" w:rsidRPr="005F0C5B" w:rsidRDefault="0023295B">
            <w:pPr>
              <w:pStyle w:val="SupportingText"/>
              <w:rPr>
                <w:rFonts w:ascii="Nunito Sans" w:hAnsi="Nunito Sans"/>
              </w:rPr>
            </w:pPr>
            <w:r w:rsidRPr="005F0C5B">
              <w:rPr>
                <w:rFonts w:ascii="Nunito Sans" w:hAnsi="Nunito Sans"/>
              </w:rPr>
              <w:t>Select all that apply</w:t>
            </w:r>
          </w:p>
        </w:tc>
      </w:tr>
      <w:tr w:rsidR="00680303" w:rsidRPr="005F0C5B" w14:paraId="4549AEDD" w14:textId="77777777">
        <w:trPr>
          <w:cantSplit/>
        </w:trPr>
        <w:tc>
          <w:tcPr>
            <w:tcW w:w="0" w:type="auto"/>
            <w:tcMar>
              <w:top w:w="72" w:type="dxa"/>
              <w:left w:w="144" w:type="dxa"/>
              <w:bottom w:w="72" w:type="dxa"/>
              <w:right w:w="144" w:type="dxa"/>
            </w:tcMar>
            <w:vAlign w:val="center"/>
          </w:tcPr>
          <w:p w14:paraId="4272B2FF" w14:textId="75420E8C" w:rsidR="0023295B" w:rsidRPr="005F0C5B" w:rsidRDefault="0096110D">
            <w:pPr>
              <w:pStyle w:val="Choice"/>
              <w:rPr>
                <w:rFonts w:ascii="Nunito Sans" w:hAnsi="Nunito Sans"/>
              </w:rPr>
            </w:pPr>
            <w:sdt>
              <w:sdtPr>
                <w:rPr>
                  <w:rFonts w:ascii="Nunito Sans" w:hAnsi="Nunito Sans"/>
                  <w:color w:val="auto"/>
                </w:rPr>
                <w:id w:val="-1769067779"/>
                <w14:checkbox>
                  <w14:checked w14:val="0"/>
                  <w14:checkedState w14:val="2612" w14:font="MS Gothic"/>
                  <w14:uncheckedState w14:val="2610" w14:font="MS Gothic"/>
                </w14:checkbox>
              </w:sdtPr>
              <w:sdtEndPr/>
              <w:sdtContent>
                <w:r w:rsidR="00812D5B" w:rsidRPr="005F0C5B">
                  <w:rPr>
                    <w:rFonts w:ascii="Segoe UI Symbol" w:eastAsia="MS Gothic" w:hAnsi="Segoe UI Symbol" w:cs="Segoe UI Symbol"/>
                  </w:rPr>
                  <w:t>☐</w:t>
                </w:r>
              </w:sdtContent>
            </w:sdt>
            <w:r w:rsidR="00995E34" w:rsidRPr="005F0C5B">
              <w:rPr>
                <w:rFonts w:ascii="Nunito Sans" w:hAnsi="Nunito Sans"/>
                <w:color w:val="auto"/>
              </w:rPr>
              <w:t xml:space="preserve">  </w:t>
            </w:r>
            <w:r w:rsidR="0023295B" w:rsidRPr="005F0C5B">
              <w:rPr>
                <w:rFonts w:ascii="Nunito Sans" w:hAnsi="Nunito Sans"/>
              </w:rPr>
              <w:t>Woman</w:t>
            </w:r>
            <w:r w:rsidR="0044334F" w:rsidRPr="005F0C5B">
              <w:rPr>
                <w:rFonts w:ascii="Nunito Sans" w:hAnsi="Nunito Sans"/>
              </w:rPr>
              <w:t>/girl</w:t>
            </w:r>
          </w:p>
        </w:tc>
      </w:tr>
      <w:tr w:rsidR="00680303" w:rsidRPr="005F0C5B" w14:paraId="69C7EB9C" w14:textId="77777777">
        <w:trPr>
          <w:cantSplit/>
        </w:trPr>
        <w:tc>
          <w:tcPr>
            <w:tcW w:w="0" w:type="auto"/>
            <w:tcMar>
              <w:top w:w="72" w:type="dxa"/>
              <w:left w:w="144" w:type="dxa"/>
              <w:bottom w:w="72" w:type="dxa"/>
              <w:right w:w="144" w:type="dxa"/>
            </w:tcMar>
            <w:vAlign w:val="center"/>
          </w:tcPr>
          <w:p w14:paraId="36C6200A" w14:textId="44F9D14E" w:rsidR="0023295B" w:rsidRPr="005F0C5B" w:rsidRDefault="0096110D">
            <w:pPr>
              <w:pStyle w:val="Choice"/>
              <w:rPr>
                <w:rFonts w:ascii="Nunito Sans" w:hAnsi="Nunito Sans"/>
              </w:rPr>
            </w:pPr>
            <w:sdt>
              <w:sdtPr>
                <w:rPr>
                  <w:rFonts w:ascii="Nunito Sans" w:hAnsi="Nunito Sans"/>
                  <w:color w:val="auto"/>
                </w:rPr>
                <w:id w:val="-291749053"/>
                <w14:checkbox>
                  <w14:checked w14:val="0"/>
                  <w14:checkedState w14:val="2612" w14:font="MS Gothic"/>
                  <w14:uncheckedState w14:val="2610" w14:font="MS Gothic"/>
                </w14:checkbox>
              </w:sdtPr>
              <w:sdtEndPr/>
              <w:sdtContent>
                <w:r w:rsidR="00EE4A34" w:rsidRPr="005F0C5B">
                  <w:rPr>
                    <w:rFonts w:ascii="Segoe UI Symbol" w:eastAsia="MS Gothic" w:hAnsi="Segoe UI Symbol" w:cs="Segoe UI Symbol"/>
                  </w:rPr>
                  <w:t>☐</w:t>
                </w:r>
              </w:sdtContent>
            </w:sdt>
            <w:r w:rsidR="00995E34" w:rsidRPr="005F0C5B">
              <w:rPr>
                <w:rFonts w:ascii="Nunito Sans" w:hAnsi="Nunito Sans"/>
                <w:color w:val="auto"/>
              </w:rPr>
              <w:t xml:space="preserve">  </w:t>
            </w:r>
            <w:r w:rsidR="0023295B" w:rsidRPr="005F0C5B">
              <w:rPr>
                <w:rFonts w:ascii="Nunito Sans" w:hAnsi="Nunito Sans"/>
              </w:rPr>
              <w:t>Man</w:t>
            </w:r>
            <w:r w:rsidR="0044334F" w:rsidRPr="005F0C5B">
              <w:rPr>
                <w:rFonts w:ascii="Nunito Sans" w:hAnsi="Nunito Sans"/>
              </w:rPr>
              <w:t>/boy</w:t>
            </w:r>
          </w:p>
        </w:tc>
      </w:tr>
      <w:tr w:rsidR="00680303" w:rsidRPr="005F0C5B" w14:paraId="546A3C1B" w14:textId="77777777">
        <w:trPr>
          <w:cantSplit/>
        </w:trPr>
        <w:tc>
          <w:tcPr>
            <w:tcW w:w="0" w:type="auto"/>
            <w:tcMar>
              <w:top w:w="72" w:type="dxa"/>
              <w:left w:w="144" w:type="dxa"/>
              <w:bottom w:w="72" w:type="dxa"/>
              <w:right w:w="144" w:type="dxa"/>
            </w:tcMar>
            <w:vAlign w:val="center"/>
          </w:tcPr>
          <w:p w14:paraId="35A6A08E" w14:textId="1FDD2BA7" w:rsidR="0023295B" w:rsidRPr="005F0C5B" w:rsidRDefault="0096110D">
            <w:pPr>
              <w:pStyle w:val="Choice"/>
              <w:rPr>
                <w:rFonts w:ascii="Nunito Sans" w:hAnsi="Nunito Sans"/>
              </w:rPr>
            </w:pPr>
            <w:sdt>
              <w:sdtPr>
                <w:rPr>
                  <w:rFonts w:ascii="Nunito Sans" w:hAnsi="Nunito Sans"/>
                  <w:color w:val="auto"/>
                </w:rPr>
                <w:id w:val="-1628850051"/>
                <w14:checkbox>
                  <w14:checked w14:val="0"/>
                  <w14:checkedState w14:val="2612" w14:font="MS Gothic"/>
                  <w14:uncheckedState w14:val="2610" w14:font="MS Gothic"/>
                </w14:checkbox>
              </w:sdtPr>
              <w:sdtEndPr/>
              <w:sdtContent>
                <w:r w:rsidR="00812D5B" w:rsidRPr="005F0C5B">
                  <w:rPr>
                    <w:rFonts w:ascii="Segoe UI Symbol" w:eastAsia="MS Gothic" w:hAnsi="Segoe UI Symbol" w:cs="Segoe UI Symbol"/>
                  </w:rPr>
                  <w:t>☐</w:t>
                </w:r>
              </w:sdtContent>
            </w:sdt>
            <w:r w:rsidR="00995E34" w:rsidRPr="005F0C5B">
              <w:rPr>
                <w:rFonts w:ascii="Nunito Sans" w:hAnsi="Nunito Sans"/>
                <w:color w:val="auto"/>
              </w:rPr>
              <w:t xml:space="preserve">  </w:t>
            </w:r>
            <w:r w:rsidR="0023295B" w:rsidRPr="005F0C5B">
              <w:rPr>
                <w:rFonts w:ascii="Nunito Sans" w:hAnsi="Nunito Sans"/>
              </w:rPr>
              <w:t>Gender diverse</w:t>
            </w:r>
          </w:p>
        </w:tc>
      </w:tr>
      <w:tr w:rsidR="00680303" w:rsidRPr="005F0C5B" w14:paraId="6B5B0637" w14:textId="77777777">
        <w:trPr>
          <w:cantSplit/>
        </w:trPr>
        <w:tc>
          <w:tcPr>
            <w:tcW w:w="0" w:type="auto"/>
            <w:tcMar>
              <w:top w:w="72" w:type="dxa"/>
              <w:left w:w="144" w:type="dxa"/>
              <w:bottom w:w="72" w:type="dxa"/>
              <w:right w:w="144" w:type="dxa"/>
            </w:tcMar>
            <w:vAlign w:val="center"/>
          </w:tcPr>
          <w:p w14:paraId="0A90AD75" w14:textId="74BFE6FD" w:rsidR="0023295B" w:rsidRPr="005F0C5B" w:rsidRDefault="0096110D">
            <w:pPr>
              <w:pStyle w:val="Choice"/>
              <w:rPr>
                <w:rFonts w:ascii="Nunito Sans" w:hAnsi="Nunito Sans"/>
              </w:rPr>
            </w:pPr>
            <w:sdt>
              <w:sdtPr>
                <w:rPr>
                  <w:rFonts w:ascii="Nunito Sans" w:hAnsi="Nunito Sans"/>
                  <w:color w:val="auto"/>
                </w:rPr>
                <w:id w:val="1348759146"/>
                <w14:checkbox>
                  <w14:checked w14:val="0"/>
                  <w14:checkedState w14:val="2612" w14:font="MS Gothic"/>
                  <w14:uncheckedState w14:val="2610" w14:font="MS Gothic"/>
                </w14:checkbox>
              </w:sdtPr>
              <w:sdtEndPr/>
              <w:sdtContent>
                <w:r w:rsidR="00812D5B" w:rsidRPr="005F0C5B">
                  <w:rPr>
                    <w:rFonts w:ascii="Segoe UI Symbol" w:eastAsia="MS Gothic" w:hAnsi="Segoe UI Symbol" w:cs="Segoe UI Symbol"/>
                  </w:rPr>
                  <w:t>☐</w:t>
                </w:r>
              </w:sdtContent>
            </w:sdt>
            <w:r w:rsidR="00995E34" w:rsidRPr="005F0C5B">
              <w:rPr>
                <w:rFonts w:ascii="Nunito Sans" w:hAnsi="Nunito Sans"/>
                <w:color w:val="auto"/>
              </w:rPr>
              <w:t xml:space="preserve">  </w:t>
            </w:r>
            <w:r w:rsidR="0023295B" w:rsidRPr="005F0C5B">
              <w:rPr>
                <w:rFonts w:ascii="Nunito Sans" w:hAnsi="Nunito Sans"/>
              </w:rPr>
              <w:t xml:space="preserve">Prefer </w:t>
            </w:r>
            <w:r w:rsidR="004277B6" w:rsidRPr="005F0C5B">
              <w:rPr>
                <w:rFonts w:ascii="Nunito Sans" w:hAnsi="Nunito Sans"/>
              </w:rPr>
              <w:t xml:space="preserve">not to say </w:t>
            </w:r>
          </w:p>
        </w:tc>
      </w:tr>
      <w:tr w:rsidR="00680303" w:rsidRPr="005F0C5B" w14:paraId="10EAD891" w14:textId="77777777">
        <w:trPr>
          <w:cantSplit/>
        </w:trPr>
        <w:tc>
          <w:tcPr>
            <w:tcW w:w="0" w:type="auto"/>
            <w:tcMar>
              <w:top w:w="72" w:type="dxa"/>
              <w:left w:w="144" w:type="dxa"/>
              <w:bottom w:w="72" w:type="dxa"/>
              <w:right w:w="144" w:type="dxa"/>
            </w:tcMar>
            <w:vAlign w:val="center"/>
          </w:tcPr>
          <w:p w14:paraId="1E0A6C56" w14:textId="7B55E9C3" w:rsidR="0023295B" w:rsidRPr="005F0C5B" w:rsidRDefault="0096110D">
            <w:pPr>
              <w:pStyle w:val="Choice"/>
              <w:rPr>
                <w:rFonts w:ascii="Nunito Sans" w:hAnsi="Nunito Sans"/>
              </w:rPr>
            </w:pPr>
            <w:sdt>
              <w:sdtPr>
                <w:rPr>
                  <w:rFonts w:ascii="Nunito Sans" w:hAnsi="Nunito Sans"/>
                  <w:color w:val="auto"/>
                </w:rPr>
                <w:id w:val="-296305603"/>
                <w14:checkbox>
                  <w14:checked w14:val="0"/>
                  <w14:checkedState w14:val="2612" w14:font="MS Gothic"/>
                  <w14:uncheckedState w14:val="2610" w14:font="MS Gothic"/>
                </w14:checkbox>
              </w:sdtPr>
              <w:sdtEndPr/>
              <w:sdtContent>
                <w:r w:rsidR="00812D5B" w:rsidRPr="005F0C5B">
                  <w:rPr>
                    <w:rFonts w:ascii="Segoe UI Symbol" w:eastAsia="MS Gothic" w:hAnsi="Segoe UI Symbol" w:cs="Segoe UI Symbol"/>
                  </w:rPr>
                  <w:t>☐</w:t>
                </w:r>
              </w:sdtContent>
            </w:sdt>
            <w:r w:rsidR="00995E34" w:rsidRPr="005F0C5B">
              <w:rPr>
                <w:rFonts w:ascii="Nunito Sans" w:hAnsi="Nunito Sans"/>
                <w:color w:val="auto"/>
              </w:rPr>
              <w:t xml:space="preserve">  </w:t>
            </w:r>
            <w:r w:rsidR="0023295B" w:rsidRPr="005F0C5B">
              <w:rPr>
                <w:rFonts w:ascii="Nunito Sans" w:hAnsi="Nunito Sans"/>
              </w:rPr>
              <w:t xml:space="preserve">Prefer </w:t>
            </w:r>
            <w:r w:rsidR="004277B6" w:rsidRPr="005F0C5B">
              <w:rPr>
                <w:rFonts w:ascii="Nunito Sans" w:hAnsi="Nunito Sans"/>
              </w:rPr>
              <w:t>to self-identify</w:t>
            </w:r>
            <w:r w:rsidR="0044334F" w:rsidRPr="005F0C5B">
              <w:rPr>
                <w:rFonts w:ascii="Nunito Sans" w:hAnsi="Nunito Sans"/>
              </w:rPr>
              <w:t>. I identify as:</w:t>
            </w:r>
          </w:p>
        </w:tc>
      </w:tr>
    </w:tbl>
    <w:p w14:paraId="49C6CD08" w14:textId="03B37148" w:rsidR="00394A98" w:rsidRPr="005F0C5B" w:rsidRDefault="00394A98" w:rsidP="0023295B">
      <w:pPr>
        <w:pStyle w:val="QuestionTitle"/>
        <w:numPr>
          <w:ilvl w:val="0"/>
          <w:numId w:val="1"/>
        </w:numPr>
        <w:rPr>
          <w:rFonts w:ascii="Nunito Sans" w:hAnsi="Nunito Sans"/>
        </w:rPr>
        <w:sectPr w:rsidR="00394A98" w:rsidRPr="005F0C5B" w:rsidSect="00067D19">
          <w:headerReference w:type="default" r:id="rId23"/>
          <w:footerReference w:type="default" r:id="rId24"/>
          <w:footerReference w:type="first" r:id="rId25"/>
          <w:pgSz w:w="11906" w:h="16838"/>
          <w:pgMar w:top="1134" w:right="1440" w:bottom="851" w:left="1440" w:header="708" w:footer="708" w:gutter="0"/>
          <w:pgNumType w:start="1"/>
          <w:cols w:space="720"/>
          <w:docGrid w:linePitch="360"/>
        </w:sectPr>
      </w:pPr>
    </w:p>
    <w:p w14:paraId="62D3FDB2" w14:textId="51E11FBC" w:rsidR="0023295B" w:rsidRPr="005F0C5B" w:rsidRDefault="0023295B" w:rsidP="0023295B">
      <w:pPr>
        <w:pStyle w:val="QuestionTitle"/>
        <w:numPr>
          <w:ilvl w:val="0"/>
          <w:numId w:val="1"/>
        </w:numPr>
        <w:rPr>
          <w:rFonts w:ascii="Nunito Sans" w:hAnsi="Nunito Sans"/>
          <w:b/>
          <w:bCs/>
          <w:color w:val="B34646"/>
          <w:vertAlign w:val="superscript"/>
        </w:rPr>
      </w:pPr>
      <w:r w:rsidRPr="005F0C5B">
        <w:rPr>
          <w:rFonts w:ascii="Nunito Sans" w:hAnsi="Nunito Sans"/>
        </w:rPr>
        <w:lastRenderedPageBreak/>
        <w:t>What suburb do you live in?</w:t>
      </w:r>
      <w:r w:rsidRPr="005F0C5B">
        <w:rPr>
          <w:rFonts w:ascii="Nunito Sans" w:hAnsi="Nunito Sans"/>
          <w:b/>
          <w:bCs/>
          <w:color w:val="B34646"/>
          <w:vertAlign w:val="superscript"/>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680303" w:rsidRPr="005F0C5B" w14:paraId="37E48822" w14:textId="77777777" w:rsidTr="7E9D2731">
        <w:trPr>
          <w:cantSplit/>
        </w:trPr>
        <w:tc>
          <w:tcPr>
            <w:tcW w:w="0" w:type="auto"/>
            <w:tcMar>
              <w:top w:w="72" w:type="dxa"/>
              <w:left w:w="72" w:type="dxa"/>
              <w:bottom w:w="0" w:type="dxa"/>
              <w:right w:w="72" w:type="dxa"/>
            </w:tcMar>
          </w:tcPr>
          <w:p w14:paraId="79B88C1F" w14:textId="77777777" w:rsidR="0023295B" w:rsidRPr="005F0C5B" w:rsidRDefault="0023295B">
            <w:pPr>
              <w:pStyle w:val="SupportingText"/>
              <w:rPr>
                <w:rFonts w:ascii="Nunito Sans" w:hAnsi="Nunito Sans"/>
              </w:rPr>
            </w:pPr>
            <w:r w:rsidRPr="005F0C5B">
              <w:rPr>
                <w:rFonts w:ascii="Nunito Sans" w:hAnsi="Nunito Sans"/>
              </w:rPr>
              <w:t>Select all that apply</w:t>
            </w:r>
          </w:p>
        </w:tc>
      </w:tr>
      <w:tr w:rsidR="00680303" w:rsidRPr="005F0C5B" w14:paraId="2D16DE94" w14:textId="77777777">
        <w:trPr>
          <w:cantSplit/>
        </w:trPr>
        <w:tc>
          <w:tcPr>
            <w:tcW w:w="0" w:type="auto"/>
            <w:tcMar>
              <w:top w:w="72" w:type="dxa"/>
              <w:left w:w="144" w:type="dxa"/>
              <w:bottom w:w="72" w:type="dxa"/>
              <w:right w:w="144" w:type="dxa"/>
            </w:tcMar>
            <w:vAlign w:val="center"/>
          </w:tcPr>
          <w:p w14:paraId="55475864" w14:textId="55772A2F" w:rsidR="0023295B" w:rsidRPr="005F0C5B" w:rsidRDefault="0096110D">
            <w:pPr>
              <w:pStyle w:val="Choice"/>
              <w:rPr>
                <w:rFonts w:ascii="Nunito Sans" w:hAnsi="Nunito Sans"/>
              </w:rPr>
            </w:pPr>
            <w:sdt>
              <w:sdtPr>
                <w:rPr>
                  <w:rFonts w:ascii="Nunito Sans" w:hAnsi="Nunito Sans"/>
                  <w:color w:val="auto"/>
                </w:rPr>
                <w:id w:val="-1751954765"/>
                <w14:checkbox>
                  <w14:checked w14:val="0"/>
                  <w14:checkedState w14:val="2612" w14:font="MS Gothic"/>
                  <w14:uncheckedState w14:val="2610" w14:font="MS Gothic"/>
                </w14:checkbox>
              </w:sdtPr>
              <w:sdtEndPr/>
              <w:sdtContent>
                <w:r w:rsidR="00777194" w:rsidRPr="005F0C5B">
                  <w:rPr>
                    <w:rFonts w:ascii="Segoe UI Symbol" w:eastAsia="MS Gothic" w:hAnsi="Segoe UI Symbol" w:cs="Segoe UI Symbol"/>
                  </w:rPr>
                  <w:t>☐</w:t>
                </w:r>
              </w:sdtContent>
            </w:sdt>
            <w:r w:rsidR="00995E34" w:rsidRPr="005F0C5B">
              <w:rPr>
                <w:rFonts w:ascii="Nunito Sans" w:hAnsi="Nunito Sans"/>
                <w:color w:val="auto"/>
              </w:rPr>
              <w:t xml:space="preserve">  </w:t>
            </w:r>
            <w:r w:rsidR="0023295B" w:rsidRPr="005F0C5B">
              <w:rPr>
                <w:rFonts w:ascii="Nunito Sans" w:hAnsi="Nunito Sans"/>
              </w:rPr>
              <w:t>Brunswick</w:t>
            </w:r>
          </w:p>
        </w:tc>
      </w:tr>
      <w:tr w:rsidR="00680303" w:rsidRPr="005F0C5B" w14:paraId="1243C1B2" w14:textId="77777777">
        <w:trPr>
          <w:cantSplit/>
        </w:trPr>
        <w:tc>
          <w:tcPr>
            <w:tcW w:w="0" w:type="auto"/>
            <w:tcMar>
              <w:top w:w="72" w:type="dxa"/>
              <w:left w:w="144" w:type="dxa"/>
              <w:bottom w:w="72" w:type="dxa"/>
              <w:right w:w="144" w:type="dxa"/>
            </w:tcMar>
            <w:vAlign w:val="center"/>
          </w:tcPr>
          <w:p w14:paraId="61659CF8" w14:textId="51DBF945" w:rsidR="0023295B" w:rsidRPr="005F0C5B" w:rsidRDefault="0096110D">
            <w:pPr>
              <w:pStyle w:val="Choice"/>
              <w:rPr>
                <w:rFonts w:ascii="Nunito Sans" w:hAnsi="Nunito Sans"/>
              </w:rPr>
            </w:pPr>
            <w:sdt>
              <w:sdtPr>
                <w:rPr>
                  <w:rFonts w:ascii="Nunito Sans" w:hAnsi="Nunito Sans"/>
                  <w:color w:val="auto"/>
                </w:rPr>
                <w:id w:val="-1858106421"/>
                <w14:checkbox>
                  <w14:checked w14:val="0"/>
                  <w14:checkedState w14:val="2612" w14:font="MS Gothic"/>
                  <w14:uncheckedState w14:val="2610" w14:font="MS Gothic"/>
                </w14:checkbox>
              </w:sdtPr>
              <w:sdtEndPr/>
              <w:sdtContent>
                <w:r w:rsidR="00777194" w:rsidRPr="005F0C5B">
                  <w:rPr>
                    <w:rFonts w:ascii="Segoe UI Symbol" w:eastAsia="MS Gothic" w:hAnsi="Segoe UI Symbol" w:cs="Segoe UI Symbol"/>
                  </w:rPr>
                  <w:t>☐</w:t>
                </w:r>
              </w:sdtContent>
            </w:sdt>
            <w:r w:rsidR="00995E34" w:rsidRPr="005F0C5B">
              <w:rPr>
                <w:rFonts w:ascii="Nunito Sans" w:hAnsi="Nunito Sans"/>
                <w:color w:val="auto"/>
              </w:rPr>
              <w:t xml:space="preserve">  </w:t>
            </w:r>
            <w:r w:rsidR="0023295B" w:rsidRPr="005F0C5B">
              <w:rPr>
                <w:rFonts w:ascii="Nunito Sans" w:hAnsi="Nunito Sans"/>
              </w:rPr>
              <w:t>Brunswick East</w:t>
            </w:r>
          </w:p>
        </w:tc>
      </w:tr>
      <w:tr w:rsidR="00680303" w:rsidRPr="005F0C5B" w14:paraId="2B5E2A9D" w14:textId="77777777">
        <w:trPr>
          <w:cantSplit/>
        </w:trPr>
        <w:tc>
          <w:tcPr>
            <w:tcW w:w="0" w:type="auto"/>
            <w:tcMar>
              <w:top w:w="72" w:type="dxa"/>
              <w:left w:w="144" w:type="dxa"/>
              <w:bottom w:w="72" w:type="dxa"/>
              <w:right w:w="144" w:type="dxa"/>
            </w:tcMar>
            <w:vAlign w:val="center"/>
          </w:tcPr>
          <w:p w14:paraId="4C6A76D8" w14:textId="5A6982DF" w:rsidR="0023295B" w:rsidRPr="005F0C5B" w:rsidRDefault="0096110D">
            <w:pPr>
              <w:pStyle w:val="Choice"/>
              <w:rPr>
                <w:rFonts w:ascii="Nunito Sans" w:hAnsi="Nunito Sans"/>
              </w:rPr>
            </w:pPr>
            <w:sdt>
              <w:sdtPr>
                <w:rPr>
                  <w:rFonts w:ascii="Nunito Sans" w:hAnsi="Nunito Sans"/>
                  <w:color w:val="auto"/>
                </w:rPr>
                <w:id w:val="-128245766"/>
                <w14:checkbox>
                  <w14:checked w14:val="0"/>
                  <w14:checkedState w14:val="2612" w14:font="MS Gothic"/>
                  <w14:uncheckedState w14:val="2610" w14:font="MS Gothic"/>
                </w14:checkbox>
              </w:sdtPr>
              <w:sdtEndPr/>
              <w:sdtContent>
                <w:r w:rsidR="00777194" w:rsidRPr="005F0C5B">
                  <w:rPr>
                    <w:rFonts w:ascii="Segoe UI Symbol" w:eastAsia="MS Gothic" w:hAnsi="Segoe UI Symbol" w:cs="Segoe UI Symbol"/>
                  </w:rPr>
                  <w:t>☐</w:t>
                </w:r>
              </w:sdtContent>
            </w:sdt>
            <w:r w:rsidR="00995E34" w:rsidRPr="005F0C5B">
              <w:rPr>
                <w:rFonts w:ascii="Nunito Sans" w:hAnsi="Nunito Sans"/>
                <w:color w:val="auto"/>
              </w:rPr>
              <w:t xml:space="preserve">  </w:t>
            </w:r>
            <w:r w:rsidR="0023295B" w:rsidRPr="005F0C5B">
              <w:rPr>
                <w:rFonts w:ascii="Nunito Sans" w:hAnsi="Nunito Sans"/>
              </w:rPr>
              <w:t>Brunswick West</w:t>
            </w:r>
          </w:p>
        </w:tc>
      </w:tr>
      <w:tr w:rsidR="00680303" w:rsidRPr="005F0C5B" w14:paraId="45A77C45" w14:textId="77777777">
        <w:trPr>
          <w:cantSplit/>
        </w:trPr>
        <w:tc>
          <w:tcPr>
            <w:tcW w:w="0" w:type="auto"/>
            <w:tcMar>
              <w:top w:w="72" w:type="dxa"/>
              <w:left w:w="144" w:type="dxa"/>
              <w:bottom w:w="72" w:type="dxa"/>
              <w:right w:w="144" w:type="dxa"/>
            </w:tcMar>
            <w:vAlign w:val="center"/>
          </w:tcPr>
          <w:p w14:paraId="5695A353" w14:textId="0B19B335" w:rsidR="0023295B" w:rsidRPr="005F0C5B" w:rsidRDefault="0096110D">
            <w:pPr>
              <w:pStyle w:val="Choice"/>
              <w:rPr>
                <w:rFonts w:ascii="Nunito Sans" w:hAnsi="Nunito Sans"/>
              </w:rPr>
            </w:pPr>
            <w:sdt>
              <w:sdtPr>
                <w:rPr>
                  <w:rFonts w:ascii="Nunito Sans" w:hAnsi="Nunito Sans"/>
                  <w:color w:val="auto"/>
                </w:rPr>
                <w:id w:val="-751273716"/>
                <w14:checkbox>
                  <w14:checked w14:val="0"/>
                  <w14:checkedState w14:val="2612" w14:font="MS Gothic"/>
                  <w14:uncheckedState w14:val="2610" w14:font="MS Gothic"/>
                </w14:checkbox>
              </w:sdtPr>
              <w:sdtEndPr/>
              <w:sdtContent>
                <w:r w:rsidR="00777194" w:rsidRPr="005F0C5B">
                  <w:rPr>
                    <w:rFonts w:ascii="Segoe UI Symbol" w:eastAsia="MS Gothic" w:hAnsi="Segoe UI Symbol" w:cs="Segoe UI Symbol"/>
                  </w:rPr>
                  <w:t>☐</w:t>
                </w:r>
              </w:sdtContent>
            </w:sdt>
            <w:r w:rsidR="00101F36" w:rsidRPr="005F0C5B">
              <w:rPr>
                <w:rFonts w:ascii="Nunito Sans" w:hAnsi="Nunito Sans"/>
                <w:color w:val="auto"/>
              </w:rPr>
              <w:t xml:space="preserve">  </w:t>
            </w:r>
            <w:r w:rsidR="0023295B" w:rsidRPr="005F0C5B">
              <w:rPr>
                <w:rFonts w:ascii="Nunito Sans" w:hAnsi="Nunito Sans"/>
              </w:rPr>
              <w:t>Coburg</w:t>
            </w:r>
          </w:p>
        </w:tc>
      </w:tr>
      <w:tr w:rsidR="00680303" w:rsidRPr="005F0C5B" w14:paraId="40C24B31" w14:textId="77777777">
        <w:trPr>
          <w:cantSplit/>
        </w:trPr>
        <w:tc>
          <w:tcPr>
            <w:tcW w:w="0" w:type="auto"/>
            <w:tcMar>
              <w:top w:w="72" w:type="dxa"/>
              <w:left w:w="144" w:type="dxa"/>
              <w:bottom w:w="72" w:type="dxa"/>
              <w:right w:w="144" w:type="dxa"/>
            </w:tcMar>
            <w:vAlign w:val="center"/>
          </w:tcPr>
          <w:p w14:paraId="45574A18" w14:textId="3FF30F7E" w:rsidR="0023295B" w:rsidRPr="005F0C5B" w:rsidRDefault="0096110D">
            <w:pPr>
              <w:pStyle w:val="Choice"/>
              <w:rPr>
                <w:rFonts w:ascii="Nunito Sans" w:hAnsi="Nunito Sans"/>
              </w:rPr>
            </w:pPr>
            <w:sdt>
              <w:sdtPr>
                <w:rPr>
                  <w:rFonts w:ascii="Nunito Sans" w:hAnsi="Nunito Sans"/>
                  <w:color w:val="auto"/>
                </w:rPr>
                <w:id w:val="-1550526142"/>
                <w14:checkbox>
                  <w14:checked w14:val="0"/>
                  <w14:checkedState w14:val="2612" w14:font="MS Gothic"/>
                  <w14:uncheckedState w14:val="2610" w14:font="MS Gothic"/>
                </w14:checkbox>
              </w:sdtPr>
              <w:sdtEndPr/>
              <w:sdtContent>
                <w:r w:rsidR="00777194" w:rsidRPr="005F0C5B">
                  <w:rPr>
                    <w:rFonts w:ascii="Segoe UI Symbol" w:eastAsia="MS Gothic" w:hAnsi="Segoe UI Symbol" w:cs="Segoe UI Symbol"/>
                  </w:rPr>
                  <w:t>☐</w:t>
                </w:r>
              </w:sdtContent>
            </w:sdt>
            <w:r w:rsidR="00101F36" w:rsidRPr="005F0C5B">
              <w:rPr>
                <w:rFonts w:ascii="Nunito Sans" w:hAnsi="Nunito Sans"/>
                <w:color w:val="auto"/>
              </w:rPr>
              <w:t xml:space="preserve">  </w:t>
            </w:r>
            <w:r w:rsidR="0023295B" w:rsidRPr="005F0C5B">
              <w:rPr>
                <w:rFonts w:ascii="Nunito Sans" w:hAnsi="Nunito Sans"/>
              </w:rPr>
              <w:t>Coburg North</w:t>
            </w:r>
          </w:p>
        </w:tc>
      </w:tr>
      <w:tr w:rsidR="00680303" w:rsidRPr="005F0C5B" w14:paraId="3025CFD2" w14:textId="77777777">
        <w:trPr>
          <w:cantSplit/>
        </w:trPr>
        <w:tc>
          <w:tcPr>
            <w:tcW w:w="0" w:type="auto"/>
            <w:tcMar>
              <w:top w:w="72" w:type="dxa"/>
              <w:left w:w="144" w:type="dxa"/>
              <w:bottom w:w="72" w:type="dxa"/>
              <w:right w:w="144" w:type="dxa"/>
            </w:tcMar>
            <w:vAlign w:val="center"/>
          </w:tcPr>
          <w:p w14:paraId="78CB73C9" w14:textId="04CFC947" w:rsidR="0023295B" w:rsidRPr="005F0C5B" w:rsidRDefault="0096110D">
            <w:pPr>
              <w:pStyle w:val="Choice"/>
              <w:rPr>
                <w:rFonts w:ascii="Nunito Sans" w:hAnsi="Nunito Sans"/>
              </w:rPr>
            </w:pPr>
            <w:sdt>
              <w:sdtPr>
                <w:rPr>
                  <w:rFonts w:ascii="Nunito Sans" w:hAnsi="Nunito Sans"/>
                  <w:color w:val="auto"/>
                </w:rPr>
                <w:id w:val="366495088"/>
                <w14:checkbox>
                  <w14:checked w14:val="0"/>
                  <w14:checkedState w14:val="2612" w14:font="MS Gothic"/>
                  <w14:uncheckedState w14:val="2610" w14:font="MS Gothic"/>
                </w14:checkbox>
              </w:sdtPr>
              <w:sdtEndPr/>
              <w:sdtContent>
                <w:r w:rsidR="00777194" w:rsidRPr="005F0C5B">
                  <w:rPr>
                    <w:rFonts w:ascii="Segoe UI Symbol" w:eastAsia="MS Gothic" w:hAnsi="Segoe UI Symbol" w:cs="Segoe UI Symbol"/>
                  </w:rPr>
                  <w:t>☐</w:t>
                </w:r>
              </w:sdtContent>
            </w:sdt>
            <w:r w:rsidR="00101F36" w:rsidRPr="005F0C5B">
              <w:rPr>
                <w:rFonts w:ascii="Nunito Sans" w:hAnsi="Nunito Sans"/>
                <w:color w:val="auto"/>
              </w:rPr>
              <w:t xml:space="preserve">  </w:t>
            </w:r>
            <w:r w:rsidR="0023295B" w:rsidRPr="005F0C5B">
              <w:rPr>
                <w:rFonts w:ascii="Nunito Sans" w:hAnsi="Nunito Sans"/>
              </w:rPr>
              <w:t>Fawkner</w:t>
            </w:r>
          </w:p>
        </w:tc>
      </w:tr>
      <w:tr w:rsidR="00680303" w:rsidRPr="005F0C5B" w14:paraId="33D7B752" w14:textId="77777777">
        <w:trPr>
          <w:cantSplit/>
        </w:trPr>
        <w:tc>
          <w:tcPr>
            <w:tcW w:w="0" w:type="auto"/>
            <w:tcMar>
              <w:top w:w="72" w:type="dxa"/>
              <w:left w:w="144" w:type="dxa"/>
              <w:bottom w:w="72" w:type="dxa"/>
              <w:right w:w="144" w:type="dxa"/>
            </w:tcMar>
            <w:vAlign w:val="center"/>
          </w:tcPr>
          <w:p w14:paraId="35A2710C" w14:textId="11C2F530" w:rsidR="0023295B" w:rsidRPr="005F0C5B" w:rsidRDefault="0096110D">
            <w:pPr>
              <w:pStyle w:val="Choice"/>
              <w:rPr>
                <w:rFonts w:ascii="Nunito Sans" w:hAnsi="Nunito Sans"/>
              </w:rPr>
            </w:pPr>
            <w:sdt>
              <w:sdtPr>
                <w:rPr>
                  <w:rFonts w:ascii="Nunito Sans" w:hAnsi="Nunito Sans"/>
                  <w:color w:val="auto"/>
                </w:rPr>
                <w:id w:val="1866015932"/>
                <w14:checkbox>
                  <w14:checked w14:val="0"/>
                  <w14:checkedState w14:val="2612" w14:font="MS Gothic"/>
                  <w14:uncheckedState w14:val="2610" w14:font="MS Gothic"/>
                </w14:checkbox>
              </w:sdtPr>
              <w:sdtEndPr/>
              <w:sdtContent>
                <w:r w:rsidR="00777194" w:rsidRPr="005F0C5B">
                  <w:rPr>
                    <w:rFonts w:ascii="Segoe UI Symbol" w:eastAsia="MS Gothic" w:hAnsi="Segoe UI Symbol" w:cs="Segoe UI Symbol"/>
                  </w:rPr>
                  <w:t>☐</w:t>
                </w:r>
              </w:sdtContent>
            </w:sdt>
            <w:r w:rsidR="00101F36" w:rsidRPr="005F0C5B">
              <w:rPr>
                <w:rFonts w:ascii="Nunito Sans" w:hAnsi="Nunito Sans"/>
                <w:color w:val="auto"/>
              </w:rPr>
              <w:t xml:space="preserve">  </w:t>
            </w:r>
            <w:r w:rsidR="0023295B" w:rsidRPr="005F0C5B">
              <w:rPr>
                <w:rFonts w:ascii="Nunito Sans" w:hAnsi="Nunito Sans"/>
              </w:rPr>
              <w:t>Fitzroy North</w:t>
            </w:r>
          </w:p>
        </w:tc>
      </w:tr>
      <w:tr w:rsidR="00680303" w:rsidRPr="005F0C5B" w14:paraId="2CAAA6E8" w14:textId="77777777">
        <w:trPr>
          <w:cantSplit/>
        </w:trPr>
        <w:tc>
          <w:tcPr>
            <w:tcW w:w="0" w:type="auto"/>
            <w:tcMar>
              <w:top w:w="72" w:type="dxa"/>
              <w:left w:w="144" w:type="dxa"/>
              <w:bottom w:w="72" w:type="dxa"/>
              <w:right w:w="144" w:type="dxa"/>
            </w:tcMar>
            <w:vAlign w:val="center"/>
          </w:tcPr>
          <w:p w14:paraId="75A09615" w14:textId="0FED626D" w:rsidR="0023295B" w:rsidRPr="005F0C5B" w:rsidRDefault="0096110D">
            <w:pPr>
              <w:pStyle w:val="Choice"/>
              <w:rPr>
                <w:rFonts w:ascii="Nunito Sans" w:hAnsi="Nunito Sans"/>
              </w:rPr>
            </w:pPr>
            <w:sdt>
              <w:sdtPr>
                <w:rPr>
                  <w:rFonts w:ascii="Nunito Sans" w:hAnsi="Nunito Sans"/>
                  <w:color w:val="auto"/>
                </w:rPr>
                <w:id w:val="-1940820638"/>
                <w14:checkbox>
                  <w14:checked w14:val="0"/>
                  <w14:checkedState w14:val="2612" w14:font="MS Gothic"/>
                  <w14:uncheckedState w14:val="2610" w14:font="MS Gothic"/>
                </w14:checkbox>
              </w:sdtPr>
              <w:sdtEndPr/>
              <w:sdtContent>
                <w:r w:rsidR="00777194" w:rsidRPr="005F0C5B">
                  <w:rPr>
                    <w:rFonts w:ascii="Segoe UI Symbol" w:eastAsia="MS Gothic" w:hAnsi="Segoe UI Symbol" w:cs="Segoe UI Symbol"/>
                  </w:rPr>
                  <w:t>☐</w:t>
                </w:r>
              </w:sdtContent>
            </w:sdt>
            <w:r w:rsidR="00101F36" w:rsidRPr="005F0C5B">
              <w:rPr>
                <w:rFonts w:ascii="Nunito Sans" w:hAnsi="Nunito Sans"/>
                <w:color w:val="auto"/>
              </w:rPr>
              <w:t xml:space="preserve">  </w:t>
            </w:r>
            <w:r w:rsidR="0023295B" w:rsidRPr="005F0C5B">
              <w:rPr>
                <w:rFonts w:ascii="Nunito Sans" w:hAnsi="Nunito Sans"/>
              </w:rPr>
              <w:t>Glenroy</w:t>
            </w:r>
          </w:p>
        </w:tc>
      </w:tr>
      <w:tr w:rsidR="00680303" w:rsidRPr="005F0C5B" w14:paraId="70F565A0" w14:textId="77777777">
        <w:trPr>
          <w:cantSplit/>
        </w:trPr>
        <w:tc>
          <w:tcPr>
            <w:tcW w:w="0" w:type="auto"/>
            <w:tcMar>
              <w:top w:w="72" w:type="dxa"/>
              <w:left w:w="144" w:type="dxa"/>
              <w:bottom w:w="72" w:type="dxa"/>
              <w:right w:w="144" w:type="dxa"/>
            </w:tcMar>
            <w:vAlign w:val="center"/>
          </w:tcPr>
          <w:p w14:paraId="29D1CEC0" w14:textId="2606D20F" w:rsidR="0023295B" w:rsidRPr="005F0C5B" w:rsidRDefault="0096110D">
            <w:pPr>
              <w:pStyle w:val="Choice"/>
              <w:rPr>
                <w:rFonts w:ascii="Nunito Sans" w:hAnsi="Nunito Sans"/>
              </w:rPr>
            </w:pPr>
            <w:sdt>
              <w:sdtPr>
                <w:rPr>
                  <w:rFonts w:ascii="Nunito Sans" w:hAnsi="Nunito Sans"/>
                  <w:color w:val="auto"/>
                </w:rPr>
                <w:id w:val="1416364617"/>
                <w14:checkbox>
                  <w14:checked w14:val="0"/>
                  <w14:checkedState w14:val="2612" w14:font="MS Gothic"/>
                  <w14:uncheckedState w14:val="2610" w14:font="MS Gothic"/>
                </w14:checkbox>
              </w:sdtPr>
              <w:sdtEndPr/>
              <w:sdtContent>
                <w:r w:rsidR="00777194" w:rsidRPr="005F0C5B">
                  <w:rPr>
                    <w:rFonts w:ascii="Segoe UI Symbol" w:eastAsia="MS Gothic" w:hAnsi="Segoe UI Symbol" w:cs="Segoe UI Symbol"/>
                  </w:rPr>
                  <w:t>☐</w:t>
                </w:r>
              </w:sdtContent>
            </w:sdt>
            <w:r w:rsidR="00101F36" w:rsidRPr="005F0C5B">
              <w:rPr>
                <w:rFonts w:ascii="Nunito Sans" w:hAnsi="Nunito Sans"/>
                <w:color w:val="auto"/>
              </w:rPr>
              <w:t xml:space="preserve">  </w:t>
            </w:r>
            <w:r w:rsidR="0023295B" w:rsidRPr="005F0C5B">
              <w:rPr>
                <w:rFonts w:ascii="Nunito Sans" w:hAnsi="Nunito Sans"/>
              </w:rPr>
              <w:t>Gowanbrae</w:t>
            </w:r>
          </w:p>
        </w:tc>
      </w:tr>
      <w:tr w:rsidR="00680303" w:rsidRPr="005F0C5B" w14:paraId="2C7140CC" w14:textId="77777777">
        <w:trPr>
          <w:cantSplit/>
        </w:trPr>
        <w:tc>
          <w:tcPr>
            <w:tcW w:w="0" w:type="auto"/>
            <w:tcMar>
              <w:top w:w="72" w:type="dxa"/>
              <w:left w:w="144" w:type="dxa"/>
              <w:bottom w:w="72" w:type="dxa"/>
              <w:right w:w="144" w:type="dxa"/>
            </w:tcMar>
            <w:vAlign w:val="center"/>
          </w:tcPr>
          <w:p w14:paraId="1148AF14" w14:textId="3A7EDB4E" w:rsidR="0023295B" w:rsidRPr="005F0C5B" w:rsidRDefault="0096110D">
            <w:pPr>
              <w:pStyle w:val="Choice"/>
              <w:rPr>
                <w:rFonts w:ascii="Nunito Sans" w:hAnsi="Nunito Sans"/>
              </w:rPr>
            </w:pPr>
            <w:sdt>
              <w:sdtPr>
                <w:rPr>
                  <w:rFonts w:ascii="Nunito Sans" w:hAnsi="Nunito Sans"/>
                  <w:color w:val="auto"/>
                </w:rPr>
                <w:id w:val="-1728840003"/>
                <w14:checkbox>
                  <w14:checked w14:val="0"/>
                  <w14:checkedState w14:val="2612" w14:font="MS Gothic"/>
                  <w14:uncheckedState w14:val="2610" w14:font="MS Gothic"/>
                </w14:checkbox>
              </w:sdtPr>
              <w:sdtEndPr/>
              <w:sdtContent>
                <w:r w:rsidR="00EE4A34" w:rsidRPr="005F0C5B">
                  <w:rPr>
                    <w:rFonts w:ascii="Segoe UI Symbol" w:eastAsia="MS Gothic" w:hAnsi="Segoe UI Symbol" w:cs="Segoe UI Symbol"/>
                  </w:rPr>
                  <w:t>☐</w:t>
                </w:r>
              </w:sdtContent>
            </w:sdt>
            <w:r w:rsidR="00101F36" w:rsidRPr="005F0C5B">
              <w:rPr>
                <w:rFonts w:ascii="Nunito Sans" w:hAnsi="Nunito Sans"/>
                <w:color w:val="auto"/>
              </w:rPr>
              <w:t xml:space="preserve">  </w:t>
            </w:r>
            <w:r w:rsidR="0023295B" w:rsidRPr="005F0C5B">
              <w:rPr>
                <w:rFonts w:ascii="Nunito Sans" w:hAnsi="Nunito Sans"/>
              </w:rPr>
              <w:t>Hadfield</w:t>
            </w:r>
          </w:p>
        </w:tc>
      </w:tr>
      <w:tr w:rsidR="00680303" w:rsidRPr="005F0C5B" w14:paraId="2BDC4845" w14:textId="77777777">
        <w:trPr>
          <w:cantSplit/>
        </w:trPr>
        <w:tc>
          <w:tcPr>
            <w:tcW w:w="0" w:type="auto"/>
            <w:tcMar>
              <w:top w:w="72" w:type="dxa"/>
              <w:left w:w="144" w:type="dxa"/>
              <w:bottom w:w="72" w:type="dxa"/>
              <w:right w:w="144" w:type="dxa"/>
            </w:tcMar>
            <w:vAlign w:val="center"/>
          </w:tcPr>
          <w:p w14:paraId="0FCFA43C" w14:textId="22F2CFCA" w:rsidR="0023295B" w:rsidRPr="005F0C5B" w:rsidRDefault="0096110D">
            <w:pPr>
              <w:pStyle w:val="Choice"/>
              <w:rPr>
                <w:rFonts w:ascii="Nunito Sans" w:hAnsi="Nunito Sans"/>
              </w:rPr>
            </w:pPr>
            <w:sdt>
              <w:sdtPr>
                <w:rPr>
                  <w:rFonts w:ascii="Nunito Sans" w:hAnsi="Nunito Sans"/>
                  <w:color w:val="auto"/>
                </w:rPr>
                <w:id w:val="-437752125"/>
                <w14:checkbox>
                  <w14:checked w14:val="0"/>
                  <w14:checkedState w14:val="2612" w14:font="MS Gothic"/>
                  <w14:uncheckedState w14:val="2610" w14:font="MS Gothic"/>
                </w14:checkbox>
              </w:sdtPr>
              <w:sdtEndPr/>
              <w:sdtContent>
                <w:r w:rsidR="00777194" w:rsidRPr="005F0C5B">
                  <w:rPr>
                    <w:rFonts w:ascii="Segoe UI Symbol" w:eastAsia="MS Gothic" w:hAnsi="Segoe UI Symbol" w:cs="Segoe UI Symbol"/>
                  </w:rPr>
                  <w:t>☐</w:t>
                </w:r>
              </w:sdtContent>
            </w:sdt>
            <w:r w:rsidR="000944D0" w:rsidRPr="005F0C5B">
              <w:rPr>
                <w:rFonts w:ascii="Nunito Sans" w:hAnsi="Nunito Sans"/>
                <w:color w:val="auto"/>
              </w:rPr>
              <w:t xml:space="preserve">  </w:t>
            </w:r>
            <w:r w:rsidR="0023295B" w:rsidRPr="005F0C5B">
              <w:rPr>
                <w:rFonts w:ascii="Nunito Sans" w:hAnsi="Nunito Sans"/>
              </w:rPr>
              <w:t>Oak Park</w:t>
            </w:r>
          </w:p>
        </w:tc>
      </w:tr>
      <w:tr w:rsidR="00680303" w:rsidRPr="005F0C5B" w14:paraId="2D262A76" w14:textId="77777777">
        <w:trPr>
          <w:cantSplit/>
        </w:trPr>
        <w:tc>
          <w:tcPr>
            <w:tcW w:w="0" w:type="auto"/>
            <w:tcMar>
              <w:top w:w="72" w:type="dxa"/>
              <w:left w:w="144" w:type="dxa"/>
              <w:bottom w:w="72" w:type="dxa"/>
              <w:right w:w="144" w:type="dxa"/>
            </w:tcMar>
            <w:vAlign w:val="center"/>
          </w:tcPr>
          <w:p w14:paraId="3CCD5AEE" w14:textId="7EFA69A0" w:rsidR="0023295B" w:rsidRPr="005F0C5B" w:rsidRDefault="0096110D">
            <w:pPr>
              <w:pStyle w:val="Choice"/>
              <w:rPr>
                <w:rFonts w:ascii="Nunito Sans" w:hAnsi="Nunito Sans"/>
              </w:rPr>
            </w:pPr>
            <w:sdt>
              <w:sdtPr>
                <w:rPr>
                  <w:rFonts w:ascii="Nunito Sans" w:hAnsi="Nunito Sans"/>
                  <w:color w:val="auto"/>
                </w:rPr>
                <w:id w:val="-1969815646"/>
                <w14:checkbox>
                  <w14:checked w14:val="0"/>
                  <w14:checkedState w14:val="2612" w14:font="MS Gothic"/>
                  <w14:uncheckedState w14:val="2610" w14:font="MS Gothic"/>
                </w14:checkbox>
              </w:sdtPr>
              <w:sdtEndPr/>
              <w:sdtContent>
                <w:r w:rsidR="00777194" w:rsidRPr="005F0C5B">
                  <w:rPr>
                    <w:rFonts w:ascii="Segoe UI Symbol" w:eastAsia="MS Gothic" w:hAnsi="Segoe UI Symbol" w:cs="Segoe UI Symbol"/>
                  </w:rPr>
                  <w:t>☐</w:t>
                </w:r>
              </w:sdtContent>
            </w:sdt>
            <w:r w:rsidR="000944D0" w:rsidRPr="005F0C5B">
              <w:rPr>
                <w:rFonts w:ascii="Nunito Sans" w:hAnsi="Nunito Sans"/>
                <w:color w:val="auto"/>
              </w:rPr>
              <w:t xml:space="preserve">  </w:t>
            </w:r>
            <w:r w:rsidR="0023295B" w:rsidRPr="005F0C5B">
              <w:rPr>
                <w:rFonts w:ascii="Nunito Sans" w:hAnsi="Nunito Sans"/>
              </w:rPr>
              <w:t>Parkville</w:t>
            </w:r>
          </w:p>
        </w:tc>
      </w:tr>
      <w:tr w:rsidR="00680303" w:rsidRPr="005F0C5B" w14:paraId="73E9AD9A" w14:textId="77777777">
        <w:trPr>
          <w:cantSplit/>
        </w:trPr>
        <w:tc>
          <w:tcPr>
            <w:tcW w:w="0" w:type="auto"/>
            <w:tcMar>
              <w:top w:w="72" w:type="dxa"/>
              <w:left w:w="144" w:type="dxa"/>
              <w:bottom w:w="72" w:type="dxa"/>
              <w:right w:w="144" w:type="dxa"/>
            </w:tcMar>
            <w:vAlign w:val="center"/>
          </w:tcPr>
          <w:p w14:paraId="2C37CE14" w14:textId="5CE57559" w:rsidR="0023295B" w:rsidRPr="005F0C5B" w:rsidRDefault="0096110D">
            <w:pPr>
              <w:pStyle w:val="Choice"/>
              <w:rPr>
                <w:rFonts w:ascii="Nunito Sans" w:hAnsi="Nunito Sans"/>
              </w:rPr>
            </w:pPr>
            <w:sdt>
              <w:sdtPr>
                <w:rPr>
                  <w:rFonts w:ascii="Nunito Sans" w:hAnsi="Nunito Sans"/>
                  <w:color w:val="auto"/>
                </w:rPr>
                <w:id w:val="2095975022"/>
                <w14:checkbox>
                  <w14:checked w14:val="0"/>
                  <w14:checkedState w14:val="2612" w14:font="MS Gothic"/>
                  <w14:uncheckedState w14:val="2610" w14:font="MS Gothic"/>
                </w14:checkbox>
              </w:sdtPr>
              <w:sdtEndPr/>
              <w:sdtContent>
                <w:r w:rsidR="00777194" w:rsidRPr="005F0C5B">
                  <w:rPr>
                    <w:rFonts w:ascii="Segoe UI Symbol" w:eastAsia="MS Gothic" w:hAnsi="Segoe UI Symbol" w:cs="Segoe UI Symbol"/>
                  </w:rPr>
                  <w:t>☐</w:t>
                </w:r>
              </w:sdtContent>
            </w:sdt>
            <w:r w:rsidR="000944D0" w:rsidRPr="005F0C5B">
              <w:rPr>
                <w:rFonts w:ascii="Nunito Sans" w:hAnsi="Nunito Sans"/>
                <w:color w:val="auto"/>
              </w:rPr>
              <w:t xml:space="preserve">  </w:t>
            </w:r>
            <w:r w:rsidR="0023295B" w:rsidRPr="005F0C5B">
              <w:rPr>
                <w:rFonts w:ascii="Nunito Sans" w:hAnsi="Nunito Sans"/>
              </w:rPr>
              <w:t>Pascoe Vale</w:t>
            </w:r>
          </w:p>
        </w:tc>
      </w:tr>
      <w:tr w:rsidR="00680303" w:rsidRPr="005F0C5B" w14:paraId="6D3AB268" w14:textId="77777777">
        <w:trPr>
          <w:cantSplit/>
        </w:trPr>
        <w:tc>
          <w:tcPr>
            <w:tcW w:w="0" w:type="auto"/>
            <w:tcMar>
              <w:top w:w="72" w:type="dxa"/>
              <w:left w:w="144" w:type="dxa"/>
              <w:bottom w:w="72" w:type="dxa"/>
              <w:right w:w="144" w:type="dxa"/>
            </w:tcMar>
            <w:vAlign w:val="center"/>
          </w:tcPr>
          <w:p w14:paraId="66B5F311" w14:textId="7C687250" w:rsidR="0023295B" w:rsidRPr="005F0C5B" w:rsidRDefault="0096110D">
            <w:pPr>
              <w:pStyle w:val="Choice"/>
              <w:rPr>
                <w:rFonts w:ascii="Nunito Sans" w:hAnsi="Nunito Sans"/>
              </w:rPr>
            </w:pPr>
            <w:sdt>
              <w:sdtPr>
                <w:rPr>
                  <w:rFonts w:ascii="Nunito Sans" w:hAnsi="Nunito Sans"/>
                  <w:color w:val="auto"/>
                </w:rPr>
                <w:id w:val="-308562883"/>
                <w14:checkbox>
                  <w14:checked w14:val="0"/>
                  <w14:checkedState w14:val="2612" w14:font="MS Gothic"/>
                  <w14:uncheckedState w14:val="2610" w14:font="MS Gothic"/>
                </w14:checkbox>
              </w:sdtPr>
              <w:sdtEndPr/>
              <w:sdtContent>
                <w:r w:rsidR="00777194" w:rsidRPr="005F0C5B">
                  <w:rPr>
                    <w:rFonts w:ascii="Segoe UI Symbol" w:eastAsia="MS Gothic" w:hAnsi="Segoe UI Symbol" w:cs="Segoe UI Symbol"/>
                  </w:rPr>
                  <w:t>☐</w:t>
                </w:r>
              </w:sdtContent>
            </w:sdt>
            <w:r w:rsidR="000944D0" w:rsidRPr="005F0C5B">
              <w:rPr>
                <w:rFonts w:ascii="Nunito Sans" w:hAnsi="Nunito Sans"/>
                <w:color w:val="auto"/>
              </w:rPr>
              <w:t xml:space="preserve">  </w:t>
            </w:r>
            <w:r w:rsidR="0023295B" w:rsidRPr="005F0C5B">
              <w:rPr>
                <w:rFonts w:ascii="Nunito Sans" w:hAnsi="Nunito Sans"/>
              </w:rPr>
              <w:t>Pascoe Vale South</w:t>
            </w:r>
          </w:p>
        </w:tc>
      </w:tr>
      <w:tr w:rsidR="00680303" w:rsidRPr="005F0C5B" w14:paraId="186C214B" w14:textId="77777777">
        <w:trPr>
          <w:cantSplit/>
        </w:trPr>
        <w:tc>
          <w:tcPr>
            <w:tcW w:w="0" w:type="auto"/>
            <w:tcMar>
              <w:top w:w="72" w:type="dxa"/>
              <w:left w:w="144" w:type="dxa"/>
              <w:bottom w:w="72" w:type="dxa"/>
              <w:right w:w="144" w:type="dxa"/>
            </w:tcMar>
            <w:vAlign w:val="center"/>
          </w:tcPr>
          <w:p w14:paraId="7FDB3ACF" w14:textId="7FC21A95" w:rsidR="0023295B" w:rsidRPr="005F0C5B" w:rsidRDefault="0096110D">
            <w:pPr>
              <w:pStyle w:val="Choice"/>
              <w:rPr>
                <w:rFonts w:ascii="Nunito Sans" w:hAnsi="Nunito Sans"/>
              </w:rPr>
            </w:pPr>
            <w:sdt>
              <w:sdtPr>
                <w:rPr>
                  <w:rFonts w:ascii="Nunito Sans" w:hAnsi="Nunito Sans"/>
                  <w:color w:val="auto"/>
                </w:rPr>
                <w:id w:val="-1927495716"/>
                <w14:checkbox>
                  <w14:checked w14:val="0"/>
                  <w14:checkedState w14:val="2612" w14:font="MS Gothic"/>
                  <w14:uncheckedState w14:val="2610" w14:font="MS Gothic"/>
                </w14:checkbox>
              </w:sdtPr>
              <w:sdtEndPr/>
              <w:sdtContent>
                <w:r w:rsidR="00777194" w:rsidRPr="005F0C5B">
                  <w:rPr>
                    <w:rFonts w:ascii="Segoe UI Symbol" w:eastAsia="MS Gothic" w:hAnsi="Segoe UI Symbol" w:cs="Segoe UI Symbol"/>
                  </w:rPr>
                  <w:t>☐</w:t>
                </w:r>
              </w:sdtContent>
            </w:sdt>
            <w:r w:rsidR="000944D0" w:rsidRPr="005F0C5B">
              <w:rPr>
                <w:rFonts w:ascii="Nunito Sans" w:hAnsi="Nunito Sans"/>
                <w:color w:val="auto"/>
              </w:rPr>
              <w:t xml:space="preserve">  </w:t>
            </w:r>
            <w:r w:rsidR="0023295B" w:rsidRPr="005F0C5B">
              <w:rPr>
                <w:rFonts w:ascii="Nunito Sans" w:hAnsi="Nunito Sans"/>
              </w:rPr>
              <w:t>Tullamarine</w:t>
            </w:r>
          </w:p>
        </w:tc>
      </w:tr>
      <w:tr w:rsidR="00680303" w:rsidRPr="005F0C5B" w14:paraId="2524712F" w14:textId="77777777">
        <w:trPr>
          <w:cantSplit/>
        </w:trPr>
        <w:tc>
          <w:tcPr>
            <w:tcW w:w="0" w:type="auto"/>
            <w:tcMar>
              <w:top w:w="72" w:type="dxa"/>
              <w:left w:w="144" w:type="dxa"/>
              <w:bottom w:w="72" w:type="dxa"/>
              <w:right w:w="144" w:type="dxa"/>
            </w:tcMar>
            <w:vAlign w:val="center"/>
          </w:tcPr>
          <w:p w14:paraId="07460B19" w14:textId="39278F61" w:rsidR="0023295B" w:rsidRPr="005F0C5B" w:rsidRDefault="0096110D">
            <w:pPr>
              <w:pStyle w:val="Choice"/>
              <w:rPr>
                <w:rFonts w:ascii="Nunito Sans" w:hAnsi="Nunito Sans"/>
              </w:rPr>
            </w:pPr>
            <w:sdt>
              <w:sdtPr>
                <w:rPr>
                  <w:rFonts w:ascii="Nunito Sans" w:hAnsi="Nunito Sans"/>
                  <w:color w:val="auto"/>
                </w:rPr>
                <w:id w:val="42253785"/>
                <w14:checkbox>
                  <w14:checked w14:val="0"/>
                  <w14:checkedState w14:val="2612" w14:font="MS Gothic"/>
                  <w14:uncheckedState w14:val="2610" w14:font="MS Gothic"/>
                </w14:checkbox>
              </w:sdtPr>
              <w:sdtEndPr/>
              <w:sdtContent>
                <w:r w:rsidR="003C3BEF" w:rsidRPr="005F0C5B">
                  <w:rPr>
                    <w:rFonts w:ascii="Segoe UI Symbol" w:eastAsia="MS Gothic" w:hAnsi="Segoe UI Symbol" w:cs="Segoe UI Symbol"/>
                  </w:rPr>
                  <w:t>☐</w:t>
                </w:r>
              </w:sdtContent>
            </w:sdt>
            <w:r w:rsidR="000944D0" w:rsidRPr="005F0C5B">
              <w:rPr>
                <w:rFonts w:ascii="Nunito Sans" w:hAnsi="Nunito Sans"/>
                <w:color w:val="auto"/>
              </w:rPr>
              <w:t xml:space="preserve">  </w:t>
            </w:r>
            <w:r w:rsidR="0023295B" w:rsidRPr="005F0C5B">
              <w:rPr>
                <w:rFonts w:ascii="Nunito Sans" w:hAnsi="Nunito Sans"/>
              </w:rPr>
              <w:t>Other</w:t>
            </w:r>
            <w:r w:rsidR="003C3BEF" w:rsidRPr="005F0C5B">
              <w:rPr>
                <w:rFonts w:ascii="Nunito Sans" w:hAnsi="Nunito Sans"/>
                <w:color w:val="auto"/>
              </w:rPr>
              <w:t xml:space="preserve"> </w:t>
            </w:r>
            <w:r w:rsidR="00B7137C" w:rsidRPr="005F0C5B">
              <w:rPr>
                <w:rFonts w:ascii="Nunito Sans" w:hAnsi="Nunito Sans"/>
              </w:rPr>
              <w:t>– I live in:</w:t>
            </w:r>
          </w:p>
        </w:tc>
      </w:tr>
    </w:tbl>
    <w:p w14:paraId="5D016F9A" w14:textId="77777777" w:rsidR="0023295B" w:rsidRPr="005F0C5B" w:rsidRDefault="0023295B" w:rsidP="0023295B">
      <w:pPr>
        <w:pStyle w:val="QuestionTitle"/>
        <w:numPr>
          <w:ilvl w:val="0"/>
          <w:numId w:val="1"/>
        </w:numPr>
        <w:rPr>
          <w:rFonts w:ascii="Nunito Sans" w:hAnsi="Nunito Sans"/>
        </w:rPr>
      </w:pPr>
      <w:r w:rsidRPr="005F0C5B">
        <w:rPr>
          <w:rFonts w:ascii="Nunito Sans" w:hAnsi="Nunito Sans"/>
        </w:rPr>
        <w:t xml:space="preserve">  Were you born overseas? If yes, which country </w:t>
      </w:r>
      <w:proofErr w:type="gramStart"/>
      <w:r w:rsidRPr="005F0C5B">
        <w:rPr>
          <w:rFonts w:ascii="Nunito Sans" w:hAnsi="Nunito Sans"/>
        </w:rPr>
        <w:t>were</w:t>
      </w:r>
      <w:proofErr w:type="gramEnd"/>
      <w:r w:rsidRPr="005F0C5B">
        <w:rPr>
          <w:rFonts w:ascii="Nunito Sans" w:hAnsi="Nunito Sans"/>
        </w:rPr>
        <w:t xml:space="preserve"> you born in?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680303" w:rsidRPr="005F0C5B" w14:paraId="32FA8ADF" w14:textId="77777777">
        <w:trPr>
          <w:cantSplit/>
          <w:trHeight w:hRule="exact" w:val="500"/>
        </w:trPr>
        <w:tc>
          <w:tcPr>
            <w:tcW w:w="0" w:type="auto"/>
          </w:tcPr>
          <w:p w14:paraId="1B234429" w14:textId="510E74A2" w:rsidR="0023295B" w:rsidRPr="005F0C5B" w:rsidRDefault="0023295B">
            <w:pPr>
              <w:rPr>
                <w:rFonts w:ascii="Nunito Sans" w:hAnsi="Nunito Sans"/>
              </w:rPr>
            </w:pPr>
          </w:p>
        </w:tc>
      </w:tr>
    </w:tbl>
    <w:p w14:paraId="50AE6CC5" w14:textId="77777777" w:rsidR="0023295B" w:rsidRPr="005F0C5B" w:rsidRDefault="0023295B" w:rsidP="0023295B">
      <w:pPr>
        <w:pStyle w:val="QuestionTitle"/>
        <w:numPr>
          <w:ilvl w:val="0"/>
          <w:numId w:val="1"/>
        </w:numPr>
        <w:rPr>
          <w:rFonts w:ascii="Nunito Sans" w:hAnsi="Nunito Sans"/>
        </w:rPr>
      </w:pPr>
      <w:r w:rsidRPr="005F0C5B">
        <w:rPr>
          <w:rFonts w:ascii="Nunito Sans" w:hAnsi="Nunito Sans"/>
        </w:rPr>
        <w:t xml:space="preserve">  What language(s) do you speak at home?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680303" w:rsidRPr="005F0C5B" w14:paraId="7712ED66" w14:textId="77777777">
        <w:trPr>
          <w:cantSplit/>
          <w:trHeight w:hRule="exact" w:val="500"/>
        </w:trPr>
        <w:tc>
          <w:tcPr>
            <w:tcW w:w="0" w:type="auto"/>
          </w:tcPr>
          <w:p w14:paraId="4E8FA0A6" w14:textId="329D3AF3" w:rsidR="0023295B" w:rsidRPr="005F0C5B" w:rsidRDefault="0023295B">
            <w:pPr>
              <w:rPr>
                <w:rFonts w:ascii="Nunito Sans" w:hAnsi="Nunito Sans"/>
              </w:rPr>
            </w:pPr>
          </w:p>
        </w:tc>
      </w:tr>
    </w:tbl>
    <w:p w14:paraId="2C2A4DE1" w14:textId="77777777" w:rsidR="0023295B" w:rsidRPr="005F0C5B" w:rsidRDefault="0023295B" w:rsidP="0023295B">
      <w:pPr>
        <w:pStyle w:val="QuestionTitle"/>
        <w:numPr>
          <w:ilvl w:val="0"/>
          <w:numId w:val="1"/>
        </w:numPr>
        <w:rPr>
          <w:rFonts w:ascii="Nunito Sans" w:hAnsi="Nunito Sans"/>
        </w:rPr>
      </w:pPr>
      <w:r w:rsidRPr="005F0C5B">
        <w:rPr>
          <w:rFonts w:ascii="Nunito Sans" w:hAnsi="Nunito Sans"/>
        </w:rPr>
        <w:t xml:space="preserve">  What is your cultural background?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680303" w:rsidRPr="005F0C5B" w14:paraId="3C16CA4E" w14:textId="77777777">
        <w:trPr>
          <w:cantSplit/>
          <w:trHeight w:hRule="exact" w:val="500"/>
        </w:trPr>
        <w:tc>
          <w:tcPr>
            <w:tcW w:w="0" w:type="auto"/>
          </w:tcPr>
          <w:p w14:paraId="6DFA72E6" w14:textId="54EB5CC9" w:rsidR="0023295B" w:rsidRPr="005F0C5B" w:rsidRDefault="0023295B">
            <w:pPr>
              <w:rPr>
                <w:rFonts w:ascii="Nunito Sans" w:hAnsi="Nunito Sans"/>
              </w:rPr>
            </w:pPr>
          </w:p>
        </w:tc>
      </w:tr>
    </w:tbl>
    <w:p w14:paraId="1B836C0C" w14:textId="77777777" w:rsidR="00541CB5" w:rsidRPr="005F0C5B" w:rsidRDefault="00541CB5" w:rsidP="648F088C">
      <w:pPr>
        <w:pStyle w:val="QuestionTitle"/>
        <w:rPr>
          <w:rFonts w:ascii="Nunito Sans" w:hAnsi="Nunito Sans"/>
        </w:rPr>
        <w:sectPr w:rsidR="00541CB5" w:rsidRPr="005F0C5B" w:rsidSect="0023295B">
          <w:footerReference w:type="first" r:id="rId26"/>
          <w:pgSz w:w="11906" w:h="16838"/>
          <w:pgMar w:top="1440" w:right="1440" w:bottom="1440" w:left="1440" w:header="708" w:footer="708" w:gutter="0"/>
          <w:pgNumType w:start="1"/>
          <w:cols w:space="720"/>
          <w:docGrid w:linePitch="360"/>
        </w:sectPr>
      </w:pPr>
    </w:p>
    <w:p w14:paraId="515BE9C7" w14:textId="77777777" w:rsidR="0023295B" w:rsidRPr="005F0C5B" w:rsidRDefault="0023295B" w:rsidP="0023295B">
      <w:pPr>
        <w:pStyle w:val="QuestionTitle"/>
        <w:numPr>
          <w:ilvl w:val="0"/>
          <w:numId w:val="1"/>
        </w:numPr>
        <w:rPr>
          <w:rFonts w:ascii="Nunito Sans" w:hAnsi="Nunito Sans"/>
        </w:rPr>
      </w:pPr>
      <w:r w:rsidRPr="005F0C5B">
        <w:rPr>
          <w:rFonts w:ascii="Nunito Sans" w:hAnsi="Nunito Sans"/>
        </w:rPr>
        <w:lastRenderedPageBreak/>
        <w:t xml:space="preserve">  Which of the following applies to you? (Select all that apply)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680303" w:rsidRPr="005F0C5B" w14:paraId="6223F8B4" w14:textId="77777777" w:rsidTr="7E9D2731">
        <w:trPr>
          <w:cantSplit/>
        </w:trPr>
        <w:tc>
          <w:tcPr>
            <w:tcW w:w="0" w:type="auto"/>
            <w:tcMar>
              <w:top w:w="72" w:type="dxa"/>
              <w:left w:w="72" w:type="dxa"/>
              <w:bottom w:w="0" w:type="dxa"/>
              <w:right w:w="72" w:type="dxa"/>
            </w:tcMar>
          </w:tcPr>
          <w:p w14:paraId="4E245028" w14:textId="77777777" w:rsidR="0023295B" w:rsidRPr="005F0C5B" w:rsidRDefault="0023295B">
            <w:pPr>
              <w:pStyle w:val="SupportingText"/>
              <w:rPr>
                <w:rFonts w:ascii="Nunito Sans" w:hAnsi="Nunito Sans"/>
              </w:rPr>
            </w:pPr>
            <w:r w:rsidRPr="005F0C5B">
              <w:rPr>
                <w:rFonts w:ascii="Nunito Sans" w:hAnsi="Nunito Sans"/>
              </w:rPr>
              <w:t>Select all that apply</w:t>
            </w:r>
          </w:p>
        </w:tc>
      </w:tr>
      <w:tr w:rsidR="00680303" w:rsidRPr="005F0C5B" w14:paraId="086B4EA2" w14:textId="77777777">
        <w:trPr>
          <w:cantSplit/>
        </w:trPr>
        <w:tc>
          <w:tcPr>
            <w:tcW w:w="0" w:type="auto"/>
            <w:tcMar>
              <w:top w:w="72" w:type="dxa"/>
              <w:left w:w="144" w:type="dxa"/>
              <w:bottom w:w="72" w:type="dxa"/>
              <w:right w:w="144" w:type="dxa"/>
            </w:tcMar>
            <w:vAlign w:val="center"/>
          </w:tcPr>
          <w:p w14:paraId="1908F9FE" w14:textId="4BFD9BED" w:rsidR="0023295B" w:rsidRPr="005F0C5B" w:rsidRDefault="0096110D">
            <w:pPr>
              <w:pStyle w:val="Choice"/>
              <w:rPr>
                <w:rFonts w:ascii="Nunito Sans" w:hAnsi="Nunito Sans"/>
              </w:rPr>
            </w:pPr>
            <w:sdt>
              <w:sdtPr>
                <w:rPr>
                  <w:rFonts w:ascii="Nunito Sans" w:hAnsi="Nunito Sans"/>
                  <w:color w:val="auto"/>
                </w:rPr>
                <w:id w:val="-1888942357"/>
                <w14:checkbox>
                  <w14:checked w14:val="0"/>
                  <w14:checkedState w14:val="2612" w14:font="MS Gothic"/>
                  <w14:uncheckedState w14:val="2610" w14:font="MS Gothic"/>
                </w14:checkbox>
              </w:sdtPr>
              <w:sdtEndPr/>
              <w:sdtContent>
                <w:r w:rsidR="00EE4A34" w:rsidRPr="005F0C5B">
                  <w:rPr>
                    <w:rFonts w:ascii="Segoe UI Symbol" w:eastAsia="MS Gothic" w:hAnsi="Segoe UI Symbol" w:cs="Segoe UI Symbol"/>
                  </w:rPr>
                  <w:t>☐</w:t>
                </w:r>
              </w:sdtContent>
            </w:sdt>
            <w:r w:rsidR="000944D0" w:rsidRPr="005F0C5B">
              <w:rPr>
                <w:rFonts w:ascii="Nunito Sans" w:hAnsi="Nunito Sans"/>
                <w:color w:val="auto"/>
              </w:rPr>
              <w:t xml:space="preserve">  </w:t>
            </w:r>
            <w:r w:rsidR="0023295B" w:rsidRPr="005F0C5B">
              <w:rPr>
                <w:rFonts w:ascii="Nunito Sans" w:hAnsi="Nunito Sans"/>
              </w:rPr>
              <w:t>A person living with a disability</w:t>
            </w:r>
          </w:p>
        </w:tc>
      </w:tr>
      <w:tr w:rsidR="00680303" w:rsidRPr="005F0C5B" w14:paraId="7A7AA3B2" w14:textId="77777777">
        <w:trPr>
          <w:cantSplit/>
        </w:trPr>
        <w:tc>
          <w:tcPr>
            <w:tcW w:w="0" w:type="auto"/>
            <w:tcMar>
              <w:top w:w="72" w:type="dxa"/>
              <w:left w:w="144" w:type="dxa"/>
              <w:bottom w:w="72" w:type="dxa"/>
              <w:right w:w="144" w:type="dxa"/>
            </w:tcMar>
            <w:vAlign w:val="center"/>
          </w:tcPr>
          <w:p w14:paraId="17B449A9" w14:textId="354097CC" w:rsidR="0023295B" w:rsidRPr="005F0C5B" w:rsidRDefault="0096110D">
            <w:pPr>
              <w:pStyle w:val="Choice"/>
              <w:rPr>
                <w:rFonts w:ascii="Nunito Sans" w:hAnsi="Nunito Sans"/>
              </w:rPr>
            </w:pPr>
            <w:sdt>
              <w:sdtPr>
                <w:rPr>
                  <w:rFonts w:ascii="Nunito Sans" w:hAnsi="Nunito Sans"/>
                  <w:color w:val="auto"/>
                </w:rPr>
                <w:id w:val="722957008"/>
                <w14:checkbox>
                  <w14:checked w14:val="0"/>
                  <w14:checkedState w14:val="2612" w14:font="MS Gothic"/>
                  <w14:uncheckedState w14:val="2610" w14:font="MS Gothic"/>
                </w14:checkbox>
              </w:sdtPr>
              <w:sdtEndPr/>
              <w:sdtContent>
                <w:r w:rsidR="00777194" w:rsidRPr="005F0C5B">
                  <w:rPr>
                    <w:rFonts w:ascii="Segoe UI Symbol" w:eastAsia="MS Gothic" w:hAnsi="Segoe UI Symbol" w:cs="Segoe UI Symbol"/>
                  </w:rPr>
                  <w:t>☐</w:t>
                </w:r>
              </w:sdtContent>
            </w:sdt>
            <w:r w:rsidR="000944D0" w:rsidRPr="005F0C5B">
              <w:rPr>
                <w:rFonts w:ascii="Nunito Sans" w:hAnsi="Nunito Sans"/>
                <w:color w:val="auto"/>
              </w:rPr>
              <w:t xml:space="preserve">  </w:t>
            </w:r>
            <w:r w:rsidR="0023295B" w:rsidRPr="005F0C5B">
              <w:rPr>
                <w:rFonts w:ascii="Nunito Sans" w:hAnsi="Nunito Sans"/>
              </w:rPr>
              <w:t>Carer of a person living with a disability</w:t>
            </w:r>
          </w:p>
        </w:tc>
      </w:tr>
      <w:tr w:rsidR="00680303" w:rsidRPr="005F0C5B" w14:paraId="2B288B32" w14:textId="77777777">
        <w:trPr>
          <w:cantSplit/>
        </w:trPr>
        <w:tc>
          <w:tcPr>
            <w:tcW w:w="0" w:type="auto"/>
            <w:tcMar>
              <w:top w:w="72" w:type="dxa"/>
              <w:left w:w="144" w:type="dxa"/>
              <w:bottom w:w="72" w:type="dxa"/>
              <w:right w:w="144" w:type="dxa"/>
            </w:tcMar>
            <w:vAlign w:val="center"/>
          </w:tcPr>
          <w:p w14:paraId="4DE6D28F" w14:textId="14D6C0C5" w:rsidR="0023295B" w:rsidRPr="005F0C5B" w:rsidRDefault="0096110D">
            <w:pPr>
              <w:pStyle w:val="Choice"/>
              <w:rPr>
                <w:rFonts w:ascii="Nunito Sans" w:hAnsi="Nunito Sans"/>
              </w:rPr>
            </w:pPr>
            <w:sdt>
              <w:sdtPr>
                <w:rPr>
                  <w:rFonts w:ascii="Nunito Sans" w:hAnsi="Nunito Sans"/>
                  <w:color w:val="auto"/>
                </w:rPr>
                <w:id w:val="-1854792167"/>
                <w14:checkbox>
                  <w14:checked w14:val="0"/>
                  <w14:checkedState w14:val="2612" w14:font="MS Gothic"/>
                  <w14:uncheckedState w14:val="2610" w14:font="MS Gothic"/>
                </w14:checkbox>
              </w:sdtPr>
              <w:sdtEndPr/>
              <w:sdtContent>
                <w:r w:rsidR="00777194" w:rsidRPr="005F0C5B">
                  <w:rPr>
                    <w:rFonts w:ascii="Segoe UI Symbol" w:eastAsia="MS Gothic" w:hAnsi="Segoe UI Symbol" w:cs="Segoe UI Symbol"/>
                  </w:rPr>
                  <w:t>☐</w:t>
                </w:r>
              </w:sdtContent>
            </w:sdt>
            <w:r w:rsidR="000944D0" w:rsidRPr="005F0C5B">
              <w:rPr>
                <w:rFonts w:ascii="Nunito Sans" w:hAnsi="Nunito Sans"/>
                <w:color w:val="auto"/>
              </w:rPr>
              <w:t xml:space="preserve">  </w:t>
            </w:r>
            <w:r w:rsidR="0023295B" w:rsidRPr="005F0C5B">
              <w:rPr>
                <w:rFonts w:ascii="Nunito Sans" w:hAnsi="Nunito Sans"/>
              </w:rPr>
              <w:t>Parent/guardian of children</w:t>
            </w:r>
          </w:p>
        </w:tc>
      </w:tr>
      <w:tr w:rsidR="00680303" w:rsidRPr="005F0C5B" w14:paraId="7BD2C018" w14:textId="77777777">
        <w:trPr>
          <w:cantSplit/>
        </w:trPr>
        <w:tc>
          <w:tcPr>
            <w:tcW w:w="0" w:type="auto"/>
            <w:tcMar>
              <w:top w:w="72" w:type="dxa"/>
              <w:left w:w="144" w:type="dxa"/>
              <w:bottom w:w="72" w:type="dxa"/>
              <w:right w:w="144" w:type="dxa"/>
            </w:tcMar>
            <w:vAlign w:val="center"/>
          </w:tcPr>
          <w:p w14:paraId="4D70CF6F" w14:textId="684BB4BE" w:rsidR="0023295B" w:rsidRPr="005F0C5B" w:rsidRDefault="0096110D">
            <w:pPr>
              <w:pStyle w:val="Choice"/>
              <w:rPr>
                <w:rFonts w:ascii="Nunito Sans" w:hAnsi="Nunito Sans"/>
              </w:rPr>
            </w:pPr>
            <w:sdt>
              <w:sdtPr>
                <w:rPr>
                  <w:rFonts w:ascii="Nunito Sans" w:hAnsi="Nunito Sans"/>
                  <w:color w:val="auto"/>
                </w:rPr>
                <w:id w:val="-484705838"/>
                <w14:checkbox>
                  <w14:checked w14:val="0"/>
                  <w14:checkedState w14:val="2612" w14:font="MS Gothic"/>
                  <w14:uncheckedState w14:val="2610" w14:font="MS Gothic"/>
                </w14:checkbox>
              </w:sdtPr>
              <w:sdtEndPr/>
              <w:sdtContent>
                <w:r w:rsidR="00777194" w:rsidRPr="005F0C5B">
                  <w:rPr>
                    <w:rFonts w:ascii="Segoe UI Symbol" w:eastAsia="MS Gothic" w:hAnsi="Segoe UI Symbol" w:cs="Segoe UI Symbol"/>
                  </w:rPr>
                  <w:t>☐</w:t>
                </w:r>
              </w:sdtContent>
            </w:sdt>
            <w:r w:rsidR="000944D0" w:rsidRPr="005F0C5B">
              <w:rPr>
                <w:rFonts w:ascii="Nunito Sans" w:hAnsi="Nunito Sans"/>
                <w:color w:val="auto"/>
              </w:rPr>
              <w:t xml:space="preserve">  </w:t>
            </w:r>
            <w:r w:rsidR="0023295B" w:rsidRPr="005F0C5B">
              <w:rPr>
                <w:rFonts w:ascii="Nunito Sans" w:hAnsi="Nunito Sans"/>
              </w:rPr>
              <w:t>Aboriginal and/or Torres Strait Islander</w:t>
            </w:r>
          </w:p>
        </w:tc>
      </w:tr>
      <w:tr w:rsidR="00680303" w:rsidRPr="005F0C5B" w14:paraId="76119223" w14:textId="77777777">
        <w:trPr>
          <w:cantSplit/>
        </w:trPr>
        <w:tc>
          <w:tcPr>
            <w:tcW w:w="0" w:type="auto"/>
            <w:tcMar>
              <w:top w:w="72" w:type="dxa"/>
              <w:left w:w="144" w:type="dxa"/>
              <w:bottom w:w="72" w:type="dxa"/>
              <w:right w:w="144" w:type="dxa"/>
            </w:tcMar>
            <w:vAlign w:val="center"/>
          </w:tcPr>
          <w:p w14:paraId="5F2052B3" w14:textId="2F5AA654" w:rsidR="0023295B" w:rsidRPr="005F0C5B" w:rsidRDefault="0096110D">
            <w:pPr>
              <w:pStyle w:val="Choice"/>
              <w:rPr>
                <w:rFonts w:ascii="Nunito Sans" w:hAnsi="Nunito Sans"/>
              </w:rPr>
            </w:pPr>
            <w:sdt>
              <w:sdtPr>
                <w:rPr>
                  <w:rFonts w:ascii="Nunito Sans" w:hAnsi="Nunito Sans"/>
                  <w:color w:val="auto"/>
                </w:rPr>
                <w:id w:val="1078335504"/>
                <w14:checkbox>
                  <w14:checked w14:val="0"/>
                  <w14:checkedState w14:val="2612" w14:font="MS Gothic"/>
                  <w14:uncheckedState w14:val="2610" w14:font="MS Gothic"/>
                </w14:checkbox>
              </w:sdtPr>
              <w:sdtEndPr/>
              <w:sdtContent>
                <w:r w:rsidR="00777194" w:rsidRPr="005F0C5B">
                  <w:rPr>
                    <w:rFonts w:ascii="Segoe UI Symbol" w:eastAsia="MS Gothic" w:hAnsi="Segoe UI Symbol" w:cs="Segoe UI Symbol"/>
                  </w:rPr>
                  <w:t>☐</w:t>
                </w:r>
              </w:sdtContent>
            </w:sdt>
            <w:r w:rsidR="000944D0" w:rsidRPr="005F0C5B">
              <w:rPr>
                <w:rFonts w:ascii="Nunito Sans" w:hAnsi="Nunito Sans"/>
                <w:color w:val="auto"/>
              </w:rPr>
              <w:t xml:space="preserve">  </w:t>
            </w:r>
            <w:r w:rsidR="0023295B" w:rsidRPr="005F0C5B">
              <w:rPr>
                <w:rFonts w:ascii="Nunito Sans" w:hAnsi="Nunito Sans"/>
              </w:rPr>
              <w:t>A member of the LGBTQIA+ community</w:t>
            </w:r>
          </w:p>
        </w:tc>
      </w:tr>
    </w:tbl>
    <w:bookmarkEnd w:id="0"/>
    <w:p w14:paraId="0C10292C" w14:textId="77777777" w:rsidR="00577CCD" w:rsidRPr="00235214" w:rsidRDefault="00577CCD" w:rsidP="002D7517">
      <w:pPr>
        <w:pStyle w:val="Heading2"/>
        <w:rPr>
          <w:rFonts w:ascii="Galano Grotesque ExtraBold" w:hAnsi="Galano Grotesque ExtraBold"/>
          <w:color w:val="auto"/>
        </w:rPr>
      </w:pPr>
      <w:r w:rsidRPr="00235214">
        <w:rPr>
          <w:rFonts w:ascii="Galano Grotesque ExtraBold" w:hAnsi="Galano Grotesque ExtraBold"/>
          <w:color w:val="auto"/>
        </w:rPr>
        <w:t>Privacy Collection Notice</w:t>
      </w:r>
    </w:p>
    <w:bookmarkEnd w:id="1"/>
    <w:p w14:paraId="7F4154A2" w14:textId="6E5AE18B" w:rsidR="00541CB5" w:rsidRPr="005F0C5B" w:rsidRDefault="00541CB5" w:rsidP="00541CB5">
      <w:pPr>
        <w:rPr>
          <w:rFonts w:ascii="Nunito Sans" w:hAnsi="Nunito Sans"/>
          <w:sz w:val="22"/>
          <w:szCs w:val="22"/>
        </w:rPr>
      </w:pPr>
      <w:r w:rsidRPr="005F0C5B">
        <w:rPr>
          <w:rFonts w:ascii="Nunito Sans" w:hAnsi="Nunito Sans"/>
          <w:sz w:val="22"/>
          <w:szCs w:val="22"/>
        </w:rPr>
        <w:t>Merri-bek City Council respects your privacy. We follow the rules in the Privacy and Data Protection Act 2024 (Victoria). </w:t>
      </w:r>
      <w:r w:rsidRPr="005F0C5B">
        <w:rPr>
          <w:rFonts w:ascii="Nunito Sans" w:hAnsi="Nunito Sans"/>
          <w:sz w:val="22"/>
          <w:szCs w:val="22"/>
        </w:rPr>
        <w:br/>
        <w:t> </w:t>
      </w:r>
    </w:p>
    <w:p w14:paraId="0858C750" w14:textId="77777777" w:rsidR="00541CB5" w:rsidRPr="005F0C5B" w:rsidRDefault="00541CB5" w:rsidP="00541CB5">
      <w:pPr>
        <w:rPr>
          <w:rFonts w:ascii="Nunito Sans" w:hAnsi="Nunito Sans"/>
          <w:sz w:val="22"/>
          <w:szCs w:val="22"/>
        </w:rPr>
      </w:pPr>
      <w:r w:rsidRPr="005F0C5B">
        <w:rPr>
          <w:rFonts w:ascii="Nunito Sans" w:hAnsi="Nunito Sans"/>
          <w:sz w:val="22"/>
          <w:szCs w:val="22"/>
        </w:rPr>
        <w:t>We need to collect your personal information so we can be sure we’re hearing from people directly affected by the project.  </w:t>
      </w:r>
    </w:p>
    <w:p w14:paraId="50E2F04C" w14:textId="77777777" w:rsidR="00541CB5" w:rsidRPr="005F0C5B" w:rsidRDefault="00541CB5" w:rsidP="00541CB5">
      <w:pPr>
        <w:rPr>
          <w:rFonts w:ascii="Nunito Sans" w:hAnsi="Nunito Sans"/>
          <w:sz w:val="22"/>
          <w:szCs w:val="22"/>
        </w:rPr>
      </w:pPr>
    </w:p>
    <w:p w14:paraId="2D298234" w14:textId="77777777" w:rsidR="00541CB5" w:rsidRPr="005F0C5B" w:rsidRDefault="00541CB5" w:rsidP="00541CB5">
      <w:pPr>
        <w:rPr>
          <w:rFonts w:ascii="Nunito Sans" w:hAnsi="Nunito Sans"/>
          <w:sz w:val="22"/>
          <w:szCs w:val="22"/>
        </w:rPr>
      </w:pPr>
      <w:r w:rsidRPr="005F0C5B">
        <w:rPr>
          <w:rFonts w:ascii="Nunito Sans" w:hAnsi="Nunito Sans"/>
          <w:sz w:val="22"/>
          <w:szCs w:val="22"/>
        </w:rPr>
        <w:t>We may also use your information to: </w:t>
      </w:r>
    </w:p>
    <w:p w14:paraId="2C74E2A1" w14:textId="77777777" w:rsidR="00541CB5" w:rsidRPr="005F0C5B" w:rsidRDefault="00541CB5" w:rsidP="00541CB5">
      <w:pPr>
        <w:numPr>
          <w:ilvl w:val="0"/>
          <w:numId w:val="11"/>
        </w:numPr>
        <w:rPr>
          <w:rFonts w:ascii="Nunito Sans" w:hAnsi="Nunito Sans"/>
          <w:sz w:val="22"/>
          <w:szCs w:val="22"/>
        </w:rPr>
      </w:pPr>
      <w:r w:rsidRPr="005F0C5B">
        <w:rPr>
          <w:rFonts w:ascii="Nunito Sans" w:hAnsi="Nunito Sans"/>
          <w:sz w:val="22"/>
          <w:szCs w:val="22"/>
        </w:rPr>
        <w:t>update your contact details </w:t>
      </w:r>
    </w:p>
    <w:p w14:paraId="1B26F6E2" w14:textId="77777777" w:rsidR="00541CB5" w:rsidRPr="005F0C5B" w:rsidRDefault="00541CB5" w:rsidP="00541CB5">
      <w:pPr>
        <w:numPr>
          <w:ilvl w:val="0"/>
          <w:numId w:val="12"/>
        </w:numPr>
        <w:rPr>
          <w:rFonts w:ascii="Nunito Sans" w:hAnsi="Nunito Sans"/>
          <w:sz w:val="22"/>
          <w:szCs w:val="22"/>
        </w:rPr>
      </w:pPr>
      <w:r w:rsidRPr="005F0C5B">
        <w:rPr>
          <w:rFonts w:ascii="Nunito Sans" w:hAnsi="Nunito Sans"/>
          <w:sz w:val="22"/>
          <w:szCs w:val="22"/>
        </w:rPr>
        <w:t>email you </w:t>
      </w:r>
    </w:p>
    <w:p w14:paraId="40D9FF03" w14:textId="77777777" w:rsidR="00541CB5" w:rsidRPr="005F0C5B" w:rsidRDefault="00541CB5" w:rsidP="00541CB5">
      <w:pPr>
        <w:numPr>
          <w:ilvl w:val="0"/>
          <w:numId w:val="13"/>
        </w:numPr>
        <w:rPr>
          <w:rFonts w:ascii="Nunito Sans" w:hAnsi="Nunito Sans"/>
          <w:sz w:val="22"/>
          <w:szCs w:val="22"/>
        </w:rPr>
      </w:pPr>
      <w:r w:rsidRPr="005F0C5B">
        <w:rPr>
          <w:rFonts w:ascii="Nunito Sans" w:hAnsi="Nunito Sans"/>
          <w:sz w:val="22"/>
          <w:szCs w:val="22"/>
        </w:rPr>
        <w:t>help us give you information or services.  </w:t>
      </w:r>
    </w:p>
    <w:p w14:paraId="0618F7CD" w14:textId="77777777" w:rsidR="00541CB5" w:rsidRPr="005F0C5B" w:rsidRDefault="00541CB5" w:rsidP="00541CB5">
      <w:pPr>
        <w:rPr>
          <w:rFonts w:ascii="Nunito Sans" w:hAnsi="Nunito Sans"/>
          <w:sz w:val="22"/>
          <w:szCs w:val="22"/>
        </w:rPr>
      </w:pPr>
    </w:p>
    <w:p w14:paraId="06E7218F" w14:textId="77777777" w:rsidR="00541CB5" w:rsidRPr="005F0C5B" w:rsidRDefault="00541CB5" w:rsidP="00541CB5">
      <w:pPr>
        <w:rPr>
          <w:rFonts w:ascii="Nunito Sans" w:hAnsi="Nunito Sans"/>
          <w:sz w:val="22"/>
          <w:szCs w:val="22"/>
        </w:rPr>
      </w:pPr>
      <w:r w:rsidRPr="005F0C5B">
        <w:rPr>
          <w:rFonts w:ascii="Nunito Sans" w:hAnsi="Nunito Sans"/>
          <w:sz w:val="22"/>
          <w:szCs w:val="22"/>
        </w:rPr>
        <w:t>We will not share your information with anyone else unless: </w:t>
      </w:r>
    </w:p>
    <w:p w14:paraId="6BFF1342" w14:textId="77777777" w:rsidR="00541CB5" w:rsidRPr="005F0C5B" w:rsidRDefault="00541CB5" w:rsidP="00541CB5">
      <w:pPr>
        <w:numPr>
          <w:ilvl w:val="0"/>
          <w:numId w:val="14"/>
        </w:numPr>
        <w:rPr>
          <w:rFonts w:ascii="Nunito Sans" w:hAnsi="Nunito Sans"/>
          <w:sz w:val="22"/>
          <w:szCs w:val="22"/>
        </w:rPr>
      </w:pPr>
      <w:r w:rsidRPr="005F0C5B">
        <w:rPr>
          <w:rFonts w:ascii="Nunito Sans" w:hAnsi="Nunito Sans"/>
          <w:sz w:val="22"/>
          <w:szCs w:val="22"/>
        </w:rPr>
        <w:t>you say we can, or </w:t>
      </w:r>
    </w:p>
    <w:p w14:paraId="3392C08A" w14:textId="77777777" w:rsidR="00541CB5" w:rsidRPr="005F0C5B" w:rsidRDefault="00541CB5" w:rsidP="00541CB5">
      <w:pPr>
        <w:numPr>
          <w:ilvl w:val="0"/>
          <w:numId w:val="15"/>
        </w:numPr>
        <w:rPr>
          <w:rFonts w:ascii="Nunito Sans" w:hAnsi="Nunito Sans"/>
          <w:sz w:val="22"/>
          <w:szCs w:val="22"/>
        </w:rPr>
      </w:pPr>
      <w:r w:rsidRPr="005F0C5B">
        <w:rPr>
          <w:rFonts w:ascii="Nunito Sans" w:hAnsi="Nunito Sans"/>
          <w:sz w:val="22"/>
          <w:szCs w:val="22"/>
        </w:rPr>
        <w:t xml:space="preserve">the law says we </w:t>
      </w:r>
      <w:proofErr w:type="gramStart"/>
      <w:r w:rsidRPr="005F0C5B">
        <w:rPr>
          <w:rFonts w:ascii="Nunito Sans" w:hAnsi="Nunito Sans"/>
          <w:sz w:val="22"/>
          <w:szCs w:val="22"/>
        </w:rPr>
        <w:t>have to</w:t>
      </w:r>
      <w:proofErr w:type="gramEnd"/>
      <w:r w:rsidRPr="005F0C5B">
        <w:rPr>
          <w:rFonts w:ascii="Nunito Sans" w:hAnsi="Nunito Sans"/>
          <w:sz w:val="22"/>
          <w:szCs w:val="22"/>
        </w:rPr>
        <w:t>.  </w:t>
      </w:r>
    </w:p>
    <w:p w14:paraId="1FF147D3" w14:textId="77777777" w:rsidR="00541CB5" w:rsidRPr="005F0C5B" w:rsidRDefault="00541CB5" w:rsidP="00541CB5">
      <w:pPr>
        <w:rPr>
          <w:rFonts w:ascii="Nunito Sans" w:hAnsi="Nunito Sans"/>
          <w:sz w:val="22"/>
          <w:szCs w:val="22"/>
        </w:rPr>
      </w:pPr>
    </w:p>
    <w:p w14:paraId="065D2D64" w14:textId="269C1823" w:rsidR="00541CB5" w:rsidRPr="005F0C5B" w:rsidRDefault="00541CB5" w:rsidP="00541CB5">
      <w:pPr>
        <w:rPr>
          <w:rFonts w:ascii="Nunito Sans" w:hAnsi="Nunito Sans"/>
          <w:sz w:val="22"/>
          <w:szCs w:val="22"/>
        </w:rPr>
      </w:pPr>
      <w:r w:rsidRPr="005F0C5B">
        <w:rPr>
          <w:rFonts w:ascii="Nunito Sans" w:hAnsi="Nunito Sans"/>
          <w:sz w:val="22"/>
          <w:szCs w:val="22"/>
        </w:rPr>
        <w:t xml:space="preserve">The information you give us will only be accessed by staff who are part of our </w:t>
      </w:r>
      <w:r w:rsidR="00235214">
        <w:rPr>
          <w:rFonts w:ascii="Nunito Sans" w:hAnsi="Nunito Sans"/>
          <w:sz w:val="22"/>
          <w:szCs w:val="22"/>
        </w:rPr>
        <w:t>Cultural Diversity team</w:t>
      </w:r>
      <w:r w:rsidRPr="005F0C5B">
        <w:rPr>
          <w:rFonts w:ascii="Nunito Sans" w:hAnsi="Nunito Sans"/>
          <w:sz w:val="22"/>
          <w:szCs w:val="22"/>
        </w:rPr>
        <w:t xml:space="preserve"> and members of the Community Engagement team. </w:t>
      </w:r>
    </w:p>
    <w:p w14:paraId="3FA31099" w14:textId="77777777" w:rsidR="00541CB5" w:rsidRPr="005F0C5B" w:rsidRDefault="00541CB5" w:rsidP="00541CB5">
      <w:pPr>
        <w:rPr>
          <w:rFonts w:ascii="Nunito Sans" w:hAnsi="Nunito Sans"/>
          <w:sz w:val="22"/>
          <w:szCs w:val="22"/>
        </w:rPr>
      </w:pPr>
      <w:r w:rsidRPr="005F0C5B">
        <w:rPr>
          <w:rFonts w:ascii="Nunito Sans" w:hAnsi="Nunito Sans"/>
          <w:sz w:val="22"/>
          <w:szCs w:val="22"/>
        </w:rPr>
        <w:t> </w:t>
      </w:r>
    </w:p>
    <w:p w14:paraId="6DC08B0E" w14:textId="77777777" w:rsidR="00541CB5" w:rsidRPr="005F0C5B" w:rsidRDefault="00541CB5" w:rsidP="00541CB5">
      <w:pPr>
        <w:rPr>
          <w:rFonts w:ascii="Nunito Sans" w:hAnsi="Nunito Sans"/>
          <w:sz w:val="22"/>
          <w:szCs w:val="22"/>
        </w:rPr>
      </w:pPr>
      <w:r w:rsidRPr="005F0C5B">
        <w:rPr>
          <w:rFonts w:ascii="Nunito Sans" w:hAnsi="Nunito Sans"/>
          <w:sz w:val="22"/>
          <w:szCs w:val="22"/>
        </w:rPr>
        <w:t>We may summarise your submission in a report to Council. However, this report will not include any personal information about you.  </w:t>
      </w:r>
    </w:p>
    <w:p w14:paraId="0EA39140" w14:textId="77777777" w:rsidR="00541CB5" w:rsidRPr="005F0C5B" w:rsidRDefault="00541CB5" w:rsidP="00541CB5">
      <w:pPr>
        <w:rPr>
          <w:rFonts w:ascii="Nunito Sans" w:hAnsi="Nunito Sans"/>
          <w:sz w:val="22"/>
          <w:szCs w:val="22"/>
        </w:rPr>
      </w:pPr>
      <w:r w:rsidRPr="005F0C5B">
        <w:rPr>
          <w:rFonts w:ascii="Nunito Sans" w:hAnsi="Nunito Sans"/>
          <w:sz w:val="22"/>
          <w:szCs w:val="22"/>
        </w:rPr>
        <w:t> </w:t>
      </w:r>
    </w:p>
    <w:p w14:paraId="3407ECCA" w14:textId="77777777" w:rsidR="00541CB5" w:rsidRPr="005F0C5B" w:rsidRDefault="00541CB5" w:rsidP="00541CB5">
      <w:pPr>
        <w:rPr>
          <w:rFonts w:ascii="Nunito Sans" w:hAnsi="Nunito Sans"/>
          <w:sz w:val="22"/>
          <w:szCs w:val="22"/>
        </w:rPr>
      </w:pPr>
      <w:r w:rsidRPr="005F0C5B">
        <w:rPr>
          <w:rFonts w:ascii="Nunito Sans" w:hAnsi="Nunito Sans"/>
          <w:sz w:val="22"/>
          <w:szCs w:val="22"/>
        </w:rPr>
        <w:t>You can ask to see the information we have about you. You can also ask for changes if you think the information is wrong. To do this, contact our Privacy Officer. </w:t>
      </w:r>
    </w:p>
    <w:p w14:paraId="2F13BF20" w14:textId="77777777" w:rsidR="00541CB5" w:rsidRPr="005F0C5B" w:rsidRDefault="00541CB5" w:rsidP="00541CB5">
      <w:pPr>
        <w:rPr>
          <w:rFonts w:ascii="Nunito Sans" w:hAnsi="Nunito Sans"/>
          <w:sz w:val="22"/>
          <w:szCs w:val="22"/>
        </w:rPr>
      </w:pPr>
    </w:p>
    <w:p w14:paraId="2397FBE1" w14:textId="77777777" w:rsidR="00541CB5" w:rsidRPr="005F0C5B" w:rsidRDefault="00541CB5" w:rsidP="00541CB5">
      <w:pPr>
        <w:rPr>
          <w:rFonts w:ascii="Nunito Sans" w:hAnsi="Nunito Sans"/>
          <w:sz w:val="22"/>
          <w:szCs w:val="22"/>
        </w:rPr>
      </w:pPr>
      <w:r w:rsidRPr="005F0C5B">
        <w:rPr>
          <w:rFonts w:ascii="Nunito Sans" w:hAnsi="Nunito Sans"/>
          <w:sz w:val="22"/>
          <w:szCs w:val="22"/>
        </w:rPr>
        <w:t>You can: </w:t>
      </w:r>
    </w:p>
    <w:p w14:paraId="18A6A4A2" w14:textId="77777777" w:rsidR="00541CB5" w:rsidRPr="005F0C5B" w:rsidRDefault="00541CB5" w:rsidP="00541CB5">
      <w:pPr>
        <w:numPr>
          <w:ilvl w:val="0"/>
          <w:numId w:val="16"/>
        </w:numPr>
        <w:rPr>
          <w:rFonts w:ascii="Nunito Sans" w:hAnsi="Nunito Sans"/>
          <w:sz w:val="22"/>
          <w:szCs w:val="22"/>
        </w:rPr>
      </w:pPr>
      <w:r w:rsidRPr="005F0C5B">
        <w:rPr>
          <w:rFonts w:ascii="Nunito Sans" w:hAnsi="Nunito Sans"/>
          <w:sz w:val="22"/>
          <w:szCs w:val="22"/>
        </w:rPr>
        <w:t>phone 9240 1111 to speak to someone in English  </w:t>
      </w:r>
    </w:p>
    <w:p w14:paraId="32C2BBDC" w14:textId="77777777" w:rsidR="00541CB5" w:rsidRPr="005F0C5B" w:rsidRDefault="00541CB5" w:rsidP="00541CB5">
      <w:pPr>
        <w:numPr>
          <w:ilvl w:val="0"/>
          <w:numId w:val="18"/>
        </w:numPr>
        <w:rPr>
          <w:rFonts w:ascii="Nunito Sans" w:hAnsi="Nunito Sans"/>
          <w:sz w:val="22"/>
          <w:szCs w:val="22"/>
        </w:rPr>
      </w:pPr>
      <w:r w:rsidRPr="005F0C5B">
        <w:rPr>
          <w:rFonts w:ascii="Nunito Sans" w:hAnsi="Nunito Sans"/>
          <w:sz w:val="22"/>
          <w:szCs w:val="22"/>
        </w:rPr>
        <w:t xml:space="preserve">email </w:t>
      </w:r>
      <w:hyperlink r:id="rId27" w:tgtFrame="_blank" w:history="1">
        <w:r w:rsidRPr="005F0C5B">
          <w:rPr>
            <w:rStyle w:val="Hyperlink"/>
            <w:rFonts w:ascii="Nunito Sans" w:hAnsi="Nunito Sans"/>
            <w:sz w:val="22"/>
            <w:szCs w:val="22"/>
          </w:rPr>
          <w:t>privacyofficer@merri-bek.vic.gov.au</w:t>
        </w:r>
      </w:hyperlink>
      <w:r w:rsidRPr="005F0C5B">
        <w:rPr>
          <w:rFonts w:ascii="Nunito Sans" w:hAnsi="Nunito Sans"/>
          <w:sz w:val="22"/>
          <w:szCs w:val="22"/>
        </w:rPr>
        <w:t>. You can email in English or in your language.  </w:t>
      </w:r>
    </w:p>
    <w:p w14:paraId="73ADC2DB" w14:textId="77777777" w:rsidR="00541CB5" w:rsidRPr="005F0C5B" w:rsidRDefault="00541CB5" w:rsidP="00541CB5">
      <w:pPr>
        <w:rPr>
          <w:rFonts w:ascii="Nunito Sans" w:hAnsi="Nunito Sans"/>
          <w:sz w:val="22"/>
          <w:szCs w:val="22"/>
        </w:rPr>
      </w:pPr>
    </w:p>
    <w:p w14:paraId="57B0B5F5" w14:textId="514CAD42" w:rsidR="0033615D" w:rsidRPr="004F003B" w:rsidRDefault="00541CB5" w:rsidP="00423A3D">
      <w:pPr>
        <w:rPr>
          <w:rFonts w:ascii="Nunito Sans Light" w:hAnsi="Nunito Sans Light"/>
          <w:sz w:val="22"/>
          <w:szCs w:val="22"/>
        </w:rPr>
      </w:pPr>
      <w:r w:rsidRPr="005F0C5B">
        <w:rPr>
          <w:rFonts w:ascii="Nunito Sans" w:hAnsi="Nunito Sans"/>
          <w:sz w:val="22"/>
          <w:szCs w:val="22"/>
        </w:rPr>
        <w:t>Our Privacy Officer can also speak to you about your privacy rights.</w:t>
      </w:r>
    </w:p>
    <w:sectPr w:rsidR="0033615D" w:rsidRPr="004F003B" w:rsidSect="006A7232">
      <w:footerReference w:type="first" r:id="rId28"/>
      <w:pgSz w:w="11906" w:h="16838"/>
      <w:pgMar w:top="1440" w:right="1440" w:bottom="568"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C2BFE" w14:textId="77777777" w:rsidR="00526074" w:rsidRDefault="00526074" w:rsidP="00482A99">
      <w:r>
        <w:separator/>
      </w:r>
    </w:p>
  </w:endnote>
  <w:endnote w:type="continuationSeparator" w:id="0">
    <w:p w14:paraId="360739C2" w14:textId="77777777" w:rsidR="00526074" w:rsidRDefault="00526074" w:rsidP="00482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Galano Grotesque ExtraBold">
    <w:panose1 w:val="00000900000000000000"/>
    <w:charset w:val="00"/>
    <w:family w:val="modern"/>
    <w:notTrueType/>
    <w:pitch w:val="variable"/>
    <w:sig w:usb0="00000007" w:usb1="00000000" w:usb2="00000000" w:usb3="00000000" w:csb0="00000093" w:csb1="00000000"/>
  </w:font>
  <w:font w:name="Nunito Sans Light">
    <w:panose1 w:val="00000400000000000000"/>
    <w:charset w:val="4D"/>
    <w:family w:val="auto"/>
    <w:pitch w:val="variable"/>
    <w:sig w:usb0="20000007" w:usb1="00000001" w:usb2="00000000" w:usb3="00000000" w:csb0="00000193" w:csb1="00000000"/>
  </w:font>
  <w:font w:name="Nunito Sans">
    <w:panose1 w:val="00000500000000000000"/>
    <w:charset w:val="00"/>
    <w:family w:val="auto"/>
    <w:pitch w:val="variable"/>
    <w:sig w:usb0="20000007" w:usb1="00000001" w:usb2="00000000" w:usb3="00000000" w:csb0="000001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D4CF1" w14:textId="77777777" w:rsidR="00235214" w:rsidRDefault="002352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05"/>
      <w:gridCol w:w="3305"/>
      <w:gridCol w:w="3305"/>
    </w:tblGrid>
    <w:tr w:rsidR="34BFC23F" w14:paraId="202C206C" w14:textId="77777777" w:rsidTr="34BFC23F">
      <w:trPr>
        <w:trHeight w:val="300"/>
      </w:trPr>
      <w:tc>
        <w:tcPr>
          <w:tcW w:w="3305" w:type="dxa"/>
        </w:tcPr>
        <w:p w14:paraId="7CE5B27B" w14:textId="1B7C557E" w:rsidR="34BFC23F" w:rsidRDefault="34BFC23F" w:rsidP="34BFC23F">
          <w:pPr>
            <w:pStyle w:val="Header"/>
            <w:ind w:left="-115"/>
          </w:pPr>
        </w:p>
      </w:tc>
      <w:tc>
        <w:tcPr>
          <w:tcW w:w="3305" w:type="dxa"/>
        </w:tcPr>
        <w:p w14:paraId="7538816C" w14:textId="25C00C91" w:rsidR="34BFC23F" w:rsidRDefault="34BFC23F" w:rsidP="34BFC23F">
          <w:pPr>
            <w:pStyle w:val="Header"/>
            <w:jc w:val="center"/>
          </w:pPr>
        </w:p>
      </w:tc>
      <w:tc>
        <w:tcPr>
          <w:tcW w:w="3305" w:type="dxa"/>
        </w:tcPr>
        <w:p w14:paraId="0B441EB5" w14:textId="71085B6B" w:rsidR="34BFC23F" w:rsidRDefault="34BFC23F" w:rsidP="34BFC23F">
          <w:pPr>
            <w:pStyle w:val="Header"/>
            <w:ind w:right="-115"/>
            <w:jc w:val="right"/>
          </w:pPr>
        </w:p>
      </w:tc>
    </w:tr>
  </w:tbl>
  <w:p w14:paraId="0814F91A" w14:textId="5FA98A38" w:rsidR="00235214" w:rsidRDefault="002352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05"/>
      <w:gridCol w:w="3305"/>
      <w:gridCol w:w="3305"/>
    </w:tblGrid>
    <w:tr w:rsidR="34BFC23F" w14:paraId="164BFC27" w14:textId="77777777" w:rsidTr="34BFC23F">
      <w:trPr>
        <w:trHeight w:val="300"/>
      </w:trPr>
      <w:tc>
        <w:tcPr>
          <w:tcW w:w="3305" w:type="dxa"/>
        </w:tcPr>
        <w:p w14:paraId="6D26224C" w14:textId="010B3E35" w:rsidR="34BFC23F" w:rsidRDefault="34BFC23F" w:rsidP="34BFC23F">
          <w:pPr>
            <w:pStyle w:val="Header"/>
            <w:ind w:left="-115"/>
          </w:pPr>
        </w:p>
      </w:tc>
      <w:tc>
        <w:tcPr>
          <w:tcW w:w="3305" w:type="dxa"/>
        </w:tcPr>
        <w:p w14:paraId="66CECDFC" w14:textId="67E108CD" w:rsidR="34BFC23F" w:rsidRDefault="34BFC23F" w:rsidP="34BFC23F">
          <w:pPr>
            <w:pStyle w:val="Header"/>
            <w:jc w:val="center"/>
          </w:pPr>
        </w:p>
      </w:tc>
      <w:tc>
        <w:tcPr>
          <w:tcW w:w="3305" w:type="dxa"/>
        </w:tcPr>
        <w:p w14:paraId="41ACF90A" w14:textId="5ABA0F8E" w:rsidR="34BFC23F" w:rsidRDefault="34BFC23F" w:rsidP="34BFC23F">
          <w:pPr>
            <w:pStyle w:val="Header"/>
            <w:ind w:right="-115"/>
            <w:jc w:val="right"/>
          </w:pPr>
        </w:p>
      </w:tc>
    </w:tr>
  </w:tbl>
  <w:p w14:paraId="42BC9D29" w14:textId="182C4125" w:rsidR="00235214" w:rsidRDefault="0023521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FBE8B" w14:textId="77777777" w:rsidR="00D873B2" w:rsidRDefault="00D873B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2F7764" w14:paraId="172CF2A7" w14:textId="77777777" w:rsidTr="34BFC23F">
      <w:trPr>
        <w:trHeight w:val="300"/>
      </w:trPr>
      <w:tc>
        <w:tcPr>
          <w:tcW w:w="3005" w:type="dxa"/>
        </w:tcPr>
        <w:p w14:paraId="0667DC68" w14:textId="2A7B24A8" w:rsidR="34BFC23F" w:rsidRDefault="34BFC23F" w:rsidP="34BFC23F">
          <w:pPr>
            <w:pStyle w:val="Header"/>
            <w:ind w:left="-115"/>
          </w:pPr>
        </w:p>
      </w:tc>
      <w:tc>
        <w:tcPr>
          <w:tcW w:w="3005" w:type="dxa"/>
        </w:tcPr>
        <w:p w14:paraId="5E51B918" w14:textId="512F00B0" w:rsidR="34BFC23F" w:rsidRDefault="34BFC23F" w:rsidP="34BFC23F">
          <w:pPr>
            <w:pStyle w:val="Header"/>
            <w:jc w:val="center"/>
          </w:pPr>
        </w:p>
      </w:tc>
      <w:tc>
        <w:tcPr>
          <w:tcW w:w="3005" w:type="dxa"/>
        </w:tcPr>
        <w:p w14:paraId="70FD57F6" w14:textId="5A638462" w:rsidR="34BFC23F" w:rsidRDefault="34BFC23F" w:rsidP="34BFC23F">
          <w:pPr>
            <w:pStyle w:val="Header"/>
            <w:ind w:right="-115"/>
            <w:jc w:val="right"/>
          </w:pPr>
        </w:p>
      </w:tc>
    </w:tr>
  </w:tbl>
  <w:p w14:paraId="30A549F4" w14:textId="048401AA" w:rsidR="00DF57ED" w:rsidRDefault="00DF57E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51C12" w14:textId="53B7D859" w:rsidR="0033073B" w:rsidRDefault="00913B4C">
    <w:r>
      <w:cr/>
    </w:r>
    <w:r>
      <w:cr/>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34BFC23F" w14:paraId="10FD4832" w14:textId="77777777" w:rsidTr="34BFC23F">
      <w:trPr>
        <w:trHeight w:val="300"/>
      </w:trPr>
      <w:tc>
        <w:tcPr>
          <w:tcW w:w="3005" w:type="dxa"/>
        </w:tcPr>
        <w:p w14:paraId="21AA5E6D" w14:textId="2BAA8B4A" w:rsidR="34BFC23F" w:rsidRDefault="34BFC23F" w:rsidP="34BFC23F">
          <w:pPr>
            <w:pStyle w:val="Header"/>
            <w:ind w:left="-115"/>
          </w:pPr>
        </w:p>
      </w:tc>
      <w:tc>
        <w:tcPr>
          <w:tcW w:w="3005" w:type="dxa"/>
        </w:tcPr>
        <w:p w14:paraId="5E2232E8" w14:textId="092D6930" w:rsidR="34BFC23F" w:rsidRDefault="34BFC23F" w:rsidP="34BFC23F">
          <w:pPr>
            <w:pStyle w:val="Header"/>
            <w:jc w:val="center"/>
          </w:pPr>
        </w:p>
      </w:tc>
      <w:tc>
        <w:tcPr>
          <w:tcW w:w="3005" w:type="dxa"/>
        </w:tcPr>
        <w:p w14:paraId="632460D7" w14:textId="3AAAC260" w:rsidR="34BFC23F" w:rsidRDefault="34BFC23F" w:rsidP="34BFC23F">
          <w:pPr>
            <w:pStyle w:val="Header"/>
            <w:ind w:right="-115"/>
            <w:jc w:val="right"/>
          </w:pPr>
        </w:p>
      </w:tc>
    </w:tr>
  </w:tbl>
  <w:p w14:paraId="3D17377E" w14:textId="4E169564" w:rsidR="00DF57ED" w:rsidRDefault="00DF57E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34BFC23F" w14:paraId="43F04168" w14:textId="77777777" w:rsidTr="34BFC23F">
      <w:trPr>
        <w:trHeight w:val="300"/>
      </w:trPr>
      <w:tc>
        <w:tcPr>
          <w:tcW w:w="3005" w:type="dxa"/>
        </w:tcPr>
        <w:p w14:paraId="4BB4B464" w14:textId="77E04D5F" w:rsidR="34BFC23F" w:rsidRDefault="34BFC23F" w:rsidP="34BFC23F">
          <w:pPr>
            <w:pStyle w:val="Header"/>
            <w:ind w:left="-115"/>
          </w:pPr>
        </w:p>
      </w:tc>
      <w:tc>
        <w:tcPr>
          <w:tcW w:w="3005" w:type="dxa"/>
        </w:tcPr>
        <w:p w14:paraId="4127F2A6" w14:textId="2A76142C" w:rsidR="34BFC23F" w:rsidRDefault="34BFC23F" w:rsidP="34BFC23F">
          <w:pPr>
            <w:pStyle w:val="Header"/>
            <w:jc w:val="center"/>
          </w:pPr>
        </w:p>
      </w:tc>
      <w:tc>
        <w:tcPr>
          <w:tcW w:w="3005" w:type="dxa"/>
        </w:tcPr>
        <w:p w14:paraId="472ACB39" w14:textId="1BB7BE58" w:rsidR="34BFC23F" w:rsidRDefault="34BFC23F" w:rsidP="34BFC23F">
          <w:pPr>
            <w:pStyle w:val="Header"/>
            <w:ind w:right="-115"/>
            <w:jc w:val="right"/>
          </w:pPr>
        </w:p>
      </w:tc>
    </w:tr>
  </w:tbl>
  <w:p w14:paraId="4F557329" w14:textId="16F2D635" w:rsidR="00DF57ED" w:rsidRDefault="00DF57E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34BFC23F" w14:paraId="35008F7E" w14:textId="77777777" w:rsidTr="34BFC23F">
      <w:trPr>
        <w:trHeight w:val="300"/>
      </w:trPr>
      <w:tc>
        <w:tcPr>
          <w:tcW w:w="3005" w:type="dxa"/>
        </w:tcPr>
        <w:p w14:paraId="1B156BE6" w14:textId="05ACD242" w:rsidR="34BFC23F" w:rsidRDefault="34BFC23F" w:rsidP="34BFC23F">
          <w:pPr>
            <w:pStyle w:val="Header"/>
            <w:ind w:left="-115"/>
          </w:pPr>
        </w:p>
      </w:tc>
      <w:tc>
        <w:tcPr>
          <w:tcW w:w="3005" w:type="dxa"/>
        </w:tcPr>
        <w:p w14:paraId="5DB79EE0" w14:textId="36531158" w:rsidR="34BFC23F" w:rsidRDefault="34BFC23F" w:rsidP="34BFC23F">
          <w:pPr>
            <w:pStyle w:val="Header"/>
            <w:jc w:val="center"/>
          </w:pPr>
        </w:p>
      </w:tc>
      <w:tc>
        <w:tcPr>
          <w:tcW w:w="3005" w:type="dxa"/>
        </w:tcPr>
        <w:p w14:paraId="15B943C3" w14:textId="7F76213C" w:rsidR="34BFC23F" w:rsidRDefault="34BFC23F" w:rsidP="34BFC23F">
          <w:pPr>
            <w:pStyle w:val="Header"/>
            <w:ind w:right="-115"/>
            <w:jc w:val="right"/>
          </w:pPr>
        </w:p>
      </w:tc>
    </w:tr>
  </w:tbl>
  <w:p w14:paraId="14BE6B1B" w14:textId="56D6A7BD" w:rsidR="00DF57ED" w:rsidRDefault="00DF57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006A3" w14:textId="77777777" w:rsidR="00526074" w:rsidRDefault="00526074" w:rsidP="00482A99">
      <w:r>
        <w:separator/>
      </w:r>
    </w:p>
  </w:footnote>
  <w:footnote w:type="continuationSeparator" w:id="0">
    <w:p w14:paraId="7951C5E1" w14:textId="77777777" w:rsidR="00526074" w:rsidRDefault="00526074" w:rsidP="00482A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54BC5" w14:textId="77777777" w:rsidR="00235214" w:rsidRDefault="002352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05"/>
      <w:gridCol w:w="3305"/>
      <w:gridCol w:w="3305"/>
    </w:tblGrid>
    <w:tr w:rsidR="34BFC23F" w14:paraId="1817642B" w14:textId="77777777" w:rsidTr="34BFC23F">
      <w:trPr>
        <w:trHeight w:val="300"/>
      </w:trPr>
      <w:tc>
        <w:tcPr>
          <w:tcW w:w="3305" w:type="dxa"/>
        </w:tcPr>
        <w:p w14:paraId="45BCDEF9" w14:textId="2F6ECB04" w:rsidR="34BFC23F" w:rsidRDefault="34BFC23F" w:rsidP="34BFC23F">
          <w:pPr>
            <w:pStyle w:val="Header"/>
            <w:ind w:left="-115"/>
          </w:pPr>
        </w:p>
      </w:tc>
      <w:tc>
        <w:tcPr>
          <w:tcW w:w="3305" w:type="dxa"/>
        </w:tcPr>
        <w:p w14:paraId="5ABE9AC5" w14:textId="400E77E6" w:rsidR="34BFC23F" w:rsidRDefault="34BFC23F" w:rsidP="34BFC23F">
          <w:pPr>
            <w:pStyle w:val="Header"/>
            <w:jc w:val="center"/>
          </w:pPr>
        </w:p>
      </w:tc>
      <w:tc>
        <w:tcPr>
          <w:tcW w:w="3305" w:type="dxa"/>
        </w:tcPr>
        <w:p w14:paraId="1CE358A5" w14:textId="12D3DF73" w:rsidR="34BFC23F" w:rsidRDefault="34BFC23F" w:rsidP="34BFC23F">
          <w:pPr>
            <w:pStyle w:val="Header"/>
            <w:ind w:right="-115"/>
            <w:jc w:val="right"/>
          </w:pPr>
        </w:p>
      </w:tc>
    </w:tr>
  </w:tbl>
  <w:p w14:paraId="4FB93C04" w14:textId="2BA46580" w:rsidR="00235214" w:rsidRDefault="002352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3D8EC" w14:textId="68BDBA1B" w:rsidR="00EC373D" w:rsidRDefault="00EC373D">
    <w:pPr>
      <w:pStyle w:val="Header"/>
    </w:pPr>
    <w:r>
      <w:rPr>
        <w:noProof/>
      </w:rPr>
      <mc:AlternateContent>
        <mc:Choice Requires="wps">
          <w:drawing>
            <wp:anchor distT="0" distB="0" distL="114300" distR="114300" simplePos="0" relativeHeight="251658240" behindDoc="0" locked="0" layoutInCell="1" allowOverlap="1" wp14:anchorId="443EA615" wp14:editId="51998822">
              <wp:simplePos x="0" y="0"/>
              <wp:positionH relativeFrom="column">
                <wp:posOffset>-533185</wp:posOffset>
              </wp:positionH>
              <wp:positionV relativeFrom="paragraph">
                <wp:posOffset>-493415</wp:posOffset>
              </wp:positionV>
              <wp:extent cx="7541895" cy="10742530"/>
              <wp:effectExtent l="0" t="0" r="0" b="0"/>
              <wp:wrapNone/>
              <wp:docPr id="1" name="Text Box 1"/>
              <wp:cNvGraphicFramePr/>
              <a:graphic xmlns:a="http://schemas.openxmlformats.org/drawingml/2006/main">
                <a:graphicData uri="http://schemas.microsoft.com/office/word/2010/wordprocessingShape">
                  <wps:wsp>
                    <wps:cNvSpPr txBox="1"/>
                    <wps:spPr>
                      <a:xfrm>
                        <a:off x="0" y="0"/>
                        <a:ext cx="7541895" cy="10742530"/>
                      </a:xfrm>
                      <a:prstGeom prst="rect">
                        <a:avLst/>
                      </a:prstGeom>
                      <a:noFill/>
                      <a:ln w="6350">
                        <a:noFill/>
                      </a:ln>
                    </wps:spPr>
                    <wps:txbx>
                      <w:txbxContent>
                        <w:p w14:paraId="00C5D7EA" w14:textId="77777777" w:rsidR="00EC373D" w:rsidRDefault="00A7550E" w:rsidP="00EC373D">
                          <w:pPr>
                            <w:ind w:left="-170"/>
                          </w:pPr>
                          <w:r>
                            <w:rPr>
                              <w:noProof/>
                            </w:rPr>
                            <w:drawing>
                              <wp:inline distT="0" distB="0" distL="0" distR="0" wp14:anchorId="76D24316" wp14:editId="7B649BEC">
                                <wp:extent cx="7564494" cy="10692000"/>
                                <wp:effectExtent l="0" t="0" r="0" b="0"/>
                                <wp:docPr id="856108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673455"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4494" cy="106920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3EA615" id="_x0000_t202" coordsize="21600,21600" o:spt="202" path="m,l,21600r21600,l21600,xe">
              <v:stroke joinstyle="miter"/>
              <v:path gradientshapeok="t" o:connecttype="rect"/>
            </v:shapetype>
            <v:shape id="Text Box 1" o:spid="_x0000_s1026" type="#_x0000_t202" style="position:absolute;margin-left:-42pt;margin-top:-38.85pt;width:593.85pt;height:845.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" filled="f" stroked="f" strokeweight=".5pt">
              <v:textbox>
                <w:txbxContent>
                  <w:p w14:paraId="00C5D7EA" w14:textId="77777777" w:rsidR="00EC373D" w:rsidRDefault="00A7550E" w:rsidP="00EC373D">
                    <w:pPr>
                      <w:ind w:left="-170"/>
                    </w:pPr>
                    <w:r>
                      <w:rPr>
                        <w:noProof/>
                      </w:rPr>
                      <w:drawing>
                        <wp:inline distT="0" distB="0" distL="0" distR="0" wp14:anchorId="76D24316" wp14:editId="7B649BEC">
                          <wp:extent cx="7564494" cy="10692000"/>
                          <wp:effectExtent l="0" t="0" r="0" b="0"/>
                          <wp:docPr id="856108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673455"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4494" cy="10692000"/>
                                  </a:xfrm>
                                  <a:prstGeom prst="rect">
                                    <a:avLst/>
                                  </a:prstGeom>
                                </pic:spPr>
                              </pic:pic>
                            </a:graphicData>
                          </a:graphic>
                        </wp:inline>
                      </w:drawing>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0F581" w14:textId="67AEC438" w:rsidR="00DF57ED" w:rsidRDefault="00DF57E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70559" w14:textId="77777777" w:rsidR="00604EB9" w:rsidRDefault="00913B4C">
    <w:r>
      <w:cr/>
    </w:r>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33DCA"/>
    <w:multiLevelType w:val="multilevel"/>
    <w:tmpl w:val="5EA43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4534A1"/>
    <w:multiLevelType w:val="multilevel"/>
    <w:tmpl w:val="86FCE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F082E16"/>
    <w:multiLevelType w:val="hybridMultilevel"/>
    <w:tmpl w:val="715E88FA"/>
    <w:lvl w:ilvl="0" w:tplc="6346D07E">
      <w:start w:val="1"/>
      <w:numFmt w:val="bullet"/>
      <w:lvlText w:val="●"/>
      <w:lvlJc w:val="left"/>
      <w:pPr>
        <w:ind w:left="720" w:hanging="360"/>
      </w:pPr>
    </w:lvl>
    <w:lvl w:ilvl="1" w:tplc="FE50F09C">
      <w:start w:val="1"/>
      <w:numFmt w:val="bullet"/>
      <w:lvlText w:val="○"/>
      <w:lvlJc w:val="left"/>
      <w:pPr>
        <w:ind w:left="1440" w:hanging="360"/>
      </w:pPr>
    </w:lvl>
    <w:lvl w:ilvl="2" w:tplc="447C959C">
      <w:start w:val="1"/>
      <w:numFmt w:val="bullet"/>
      <w:lvlText w:val="■"/>
      <w:lvlJc w:val="left"/>
      <w:pPr>
        <w:ind w:left="2160" w:hanging="360"/>
      </w:pPr>
    </w:lvl>
    <w:lvl w:ilvl="3" w:tplc="FA4CC260">
      <w:start w:val="1"/>
      <w:numFmt w:val="bullet"/>
      <w:lvlText w:val="●"/>
      <w:lvlJc w:val="left"/>
      <w:pPr>
        <w:ind w:left="2880" w:hanging="360"/>
      </w:pPr>
    </w:lvl>
    <w:lvl w:ilvl="4" w:tplc="947AA114">
      <w:start w:val="1"/>
      <w:numFmt w:val="bullet"/>
      <w:lvlText w:val="○"/>
      <w:lvlJc w:val="left"/>
      <w:pPr>
        <w:ind w:left="3600" w:hanging="360"/>
      </w:pPr>
    </w:lvl>
    <w:lvl w:ilvl="5" w:tplc="F6441572">
      <w:start w:val="1"/>
      <w:numFmt w:val="bullet"/>
      <w:lvlText w:val="■"/>
      <w:lvlJc w:val="left"/>
      <w:pPr>
        <w:ind w:left="4320" w:hanging="360"/>
      </w:pPr>
    </w:lvl>
    <w:lvl w:ilvl="6" w:tplc="0D003E60">
      <w:start w:val="1"/>
      <w:numFmt w:val="bullet"/>
      <w:lvlText w:val="●"/>
      <w:lvlJc w:val="left"/>
      <w:pPr>
        <w:ind w:left="5040" w:hanging="360"/>
      </w:pPr>
    </w:lvl>
    <w:lvl w:ilvl="7" w:tplc="7682BCEA">
      <w:start w:val="1"/>
      <w:numFmt w:val="bullet"/>
      <w:lvlText w:val="●"/>
      <w:lvlJc w:val="left"/>
      <w:pPr>
        <w:ind w:left="5760" w:hanging="360"/>
      </w:pPr>
    </w:lvl>
    <w:lvl w:ilvl="8" w:tplc="F5BE29D2">
      <w:start w:val="1"/>
      <w:numFmt w:val="bullet"/>
      <w:lvlText w:val="●"/>
      <w:lvlJc w:val="left"/>
      <w:pPr>
        <w:ind w:left="6480" w:hanging="360"/>
      </w:pPr>
    </w:lvl>
  </w:abstractNum>
  <w:abstractNum w:abstractNumId="3" w15:restartNumberingAfterBreak="0">
    <w:nsid w:val="2841128F"/>
    <w:multiLevelType w:val="multilevel"/>
    <w:tmpl w:val="57F26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84C1BF3"/>
    <w:multiLevelType w:val="hybridMultilevel"/>
    <w:tmpl w:val="2E9C72B2"/>
    <w:lvl w:ilvl="0" w:tplc="0C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B4403CB"/>
    <w:multiLevelType w:val="multilevel"/>
    <w:tmpl w:val="468E3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BA802A3"/>
    <w:multiLevelType w:val="multilevel"/>
    <w:tmpl w:val="9574F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47B109F"/>
    <w:multiLevelType w:val="hybridMultilevel"/>
    <w:tmpl w:val="13180102"/>
    <w:lvl w:ilvl="0" w:tplc="ECE25AAC">
      <w:start w:val="1"/>
      <w:numFmt w:val="decimalZero"/>
      <w:suff w:val="nothing"/>
      <w:lvlText w:val="%1."/>
      <w:lvlJc w:val="left"/>
      <w:pPr>
        <w:spacing w:after="150"/>
        <w:ind w:right="720"/>
      </w:pPr>
      <w:rPr>
        <w:b w:val="0"/>
        <w:bCs w:val="0"/>
        <w:color w:val="auto"/>
        <w:vertAlign w:val="baseline"/>
      </w:rPr>
    </w:lvl>
    <w:lvl w:ilvl="1" w:tplc="DFDA3C84">
      <w:numFmt w:val="decimal"/>
      <w:lvlText w:val=""/>
      <w:lvlJc w:val="left"/>
    </w:lvl>
    <w:lvl w:ilvl="2" w:tplc="203AD2C6">
      <w:numFmt w:val="decimal"/>
      <w:lvlText w:val=""/>
      <w:lvlJc w:val="left"/>
    </w:lvl>
    <w:lvl w:ilvl="3" w:tplc="73AABD6A">
      <w:numFmt w:val="decimal"/>
      <w:lvlText w:val=""/>
      <w:lvlJc w:val="left"/>
    </w:lvl>
    <w:lvl w:ilvl="4" w:tplc="04B4DE28">
      <w:numFmt w:val="decimal"/>
      <w:lvlText w:val=""/>
      <w:lvlJc w:val="left"/>
    </w:lvl>
    <w:lvl w:ilvl="5" w:tplc="5CB0539C">
      <w:numFmt w:val="decimal"/>
      <w:lvlText w:val=""/>
      <w:lvlJc w:val="left"/>
    </w:lvl>
    <w:lvl w:ilvl="6" w:tplc="1BA6160A">
      <w:numFmt w:val="decimal"/>
      <w:lvlText w:val=""/>
      <w:lvlJc w:val="left"/>
    </w:lvl>
    <w:lvl w:ilvl="7" w:tplc="F3B6515A">
      <w:numFmt w:val="decimal"/>
      <w:lvlText w:val=""/>
      <w:lvlJc w:val="left"/>
    </w:lvl>
    <w:lvl w:ilvl="8" w:tplc="62247574">
      <w:numFmt w:val="decimal"/>
      <w:lvlText w:val=""/>
      <w:lvlJc w:val="left"/>
    </w:lvl>
  </w:abstractNum>
  <w:abstractNum w:abstractNumId="8" w15:restartNumberingAfterBreak="0">
    <w:nsid w:val="37155B2A"/>
    <w:multiLevelType w:val="hybridMultilevel"/>
    <w:tmpl w:val="62CA6492"/>
    <w:lvl w:ilvl="0" w:tplc="FFFFFFFF">
      <w:start w:val="1"/>
      <w:numFmt w:val="decimalZero"/>
      <w:suff w:val="nothing"/>
      <w:lvlText w:val="%1."/>
      <w:lvlJc w:val="left"/>
      <w:pPr>
        <w:spacing w:after="150"/>
        <w:ind w:right="72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3A33759E"/>
    <w:multiLevelType w:val="hybridMultilevel"/>
    <w:tmpl w:val="06EE15D8"/>
    <w:lvl w:ilvl="0" w:tplc="4636D766">
      <w:start w:val="1"/>
      <w:numFmt w:val="decimalZero"/>
      <w:suff w:val="nothing"/>
      <w:lvlText w:val="%1."/>
      <w:lvlJc w:val="left"/>
      <w:pPr>
        <w:spacing w:after="150"/>
        <w:ind w:right="720"/>
      </w:pPr>
    </w:lvl>
    <w:lvl w:ilvl="1" w:tplc="E67E017C">
      <w:numFmt w:val="decimal"/>
      <w:lvlText w:val=""/>
      <w:lvlJc w:val="left"/>
    </w:lvl>
    <w:lvl w:ilvl="2" w:tplc="73200E30">
      <w:numFmt w:val="decimal"/>
      <w:lvlText w:val=""/>
      <w:lvlJc w:val="left"/>
    </w:lvl>
    <w:lvl w:ilvl="3" w:tplc="8AD44FB2">
      <w:numFmt w:val="decimal"/>
      <w:lvlText w:val=""/>
      <w:lvlJc w:val="left"/>
    </w:lvl>
    <w:lvl w:ilvl="4" w:tplc="CA141186">
      <w:numFmt w:val="decimal"/>
      <w:lvlText w:val=""/>
      <w:lvlJc w:val="left"/>
    </w:lvl>
    <w:lvl w:ilvl="5" w:tplc="9C3C3696">
      <w:numFmt w:val="decimal"/>
      <w:lvlText w:val=""/>
      <w:lvlJc w:val="left"/>
    </w:lvl>
    <w:lvl w:ilvl="6" w:tplc="8B781836">
      <w:numFmt w:val="decimal"/>
      <w:lvlText w:val=""/>
      <w:lvlJc w:val="left"/>
    </w:lvl>
    <w:lvl w:ilvl="7" w:tplc="3BB4C1D0">
      <w:numFmt w:val="decimal"/>
      <w:lvlText w:val=""/>
      <w:lvlJc w:val="left"/>
    </w:lvl>
    <w:lvl w:ilvl="8" w:tplc="E3969084">
      <w:numFmt w:val="decimal"/>
      <w:lvlText w:val=""/>
      <w:lvlJc w:val="left"/>
    </w:lvl>
  </w:abstractNum>
  <w:abstractNum w:abstractNumId="10" w15:restartNumberingAfterBreak="0">
    <w:nsid w:val="3F392899"/>
    <w:multiLevelType w:val="multilevel"/>
    <w:tmpl w:val="5D0CF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4A4EB4"/>
    <w:multiLevelType w:val="multilevel"/>
    <w:tmpl w:val="11729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9E05308"/>
    <w:multiLevelType w:val="hybridMultilevel"/>
    <w:tmpl w:val="62CA6492"/>
    <w:lvl w:ilvl="0" w:tplc="C9D2F528">
      <w:start w:val="1"/>
      <w:numFmt w:val="decimalZero"/>
      <w:suff w:val="nothing"/>
      <w:lvlText w:val="%1."/>
      <w:lvlJc w:val="left"/>
      <w:pPr>
        <w:spacing w:after="150"/>
        <w:ind w:right="720"/>
      </w:pPr>
    </w:lvl>
    <w:lvl w:ilvl="1" w:tplc="AC3E40FC">
      <w:numFmt w:val="decimal"/>
      <w:lvlText w:val=""/>
      <w:lvlJc w:val="left"/>
    </w:lvl>
    <w:lvl w:ilvl="2" w:tplc="611C0668">
      <w:numFmt w:val="decimal"/>
      <w:lvlText w:val=""/>
      <w:lvlJc w:val="left"/>
    </w:lvl>
    <w:lvl w:ilvl="3" w:tplc="FDBE2FBA">
      <w:numFmt w:val="decimal"/>
      <w:lvlText w:val=""/>
      <w:lvlJc w:val="left"/>
    </w:lvl>
    <w:lvl w:ilvl="4" w:tplc="7076C6BA">
      <w:numFmt w:val="decimal"/>
      <w:lvlText w:val=""/>
      <w:lvlJc w:val="left"/>
    </w:lvl>
    <w:lvl w:ilvl="5" w:tplc="55F2BCA8">
      <w:numFmt w:val="decimal"/>
      <w:lvlText w:val=""/>
      <w:lvlJc w:val="left"/>
    </w:lvl>
    <w:lvl w:ilvl="6" w:tplc="1F1CE33A">
      <w:numFmt w:val="decimal"/>
      <w:lvlText w:val=""/>
      <w:lvlJc w:val="left"/>
    </w:lvl>
    <w:lvl w:ilvl="7" w:tplc="A43AE176">
      <w:numFmt w:val="decimal"/>
      <w:lvlText w:val=""/>
      <w:lvlJc w:val="left"/>
    </w:lvl>
    <w:lvl w:ilvl="8" w:tplc="06A07C48">
      <w:numFmt w:val="decimal"/>
      <w:lvlText w:val=""/>
      <w:lvlJc w:val="left"/>
    </w:lvl>
  </w:abstractNum>
  <w:abstractNum w:abstractNumId="13" w15:restartNumberingAfterBreak="0">
    <w:nsid w:val="535A6BB2"/>
    <w:multiLevelType w:val="multilevel"/>
    <w:tmpl w:val="B5AE4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F91762B"/>
    <w:multiLevelType w:val="hybridMultilevel"/>
    <w:tmpl w:val="4F68E1DC"/>
    <w:lvl w:ilvl="0" w:tplc="4F8E67AA">
      <w:start w:val="1"/>
      <w:numFmt w:val="bullet"/>
      <w:lvlText w:val="•"/>
      <w:lvlJc w:val="left"/>
      <w:pPr>
        <w:spacing w:before="100" w:after="100"/>
        <w:ind w:left="720" w:hanging="360"/>
      </w:pPr>
    </w:lvl>
    <w:lvl w:ilvl="1" w:tplc="5F70BAA2">
      <w:numFmt w:val="decimal"/>
      <w:lvlText w:val=""/>
      <w:lvlJc w:val="left"/>
    </w:lvl>
    <w:lvl w:ilvl="2" w:tplc="8F3C57A0">
      <w:numFmt w:val="decimal"/>
      <w:lvlText w:val=""/>
      <w:lvlJc w:val="left"/>
    </w:lvl>
    <w:lvl w:ilvl="3" w:tplc="F54E64BE">
      <w:numFmt w:val="decimal"/>
      <w:lvlText w:val=""/>
      <w:lvlJc w:val="left"/>
    </w:lvl>
    <w:lvl w:ilvl="4" w:tplc="5FD03462">
      <w:numFmt w:val="decimal"/>
      <w:lvlText w:val=""/>
      <w:lvlJc w:val="left"/>
    </w:lvl>
    <w:lvl w:ilvl="5" w:tplc="0BC29020">
      <w:numFmt w:val="decimal"/>
      <w:lvlText w:val=""/>
      <w:lvlJc w:val="left"/>
    </w:lvl>
    <w:lvl w:ilvl="6" w:tplc="86B0B392">
      <w:numFmt w:val="decimal"/>
      <w:lvlText w:val=""/>
      <w:lvlJc w:val="left"/>
    </w:lvl>
    <w:lvl w:ilvl="7" w:tplc="844AAAE8">
      <w:numFmt w:val="decimal"/>
      <w:lvlText w:val=""/>
      <w:lvlJc w:val="left"/>
    </w:lvl>
    <w:lvl w:ilvl="8" w:tplc="2348D44C">
      <w:numFmt w:val="decimal"/>
      <w:lvlText w:val=""/>
      <w:lvlJc w:val="left"/>
    </w:lvl>
  </w:abstractNum>
  <w:abstractNum w:abstractNumId="15" w15:restartNumberingAfterBreak="0">
    <w:nsid w:val="7C2E3CAC"/>
    <w:multiLevelType w:val="multilevel"/>
    <w:tmpl w:val="C29A3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FB759DB"/>
    <w:multiLevelType w:val="hybridMultilevel"/>
    <w:tmpl w:val="D1E02C80"/>
    <w:lvl w:ilvl="0" w:tplc="0C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31738330">
    <w:abstractNumId w:val="7"/>
    <w:lvlOverride w:ilvl="0">
      <w:startOverride w:val="1"/>
    </w:lvlOverride>
  </w:num>
  <w:num w:numId="2" w16cid:durableId="1670599689">
    <w:abstractNumId w:val="10"/>
  </w:num>
  <w:num w:numId="3" w16cid:durableId="833569435">
    <w:abstractNumId w:val="16"/>
  </w:num>
  <w:num w:numId="4" w16cid:durableId="1575623582">
    <w:abstractNumId w:val="4"/>
  </w:num>
  <w:num w:numId="5" w16cid:durableId="1813868730">
    <w:abstractNumId w:val="12"/>
    <w:lvlOverride w:ilvl="0">
      <w:startOverride w:val="1"/>
    </w:lvlOverride>
  </w:num>
  <w:num w:numId="6" w16cid:durableId="691031412">
    <w:abstractNumId w:val="12"/>
  </w:num>
  <w:num w:numId="7" w16cid:durableId="462964986">
    <w:abstractNumId w:val="8"/>
  </w:num>
  <w:num w:numId="8" w16cid:durableId="489761061">
    <w:abstractNumId w:val="2"/>
    <w:lvlOverride w:ilvl="0">
      <w:startOverride w:val="1"/>
    </w:lvlOverride>
  </w:num>
  <w:num w:numId="9" w16cid:durableId="1397823209">
    <w:abstractNumId w:val="9"/>
    <w:lvlOverride w:ilvl="0">
      <w:startOverride w:val="1"/>
    </w:lvlOverride>
  </w:num>
  <w:num w:numId="10" w16cid:durableId="126777201">
    <w:abstractNumId w:val="14"/>
    <w:lvlOverride w:ilvl="0">
      <w:startOverride w:val="1"/>
    </w:lvlOverride>
  </w:num>
  <w:num w:numId="11" w16cid:durableId="1252814145">
    <w:abstractNumId w:val="13"/>
  </w:num>
  <w:num w:numId="12" w16cid:durableId="1009212139">
    <w:abstractNumId w:val="11"/>
  </w:num>
  <w:num w:numId="13" w16cid:durableId="381053075">
    <w:abstractNumId w:val="1"/>
  </w:num>
  <w:num w:numId="14" w16cid:durableId="534465951">
    <w:abstractNumId w:val="6"/>
  </w:num>
  <w:num w:numId="15" w16cid:durableId="905411867">
    <w:abstractNumId w:val="3"/>
  </w:num>
  <w:num w:numId="16" w16cid:durableId="2088726157">
    <w:abstractNumId w:val="15"/>
  </w:num>
  <w:num w:numId="17" w16cid:durableId="1379163483">
    <w:abstractNumId w:val="0"/>
  </w:num>
  <w:num w:numId="18" w16cid:durableId="15958186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95B"/>
    <w:rsid w:val="0000014E"/>
    <w:rsid w:val="0000019E"/>
    <w:rsid w:val="000002AD"/>
    <w:rsid w:val="000005F4"/>
    <w:rsid w:val="00000BD9"/>
    <w:rsid w:val="00000BF7"/>
    <w:rsid w:val="00001671"/>
    <w:rsid w:val="00001BC8"/>
    <w:rsid w:val="00001D9D"/>
    <w:rsid w:val="0000238D"/>
    <w:rsid w:val="00003198"/>
    <w:rsid w:val="00003554"/>
    <w:rsid w:val="00003FA3"/>
    <w:rsid w:val="00004004"/>
    <w:rsid w:val="000041CC"/>
    <w:rsid w:val="000047C9"/>
    <w:rsid w:val="000048CD"/>
    <w:rsid w:val="00004EA1"/>
    <w:rsid w:val="00004F88"/>
    <w:rsid w:val="0000518D"/>
    <w:rsid w:val="00005A63"/>
    <w:rsid w:val="000066C4"/>
    <w:rsid w:val="000068CF"/>
    <w:rsid w:val="00006921"/>
    <w:rsid w:val="00006AB3"/>
    <w:rsid w:val="00006FE8"/>
    <w:rsid w:val="0000717D"/>
    <w:rsid w:val="00007592"/>
    <w:rsid w:val="00007983"/>
    <w:rsid w:val="00007A2D"/>
    <w:rsid w:val="00007BFC"/>
    <w:rsid w:val="00007EE2"/>
    <w:rsid w:val="00010483"/>
    <w:rsid w:val="00010C0E"/>
    <w:rsid w:val="000110D5"/>
    <w:rsid w:val="00011184"/>
    <w:rsid w:val="0001126D"/>
    <w:rsid w:val="0001159C"/>
    <w:rsid w:val="00011CEB"/>
    <w:rsid w:val="00012083"/>
    <w:rsid w:val="00012558"/>
    <w:rsid w:val="00012A21"/>
    <w:rsid w:val="00012AD3"/>
    <w:rsid w:val="00012D8E"/>
    <w:rsid w:val="000133B9"/>
    <w:rsid w:val="00013AAD"/>
    <w:rsid w:val="00013ABD"/>
    <w:rsid w:val="00013C4C"/>
    <w:rsid w:val="00013DC6"/>
    <w:rsid w:val="0001419C"/>
    <w:rsid w:val="0001449E"/>
    <w:rsid w:val="00014565"/>
    <w:rsid w:val="00014726"/>
    <w:rsid w:val="00014AC3"/>
    <w:rsid w:val="00014BA5"/>
    <w:rsid w:val="00014EF4"/>
    <w:rsid w:val="0001505E"/>
    <w:rsid w:val="0001536F"/>
    <w:rsid w:val="00015469"/>
    <w:rsid w:val="000154F6"/>
    <w:rsid w:val="00015721"/>
    <w:rsid w:val="00015A0E"/>
    <w:rsid w:val="00015DFF"/>
    <w:rsid w:val="000161FC"/>
    <w:rsid w:val="000163B0"/>
    <w:rsid w:val="00016404"/>
    <w:rsid w:val="00016772"/>
    <w:rsid w:val="000172BC"/>
    <w:rsid w:val="0001757B"/>
    <w:rsid w:val="0001789B"/>
    <w:rsid w:val="000179CD"/>
    <w:rsid w:val="00017AD1"/>
    <w:rsid w:val="00017AF6"/>
    <w:rsid w:val="000200C5"/>
    <w:rsid w:val="000202C7"/>
    <w:rsid w:val="00020A87"/>
    <w:rsid w:val="00020B1F"/>
    <w:rsid w:val="00021010"/>
    <w:rsid w:val="0002110E"/>
    <w:rsid w:val="00021D9E"/>
    <w:rsid w:val="00022160"/>
    <w:rsid w:val="00022191"/>
    <w:rsid w:val="000223F1"/>
    <w:rsid w:val="000228AE"/>
    <w:rsid w:val="00022915"/>
    <w:rsid w:val="0002298E"/>
    <w:rsid w:val="000232DE"/>
    <w:rsid w:val="00023305"/>
    <w:rsid w:val="0002391A"/>
    <w:rsid w:val="00023BA3"/>
    <w:rsid w:val="00023DCD"/>
    <w:rsid w:val="00024662"/>
    <w:rsid w:val="0002471C"/>
    <w:rsid w:val="00024A18"/>
    <w:rsid w:val="000250FD"/>
    <w:rsid w:val="00025A3C"/>
    <w:rsid w:val="00025DA8"/>
    <w:rsid w:val="00025E19"/>
    <w:rsid w:val="00025EA5"/>
    <w:rsid w:val="000261EE"/>
    <w:rsid w:val="00026283"/>
    <w:rsid w:val="000262D3"/>
    <w:rsid w:val="00026402"/>
    <w:rsid w:val="00026809"/>
    <w:rsid w:val="00026E2E"/>
    <w:rsid w:val="000270E3"/>
    <w:rsid w:val="00027755"/>
    <w:rsid w:val="00027AEC"/>
    <w:rsid w:val="00027D2F"/>
    <w:rsid w:val="00027EDE"/>
    <w:rsid w:val="00027FC3"/>
    <w:rsid w:val="000301E9"/>
    <w:rsid w:val="000304FC"/>
    <w:rsid w:val="000305A2"/>
    <w:rsid w:val="00030B8A"/>
    <w:rsid w:val="00030C38"/>
    <w:rsid w:val="00030E83"/>
    <w:rsid w:val="00030E86"/>
    <w:rsid w:val="0003164C"/>
    <w:rsid w:val="0003171B"/>
    <w:rsid w:val="00031795"/>
    <w:rsid w:val="00031ABC"/>
    <w:rsid w:val="00031CFA"/>
    <w:rsid w:val="00031E93"/>
    <w:rsid w:val="0003265C"/>
    <w:rsid w:val="00032C16"/>
    <w:rsid w:val="000332FF"/>
    <w:rsid w:val="000333F2"/>
    <w:rsid w:val="00033781"/>
    <w:rsid w:val="00033C8D"/>
    <w:rsid w:val="00033EE4"/>
    <w:rsid w:val="0003405D"/>
    <w:rsid w:val="00035159"/>
    <w:rsid w:val="000352F9"/>
    <w:rsid w:val="00035626"/>
    <w:rsid w:val="00035703"/>
    <w:rsid w:val="00035BAE"/>
    <w:rsid w:val="00035D14"/>
    <w:rsid w:val="00035D3B"/>
    <w:rsid w:val="00035D45"/>
    <w:rsid w:val="000363AC"/>
    <w:rsid w:val="00036F0E"/>
    <w:rsid w:val="0003718A"/>
    <w:rsid w:val="00037198"/>
    <w:rsid w:val="00037440"/>
    <w:rsid w:val="00037D47"/>
    <w:rsid w:val="00040155"/>
    <w:rsid w:val="00040676"/>
    <w:rsid w:val="00040831"/>
    <w:rsid w:val="0004095C"/>
    <w:rsid w:val="000409A3"/>
    <w:rsid w:val="00040CB8"/>
    <w:rsid w:val="00040D72"/>
    <w:rsid w:val="000412E8"/>
    <w:rsid w:val="000414DB"/>
    <w:rsid w:val="0004170B"/>
    <w:rsid w:val="00041828"/>
    <w:rsid w:val="00041C34"/>
    <w:rsid w:val="00042014"/>
    <w:rsid w:val="0004243B"/>
    <w:rsid w:val="00042AEF"/>
    <w:rsid w:val="00042FD9"/>
    <w:rsid w:val="00042FED"/>
    <w:rsid w:val="000430A8"/>
    <w:rsid w:val="000433BA"/>
    <w:rsid w:val="000436C0"/>
    <w:rsid w:val="00043A48"/>
    <w:rsid w:val="00043B95"/>
    <w:rsid w:val="00043C53"/>
    <w:rsid w:val="00043E40"/>
    <w:rsid w:val="00043F52"/>
    <w:rsid w:val="000440FC"/>
    <w:rsid w:val="000448AB"/>
    <w:rsid w:val="0004493F"/>
    <w:rsid w:val="00044A5D"/>
    <w:rsid w:val="00044DBD"/>
    <w:rsid w:val="00045462"/>
    <w:rsid w:val="00045732"/>
    <w:rsid w:val="000458BB"/>
    <w:rsid w:val="00045F55"/>
    <w:rsid w:val="000461D6"/>
    <w:rsid w:val="000464E1"/>
    <w:rsid w:val="00046E16"/>
    <w:rsid w:val="0004721E"/>
    <w:rsid w:val="00047897"/>
    <w:rsid w:val="00047C31"/>
    <w:rsid w:val="00047C9E"/>
    <w:rsid w:val="000500A9"/>
    <w:rsid w:val="000502DC"/>
    <w:rsid w:val="00050BA5"/>
    <w:rsid w:val="00050C9B"/>
    <w:rsid w:val="0005128C"/>
    <w:rsid w:val="00051398"/>
    <w:rsid w:val="00051943"/>
    <w:rsid w:val="000521BD"/>
    <w:rsid w:val="00052221"/>
    <w:rsid w:val="0005261F"/>
    <w:rsid w:val="00052630"/>
    <w:rsid w:val="00052757"/>
    <w:rsid w:val="000527F3"/>
    <w:rsid w:val="000527F9"/>
    <w:rsid w:val="00052936"/>
    <w:rsid w:val="00053365"/>
    <w:rsid w:val="00053B21"/>
    <w:rsid w:val="00053B2D"/>
    <w:rsid w:val="000542D9"/>
    <w:rsid w:val="00054325"/>
    <w:rsid w:val="0005445A"/>
    <w:rsid w:val="00054539"/>
    <w:rsid w:val="0005457A"/>
    <w:rsid w:val="00054586"/>
    <w:rsid w:val="0005462F"/>
    <w:rsid w:val="00054A03"/>
    <w:rsid w:val="00054A4D"/>
    <w:rsid w:val="00054EAA"/>
    <w:rsid w:val="00054F2B"/>
    <w:rsid w:val="00055AA8"/>
    <w:rsid w:val="00055D01"/>
    <w:rsid w:val="00055D7E"/>
    <w:rsid w:val="00055DB7"/>
    <w:rsid w:val="000560C4"/>
    <w:rsid w:val="00056104"/>
    <w:rsid w:val="00056329"/>
    <w:rsid w:val="000568C8"/>
    <w:rsid w:val="00056903"/>
    <w:rsid w:val="000569BB"/>
    <w:rsid w:val="00056C97"/>
    <w:rsid w:val="00056CF6"/>
    <w:rsid w:val="00056E02"/>
    <w:rsid w:val="000575FD"/>
    <w:rsid w:val="00057A0F"/>
    <w:rsid w:val="00057C5C"/>
    <w:rsid w:val="00057F87"/>
    <w:rsid w:val="000600D9"/>
    <w:rsid w:val="0006020E"/>
    <w:rsid w:val="00060259"/>
    <w:rsid w:val="00060583"/>
    <w:rsid w:val="000605B3"/>
    <w:rsid w:val="00060D97"/>
    <w:rsid w:val="00060E09"/>
    <w:rsid w:val="00060E8C"/>
    <w:rsid w:val="00061097"/>
    <w:rsid w:val="00061ABA"/>
    <w:rsid w:val="00061CA7"/>
    <w:rsid w:val="00062282"/>
    <w:rsid w:val="0006281B"/>
    <w:rsid w:val="00062957"/>
    <w:rsid w:val="00062B59"/>
    <w:rsid w:val="00062FC4"/>
    <w:rsid w:val="00063405"/>
    <w:rsid w:val="000637E1"/>
    <w:rsid w:val="00063BF3"/>
    <w:rsid w:val="00064015"/>
    <w:rsid w:val="0006403D"/>
    <w:rsid w:val="0006407A"/>
    <w:rsid w:val="000645F7"/>
    <w:rsid w:val="0006468F"/>
    <w:rsid w:val="000651C4"/>
    <w:rsid w:val="000656B1"/>
    <w:rsid w:val="0006576D"/>
    <w:rsid w:val="00065824"/>
    <w:rsid w:val="0006583D"/>
    <w:rsid w:val="00065AFA"/>
    <w:rsid w:val="00065B22"/>
    <w:rsid w:val="0006621B"/>
    <w:rsid w:val="000662A3"/>
    <w:rsid w:val="000663EE"/>
    <w:rsid w:val="000665CF"/>
    <w:rsid w:val="00066766"/>
    <w:rsid w:val="0006685F"/>
    <w:rsid w:val="00066AE6"/>
    <w:rsid w:val="000672AD"/>
    <w:rsid w:val="00067380"/>
    <w:rsid w:val="000673CF"/>
    <w:rsid w:val="00067A34"/>
    <w:rsid w:val="00067B21"/>
    <w:rsid w:val="00067D19"/>
    <w:rsid w:val="00070227"/>
    <w:rsid w:val="000704E6"/>
    <w:rsid w:val="000707BE"/>
    <w:rsid w:val="0007085E"/>
    <w:rsid w:val="00070983"/>
    <w:rsid w:val="00070DF6"/>
    <w:rsid w:val="00071266"/>
    <w:rsid w:val="00071344"/>
    <w:rsid w:val="000713EE"/>
    <w:rsid w:val="000713F5"/>
    <w:rsid w:val="00071A8B"/>
    <w:rsid w:val="00071B97"/>
    <w:rsid w:val="00071D80"/>
    <w:rsid w:val="000726E8"/>
    <w:rsid w:val="00072853"/>
    <w:rsid w:val="0007286E"/>
    <w:rsid w:val="000728DE"/>
    <w:rsid w:val="0007323E"/>
    <w:rsid w:val="00073252"/>
    <w:rsid w:val="000734DB"/>
    <w:rsid w:val="00073B3C"/>
    <w:rsid w:val="00073CD5"/>
    <w:rsid w:val="00073E60"/>
    <w:rsid w:val="00073E6D"/>
    <w:rsid w:val="00074084"/>
    <w:rsid w:val="000741E2"/>
    <w:rsid w:val="000749F5"/>
    <w:rsid w:val="00074A3B"/>
    <w:rsid w:val="00074B20"/>
    <w:rsid w:val="00074D13"/>
    <w:rsid w:val="00074D7A"/>
    <w:rsid w:val="00074F4B"/>
    <w:rsid w:val="00075208"/>
    <w:rsid w:val="000758F6"/>
    <w:rsid w:val="00075EE0"/>
    <w:rsid w:val="0007637B"/>
    <w:rsid w:val="000766A4"/>
    <w:rsid w:val="00076B56"/>
    <w:rsid w:val="0007726B"/>
    <w:rsid w:val="0007736C"/>
    <w:rsid w:val="00077522"/>
    <w:rsid w:val="00077680"/>
    <w:rsid w:val="00077886"/>
    <w:rsid w:val="00077A15"/>
    <w:rsid w:val="00077A5B"/>
    <w:rsid w:val="00077D28"/>
    <w:rsid w:val="000800A7"/>
    <w:rsid w:val="000803E9"/>
    <w:rsid w:val="0008044D"/>
    <w:rsid w:val="0008055A"/>
    <w:rsid w:val="0008090C"/>
    <w:rsid w:val="00080A9E"/>
    <w:rsid w:val="00081522"/>
    <w:rsid w:val="00081D2E"/>
    <w:rsid w:val="00081DFC"/>
    <w:rsid w:val="00081E72"/>
    <w:rsid w:val="00082158"/>
    <w:rsid w:val="000822FA"/>
    <w:rsid w:val="000827E9"/>
    <w:rsid w:val="00082834"/>
    <w:rsid w:val="00082D7B"/>
    <w:rsid w:val="000832C1"/>
    <w:rsid w:val="0008334B"/>
    <w:rsid w:val="0008395C"/>
    <w:rsid w:val="00083B61"/>
    <w:rsid w:val="000843E6"/>
    <w:rsid w:val="00084804"/>
    <w:rsid w:val="00084E43"/>
    <w:rsid w:val="00084E94"/>
    <w:rsid w:val="000854F8"/>
    <w:rsid w:val="00085855"/>
    <w:rsid w:val="00085DDE"/>
    <w:rsid w:val="00085E79"/>
    <w:rsid w:val="00086420"/>
    <w:rsid w:val="00086AE3"/>
    <w:rsid w:val="00086F0A"/>
    <w:rsid w:val="0008721E"/>
    <w:rsid w:val="000874E9"/>
    <w:rsid w:val="00087AB7"/>
    <w:rsid w:val="00087B22"/>
    <w:rsid w:val="00090571"/>
    <w:rsid w:val="000907B7"/>
    <w:rsid w:val="00090B08"/>
    <w:rsid w:val="000914E0"/>
    <w:rsid w:val="00091873"/>
    <w:rsid w:val="00091D6D"/>
    <w:rsid w:val="00092871"/>
    <w:rsid w:val="00092C7D"/>
    <w:rsid w:val="00093034"/>
    <w:rsid w:val="000933D4"/>
    <w:rsid w:val="00093D71"/>
    <w:rsid w:val="00094118"/>
    <w:rsid w:val="000944D0"/>
    <w:rsid w:val="00094DCA"/>
    <w:rsid w:val="00095195"/>
    <w:rsid w:val="000959E9"/>
    <w:rsid w:val="00095AB4"/>
    <w:rsid w:val="00095EDD"/>
    <w:rsid w:val="0009643E"/>
    <w:rsid w:val="00096C92"/>
    <w:rsid w:val="00097A50"/>
    <w:rsid w:val="000A0145"/>
    <w:rsid w:val="000A06A7"/>
    <w:rsid w:val="000A0808"/>
    <w:rsid w:val="000A0A42"/>
    <w:rsid w:val="000A0F06"/>
    <w:rsid w:val="000A107D"/>
    <w:rsid w:val="000A1161"/>
    <w:rsid w:val="000A1214"/>
    <w:rsid w:val="000A1341"/>
    <w:rsid w:val="000A14C2"/>
    <w:rsid w:val="000A150F"/>
    <w:rsid w:val="000A15E5"/>
    <w:rsid w:val="000A19E2"/>
    <w:rsid w:val="000A220D"/>
    <w:rsid w:val="000A2834"/>
    <w:rsid w:val="000A2E46"/>
    <w:rsid w:val="000A2E66"/>
    <w:rsid w:val="000A2EA0"/>
    <w:rsid w:val="000A326D"/>
    <w:rsid w:val="000A3423"/>
    <w:rsid w:val="000A3449"/>
    <w:rsid w:val="000A3763"/>
    <w:rsid w:val="000A38EF"/>
    <w:rsid w:val="000A3FB2"/>
    <w:rsid w:val="000A42C2"/>
    <w:rsid w:val="000A463A"/>
    <w:rsid w:val="000A47DF"/>
    <w:rsid w:val="000A4DF4"/>
    <w:rsid w:val="000A4FA5"/>
    <w:rsid w:val="000A5173"/>
    <w:rsid w:val="000A525D"/>
    <w:rsid w:val="000A585C"/>
    <w:rsid w:val="000A5AB5"/>
    <w:rsid w:val="000A606C"/>
    <w:rsid w:val="000A625E"/>
    <w:rsid w:val="000A62CD"/>
    <w:rsid w:val="000A647C"/>
    <w:rsid w:val="000A6482"/>
    <w:rsid w:val="000A6636"/>
    <w:rsid w:val="000A6992"/>
    <w:rsid w:val="000A69DE"/>
    <w:rsid w:val="000A6AED"/>
    <w:rsid w:val="000A76B6"/>
    <w:rsid w:val="000A790A"/>
    <w:rsid w:val="000A7DF9"/>
    <w:rsid w:val="000A7F83"/>
    <w:rsid w:val="000B0088"/>
    <w:rsid w:val="000B0B48"/>
    <w:rsid w:val="000B10BF"/>
    <w:rsid w:val="000B12AD"/>
    <w:rsid w:val="000B17AB"/>
    <w:rsid w:val="000B18BC"/>
    <w:rsid w:val="000B1CAF"/>
    <w:rsid w:val="000B1CE5"/>
    <w:rsid w:val="000B20FE"/>
    <w:rsid w:val="000B2314"/>
    <w:rsid w:val="000B3062"/>
    <w:rsid w:val="000B318C"/>
    <w:rsid w:val="000B3202"/>
    <w:rsid w:val="000B3988"/>
    <w:rsid w:val="000B3CB9"/>
    <w:rsid w:val="000B3D31"/>
    <w:rsid w:val="000B3DF4"/>
    <w:rsid w:val="000B44C4"/>
    <w:rsid w:val="000B4DB6"/>
    <w:rsid w:val="000B5118"/>
    <w:rsid w:val="000B56E9"/>
    <w:rsid w:val="000B5867"/>
    <w:rsid w:val="000B586D"/>
    <w:rsid w:val="000B588B"/>
    <w:rsid w:val="000B6888"/>
    <w:rsid w:val="000B6B23"/>
    <w:rsid w:val="000B6FAA"/>
    <w:rsid w:val="000B7069"/>
    <w:rsid w:val="000B7358"/>
    <w:rsid w:val="000B77D0"/>
    <w:rsid w:val="000B7E33"/>
    <w:rsid w:val="000C03A5"/>
    <w:rsid w:val="000C04B9"/>
    <w:rsid w:val="000C058C"/>
    <w:rsid w:val="000C089F"/>
    <w:rsid w:val="000C0BB9"/>
    <w:rsid w:val="000C1438"/>
    <w:rsid w:val="000C21B8"/>
    <w:rsid w:val="000C238F"/>
    <w:rsid w:val="000C2527"/>
    <w:rsid w:val="000C2793"/>
    <w:rsid w:val="000C3404"/>
    <w:rsid w:val="000C3A13"/>
    <w:rsid w:val="000C3CC7"/>
    <w:rsid w:val="000C4157"/>
    <w:rsid w:val="000C442F"/>
    <w:rsid w:val="000C447C"/>
    <w:rsid w:val="000C45E1"/>
    <w:rsid w:val="000C4817"/>
    <w:rsid w:val="000C49C2"/>
    <w:rsid w:val="000C4A10"/>
    <w:rsid w:val="000C520C"/>
    <w:rsid w:val="000C56F5"/>
    <w:rsid w:val="000C5741"/>
    <w:rsid w:val="000C5AA7"/>
    <w:rsid w:val="000C65D9"/>
    <w:rsid w:val="000C65DE"/>
    <w:rsid w:val="000C675B"/>
    <w:rsid w:val="000C7050"/>
    <w:rsid w:val="000C76E1"/>
    <w:rsid w:val="000C7748"/>
    <w:rsid w:val="000C7B09"/>
    <w:rsid w:val="000C7C0D"/>
    <w:rsid w:val="000C7F67"/>
    <w:rsid w:val="000D06A1"/>
    <w:rsid w:val="000D08C9"/>
    <w:rsid w:val="000D1167"/>
    <w:rsid w:val="000D124C"/>
    <w:rsid w:val="000D1676"/>
    <w:rsid w:val="000D1936"/>
    <w:rsid w:val="000D1BE6"/>
    <w:rsid w:val="000D1D18"/>
    <w:rsid w:val="000D1F9A"/>
    <w:rsid w:val="000D23DD"/>
    <w:rsid w:val="000D2B8C"/>
    <w:rsid w:val="000D2FCF"/>
    <w:rsid w:val="000D38C1"/>
    <w:rsid w:val="000D3EAA"/>
    <w:rsid w:val="000D3FBB"/>
    <w:rsid w:val="000D4429"/>
    <w:rsid w:val="000D44F7"/>
    <w:rsid w:val="000D4C5F"/>
    <w:rsid w:val="000D4CF5"/>
    <w:rsid w:val="000D4CFC"/>
    <w:rsid w:val="000D4D17"/>
    <w:rsid w:val="000D586A"/>
    <w:rsid w:val="000D5913"/>
    <w:rsid w:val="000D5DA9"/>
    <w:rsid w:val="000D6384"/>
    <w:rsid w:val="000D641C"/>
    <w:rsid w:val="000D661C"/>
    <w:rsid w:val="000D663E"/>
    <w:rsid w:val="000D686F"/>
    <w:rsid w:val="000D68D1"/>
    <w:rsid w:val="000D68EC"/>
    <w:rsid w:val="000D69EB"/>
    <w:rsid w:val="000D6A1D"/>
    <w:rsid w:val="000D70A1"/>
    <w:rsid w:val="000D72A6"/>
    <w:rsid w:val="000D7456"/>
    <w:rsid w:val="000D7706"/>
    <w:rsid w:val="000D778E"/>
    <w:rsid w:val="000D77B1"/>
    <w:rsid w:val="000D78C4"/>
    <w:rsid w:val="000D7B62"/>
    <w:rsid w:val="000D7CFB"/>
    <w:rsid w:val="000D7F40"/>
    <w:rsid w:val="000D7FE8"/>
    <w:rsid w:val="000E000E"/>
    <w:rsid w:val="000E0312"/>
    <w:rsid w:val="000E03E6"/>
    <w:rsid w:val="000E08D0"/>
    <w:rsid w:val="000E09E2"/>
    <w:rsid w:val="000E0A56"/>
    <w:rsid w:val="000E10EE"/>
    <w:rsid w:val="000E1276"/>
    <w:rsid w:val="000E188B"/>
    <w:rsid w:val="000E1973"/>
    <w:rsid w:val="000E1D29"/>
    <w:rsid w:val="000E1EED"/>
    <w:rsid w:val="000E2446"/>
    <w:rsid w:val="000E25E6"/>
    <w:rsid w:val="000E2650"/>
    <w:rsid w:val="000E26DC"/>
    <w:rsid w:val="000E2738"/>
    <w:rsid w:val="000E2B61"/>
    <w:rsid w:val="000E2F37"/>
    <w:rsid w:val="000E3440"/>
    <w:rsid w:val="000E3938"/>
    <w:rsid w:val="000E3D52"/>
    <w:rsid w:val="000E3FBA"/>
    <w:rsid w:val="000E41F3"/>
    <w:rsid w:val="000E4417"/>
    <w:rsid w:val="000E443D"/>
    <w:rsid w:val="000E4747"/>
    <w:rsid w:val="000E474C"/>
    <w:rsid w:val="000E5008"/>
    <w:rsid w:val="000E5412"/>
    <w:rsid w:val="000E5505"/>
    <w:rsid w:val="000E5737"/>
    <w:rsid w:val="000E576C"/>
    <w:rsid w:val="000E5823"/>
    <w:rsid w:val="000E6307"/>
    <w:rsid w:val="000E6377"/>
    <w:rsid w:val="000E673F"/>
    <w:rsid w:val="000E6BC2"/>
    <w:rsid w:val="000E6EED"/>
    <w:rsid w:val="000E75D6"/>
    <w:rsid w:val="000E77CD"/>
    <w:rsid w:val="000E7D4E"/>
    <w:rsid w:val="000F003A"/>
    <w:rsid w:val="000F01FE"/>
    <w:rsid w:val="000F0212"/>
    <w:rsid w:val="000F06E0"/>
    <w:rsid w:val="000F0B1D"/>
    <w:rsid w:val="000F0DFE"/>
    <w:rsid w:val="000F0E59"/>
    <w:rsid w:val="000F1427"/>
    <w:rsid w:val="000F142F"/>
    <w:rsid w:val="000F1851"/>
    <w:rsid w:val="000F1B06"/>
    <w:rsid w:val="000F1BA8"/>
    <w:rsid w:val="000F2195"/>
    <w:rsid w:val="000F21D6"/>
    <w:rsid w:val="000F28EE"/>
    <w:rsid w:val="000F2D00"/>
    <w:rsid w:val="000F3448"/>
    <w:rsid w:val="000F35B4"/>
    <w:rsid w:val="000F3665"/>
    <w:rsid w:val="000F4179"/>
    <w:rsid w:val="000F46CD"/>
    <w:rsid w:val="000F4B28"/>
    <w:rsid w:val="000F527B"/>
    <w:rsid w:val="000F527D"/>
    <w:rsid w:val="000F536B"/>
    <w:rsid w:val="000F5410"/>
    <w:rsid w:val="000F545C"/>
    <w:rsid w:val="000F581D"/>
    <w:rsid w:val="000F5E28"/>
    <w:rsid w:val="000F622B"/>
    <w:rsid w:val="000F62BD"/>
    <w:rsid w:val="000F649F"/>
    <w:rsid w:val="000F6743"/>
    <w:rsid w:val="000F6C70"/>
    <w:rsid w:val="000F73D9"/>
    <w:rsid w:val="000F796D"/>
    <w:rsid w:val="000F7994"/>
    <w:rsid w:val="00100330"/>
    <w:rsid w:val="00100358"/>
    <w:rsid w:val="00100812"/>
    <w:rsid w:val="00100DD5"/>
    <w:rsid w:val="00101169"/>
    <w:rsid w:val="001013B7"/>
    <w:rsid w:val="001014D5"/>
    <w:rsid w:val="00101660"/>
    <w:rsid w:val="00101EC2"/>
    <w:rsid w:val="00101F36"/>
    <w:rsid w:val="00101F77"/>
    <w:rsid w:val="0010311C"/>
    <w:rsid w:val="00103253"/>
    <w:rsid w:val="001032BD"/>
    <w:rsid w:val="00103878"/>
    <w:rsid w:val="001038EF"/>
    <w:rsid w:val="00103D34"/>
    <w:rsid w:val="001040D8"/>
    <w:rsid w:val="0010420E"/>
    <w:rsid w:val="0010446D"/>
    <w:rsid w:val="0010468B"/>
    <w:rsid w:val="00104B65"/>
    <w:rsid w:val="00104BEC"/>
    <w:rsid w:val="00105131"/>
    <w:rsid w:val="0010527E"/>
    <w:rsid w:val="00105619"/>
    <w:rsid w:val="00105853"/>
    <w:rsid w:val="00105D8C"/>
    <w:rsid w:val="00105F4C"/>
    <w:rsid w:val="00106457"/>
    <w:rsid w:val="0010658C"/>
    <w:rsid w:val="00106737"/>
    <w:rsid w:val="00106927"/>
    <w:rsid w:val="00106D68"/>
    <w:rsid w:val="00106DF5"/>
    <w:rsid w:val="00106FCC"/>
    <w:rsid w:val="001073D8"/>
    <w:rsid w:val="00107509"/>
    <w:rsid w:val="00107B8F"/>
    <w:rsid w:val="00107BF7"/>
    <w:rsid w:val="00107C72"/>
    <w:rsid w:val="00110BE5"/>
    <w:rsid w:val="00110DEF"/>
    <w:rsid w:val="00111612"/>
    <w:rsid w:val="001119EA"/>
    <w:rsid w:val="001123A9"/>
    <w:rsid w:val="001126ED"/>
    <w:rsid w:val="00112B14"/>
    <w:rsid w:val="00113AF5"/>
    <w:rsid w:val="001141A5"/>
    <w:rsid w:val="00114230"/>
    <w:rsid w:val="0011458B"/>
    <w:rsid w:val="001148A6"/>
    <w:rsid w:val="00115203"/>
    <w:rsid w:val="00115787"/>
    <w:rsid w:val="0011580E"/>
    <w:rsid w:val="00115903"/>
    <w:rsid w:val="001162DC"/>
    <w:rsid w:val="0011641D"/>
    <w:rsid w:val="0011674D"/>
    <w:rsid w:val="00116C3E"/>
    <w:rsid w:val="00116CAE"/>
    <w:rsid w:val="00116E8A"/>
    <w:rsid w:val="00117071"/>
    <w:rsid w:val="0011773E"/>
    <w:rsid w:val="001177E1"/>
    <w:rsid w:val="001178FF"/>
    <w:rsid w:val="00117AAD"/>
    <w:rsid w:val="0012026D"/>
    <w:rsid w:val="001202C9"/>
    <w:rsid w:val="00120B26"/>
    <w:rsid w:val="00121418"/>
    <w:rsid w:val="001215CD"/>
    <w:rsid w:val="001215DC"/>
    <w:rsid w:val="001217DB"/>
    <w:rsid w:val="001219A3"/>
    <w:rsid w:val="00121A05"/>
    <w:rsid w:val="00121CAD"/>
    <w:rsid w:val="00122CF3"/>
    <w:rsid w:val="001231D9"/>
    <w:rsid w:val="0012329A"/>
    <w:rsid w:val="00123794"/>
    <w:rsid w:val="00123A15"/>
    <w:rsid w:val="00123A80"/>
    <w:rsid w:val="00123AD3"/>
    <w:rsid w:val="00123B77"/>
    <w:rsid w:val="00123D0E"/>
    <w:rsid w:val="00124070"/>
    <w:rsid w:val="00124176"/>
    <w:rsid w:val="001241D0"/>
    <w:rsid w:val="001245D7"/>
    <w:rsid w:val="00124BB4"/>
    <w:rsid w:val="00124F65"/>
    <w:rsid w:val="00125366"/>
    <w:rsid w:val="001257E1"/>
    <w:rsid w:val="001260B3"/>
    <w:rsid w:val="00126124"/>
    <w:rsid w:val="0012638E"/>
    <w:rsid w:val="00127448"/>
    <w:rsid w:val="00127966"/>
    <w:rsid w:val="00127ED2"/>
    <w:rsid w:val="00127F10"/>
    <w:rsid w:val="00130005"/>
    <w:rsid w:val="00130586"/>
    <w:rsid w:val="001305EB"/>
    <w:rsid w:val="001307ED"/>
    <w:rsid w:val="00130AD4"/>
    <w:rsid w:val="00130ADB"/>
    <w:rsid w:val="00130BEB"/>
    <w:rsid w:val="00130E5B"/>
    <w:rsid w:val="00130F6D"/>
    <w:rsid w:val="00131278"/>
    <w:rsid w:val="0013155E"/>
    <w:rsid w:val="00131763"/>
    <w:rsid w:val="00131FD8"/>
    <w:rsid w:val="00132456"/>
    <w:rsid w:val="0013257C"/>
    <w:rsid w:val="00132685"/>
    <w:rsid w:val="00132732"/>
    <w:rsid w:val="00132834"/>
    <w:rsid w:val="001328F7"/>
    <w:rsid w:val="00132ABE"/>
    <w:rsid w:val="001330B3"/>
    <w:rsid w:val="001338ED"/>
    <w:rsid w:val="00133B62"/>
    <w:rsid w:val="00133FE2"/>
    <w:rsid w:val="00134687"/>
    <w:rsid w:val="00134856"/>
    <w:rsid w:val="00134B4D"/>
    <w:rsid w:val="00135004"/>
    <w:rsid w:val="0013545D"/>
    <w:rsid w:val="001354F7"/>
    <w:rsid w:val="0013559A"/>
    <w:rsid w:val="00135BA6"/>
    <w:rsid w:val="00136F69"/>
    <w:rsid w:val="00136F83"/>
    <w:rsid w:val="001370AC"/>
    <w:rsid w:val="00137ABB"/>
    <w:rsid w:val="00137CBB"/>
    <w:rsid w:val="00141191"/>
    <w:rsid w:val="0014138C"/>
    <w:rsid w:val="00141425"/>
    <w:rsid w:val="0014142E"/>
    <w:rsid w:val="00141761"/>
    <w:rsid w:val="00141D05"/>
    <w:rsid w:val="00141D36"/>
    <w:rsid w:val="001426E7"/>
    <w:rsid w:val="00142805"/>
    <w:rsid w:val="00142FB1"/>
    <w:rsid w:val="00143254"/>
    <w:rsid w:val="00143737"/>
    <w:rsid w:val="001438A1"/>
    <w:rsid w:val="00143946"/>
    <w:rsid w:val="00144332"/>
    <w:rsid w:val="001448A5"/>
    <w:rsid w:val="00144E3B"/>
    <w:rsid w:val="00144EE3"/>
    <w:rsid w:val="00145261"/>
    <w:rsid w:val="0014540C"/>
    <w:rsid w:val="00145DF8"/>
    <w:rsid w:val="0014680A"/>
    <w:rsid w:val="0014698B"/>
    <w:rsid w:val="00146B93"/>
    <w:rsid w:val="00146F8D"/>
    <w:rsid w:val="001473B1"/>
    <w:rsid w:val="00147602"/>
    <w:rsid w:val="001477C7"/>
    <w:rsid w:val="00147BCD"/>
    <w:rsid w:val="00147F87"/>
    <w:rsid w:val="0015029A"/>
    <w:rsid w:val="00150317"/>
    <w:rsid w:val="001506EF"/>
    <w:rsid w:val="0015094C"/>
    <w:rsid w:val="00150965"/>
    <w:rsid w:val="00150B4C"/>
    <w:rsid w:val="00150C0E"/>
    <w:rsid w:val="0015103F"/>
    <w:rsid w:val="0015108F"/>
    <w:rsid w:val="00151656"/>
    <w:rsid w:val="00151A3A"/>
    <w:rsid w:val="001522B4"/>
    <w:rsid w:val="00152407"/>
    <w:rsid w:val="00152431"/>
    <w:rsid w:val="00152666"/>
    <w:rsid w:val="00152B6A"/>
    <w:rsid w:val="001532DE"/>
    <w:rsid w:val="0015402F"/>
    <w:rsid w:val="0015494C"/>
    <w:rsid w:val="00154B55"/>
    <w:rsid w:val="00154EB2"/>
    <w:rsid w:val="00154FFF"/>
    <w:rsid w:val="00155003"/>
    <w:rsid w:val="001550F2"/>
    <w:rsid w:val="00155107"/>
    <w:rsid w:val="0015575E"/>
    <w:rsid w:val="00155777"/>
    <w:rsid w:val="00155E1C"/>
    <w:rsid w:val="00156003"/>
    <w:rsid w:val="001561B8"/>
    <w:rsid w:val="0015623F"/>
    <w:rsid w:val="00156E7F"/>
    <w:rsid w:val="00156EE9"/>
    <w:rsid w:val="00157858"/>
    <w:rsid w:val="00157884"/>
    <w:rsid w:val="001579B5"/>
    <w:rsid w:val="0016002A"/>
    <w:rsid w:val="0016056C"/>
    <w:rsid w:val="00160ABF"/>
    <w:rsid w:val="00160AE8"/>
    <w:rsid w:val="00160C72"/>
    <w:rsid w:val="00160EBB"/>
    <w:rsid w:val="00160EFE"/>
    <w:rsid w:val="00161092"/>
    <w:rsid w:val="001610D6"/>
    <w:rsid w:val="00161584"/>
    <w:rsid w:val="00161623"/>
    <w:rsid w:val="001617F7"/>
    <w:rsid w:val="0016184D"/>
    <w:rsid w:val="0016218E"/>
    <w:rsid w:val="00162566"/>
    <w:rsid w:val="00162882"/>
    <w:rsid w:val="00162CC9"/>
    <w:rsid w:val="001630E0"/>
    <w:rsid w:val="00163397"/>
    <w:rsid w:val="00163B73"/>
    <w:rsid w:val="00163D2F"/>
    <w:rsid w:val="00163D6D"/>
    <w:rsid w:val="00163EBD"/>
    <w:rsid w:val="0016403E"/>
    <w:rsid w:val="00164627"/>
    <w:rsid w:val="00164723"/>
    <w:rsid w:val="00164AC8"/>
    <w:rsid w:val="001651AB"/>
    <w:rsid w:val="001653F8"/>
    <w:rsid w:val="00165945"/>
    <w:rsid w:val="0016602F"/>
    <w:rsid w:val="0016623B"/>
    <w:rsid w:val="0016640D"/>
    <w:rsid w:val="001666A1"/>
    <w:rsid w:val="00166957"/>
    <w:rsid w:val="00166A7D"/>
    <w:rsid w:val="00166AD5"/>
    <w:rsid w:val="00166FB4"/>
    <w:rsid w:val="0016739B"/>
    <w:rsid w:val="0016785B"/>
    <w:rsid w:val="0016794D"/>
    <w:rsid w:val="00167B2E"/>
    <w:rsid w:val="00167E0B"/>
    <w:rsid w:val="00167E0D"/>
    <w:rsid w:val="00167FF2"/>
    <w:rsid w:val="0017044E"/>
    <w:rsid w:val="00170598"/>
    <w:rsid w:val="00170854"/>
    <w:rsid w:val="00170D67"/>
    <w:rsid w:val="00171284"/>
    <w:rsid w:val="001716D6"/>
    <w:rsid w:val="001722F9"/>
    <w:rsid w:val="0017289D"/>
    <w:rsid w:val="00173741"/>
    <w:rsid w:val="00173AF1"/>
    <w:rsid w:val="00173D30"/>
    <w:rsid w:val="00173F67"/>
    <w:rsid w:val="00174F89"/>
    <w:rsid w:val="0017518F"/>
    <w:rsid w:val="001751D6"/>
    <w:rsid w:val="00175316"/>
    <w:rsid w:val="001755F2"/>
    <w:rsid w:val="00175A41"/>
    <w:rsid w:val="00175E6A"/>
    <w:rsid w:val="001762FB"/>
    <w:rsid w:val="001765ED"/>
    <w:rsid w:val="00176BB5"/>
    <w:rsid w:val="00176BE3"/>
    <w:rsid w:val="0017743D"/>
    <w:rsid w:val="001775A2"/>
    <w:rsid w:val="001775FB"/>
    <w:rsid w:val="00177778"/>
    <w:rsid w:val="00177E5A"/>
    <w:rsid w:val="00180127"/>
    <w:rsid w:val="00180248"/>
    <w:rsid w:val="001803CA"/>
    <w:rsid w:val="00180739"/>
    <w:rsid w:val="00181B25"/>
    <w:rsid w:val="00181F78"/>
    <w:rsid w:val="0018214C"/>
    <w:rsid w:val="0018259B"/>
    <w:rsid w:val="00182D33"/>
    <w:rsid w:val="00182D58"/>
    <w:rsid w:val="00182DDB"/>
    <w:rsid w:val="00182FC0"/>
    <w:rsid w:val="00183B81"/>
    <w:rsid w:val="00183C05"/>
    <w:rsid w:val="00183D8E"/>
    <w:rsid w:val="00183F93"/>
    <w:rsid w:val="001840CE"/>
    <w:rsid w:val="001842AF"/>
    <w:rsid w:val="00184558"/>
    <w:rsid w:val="0018573D"/>
    <w:rsid w:val="0018732F"/>
    <w:rsid w:val="0019000F"/>
    <w:rsid w:val="001900B1"/>
    <w:rsid w:val="001901A7"/>
    <w:rsid w:val="00190440"/>
    <w:rsid w:val="00190704"/>
    <w:rsid w:val="001909DE"/>
    <w:rsid w:val="00190A63"/>
    <w:rsid w:val="00190E28"/>
    <w:rsid w:val="00191342"/>
    <w:rsid w:val="00191612"/>
    <w:rsid w:val="00191876"/>
    <w:rsid w:val="001920B6"/>
    <w:rsid w:val="001920F2"/>
    <w:rsid w:val="001920F3"/>
    <w:rsid w:val="001922EE"/>
    <w:rsid w:val="001924D9"/>
    <w:rsid w:val="00192739"/>
    <w:rsid w:val="00192C93"/>
    <w:rsid w:val="00192FFD"/>
    <w:rsid w:val="00193D68"/>
    <w:rsid w:val="00194459"/>
    <w:rsid w:val="0019477E"/>
    <w:rsid w:val="00194DBA"/>
    <w:rsid w:val="00195471"/>
    <w:rsid w:val="00195916"/>
    <w:rsid w:val="00195B86"/>
    <w:rsid w:val="00195BA5"/>
    <w:rsid w:val="00195C89"/>
    <w:rsid w:val="001961FF"/>
    <w:rsid w:val="0019706D"/>
    <w:rsid w:val="0019753C"/>
    <w:rsid w:val="00197623"/>
    <w:rsid w:val="00197907"/>
    <w:rsid w:val="00197C1E"/>
    <w:rsid w:val="00197C86"/>
    <w:rsid w:val="00197EE8"/>
    <w:rsid w:val="00197FC5"/>
    <w:rsid w:val="001A010E"/>
    <w:rsid w:val="001A0D92"/>
    <w:rsid w:val="001A129F"/>
    <w:rsid w:val="001A141D"/>
    <w:rsid w:val="001A1BC1"/>
    <w:rsid w:val="001A1C95"/>
    <w:rsid w:val="001A2427"/>
    <w:rsid w:val="001A2786"/>
    <w:rsid w:val="001A2807"/>
    <w:rsid w:val="001A2A7A"/>
    <w:rsid w:val="001A2AE9"/>
    <w:rsid w:val="001A314A"/>
    <w:rsid w:val="001A32AC"/>
    <w:rsid w:val="001A33E5"/>
    <w:rsid w:val="001A3860"/>
    <w:rsid w:val="001A3A2D"/>
    <w:rsid w:val="001A3C46"/>
    <w:rsid w:val="001A3C72"/>
    <w:rsid w:val="001A46EA"/>
    <w:rsid w:val="001A473C"/>
    <w:rsid w:val="001A47F4"/>
    <w:rsid w:val="001A4DBB"/>
    <w:rsid w:val="001A53E4"/>
    <w:rsid w:val="001A56B0"/>
    <w:rsid w:val="001A5947"/>
    <w:rsid w:val="001A5A54"/>
    <w:rsid w:val="001A6199"/>
    <w:rsid w:val="001A64E7"/>
    <w:rsid w:val="001A666B"/>
    <w:rsid w:val="001A6914"/>
    <w:rsid w:val="001A6DE3"/>
    <w:rsid w:val="001A756C"/>
    <w:rsid w:val="001A7FE5"/>
    <w:rsid w:val="001B0154"/>
    <w:rsid w:val="001B03E3"/>
    <w:rsid w:val="001B0405"/>
    <w:rsid w:val="001B063A"/>
    <w:rsid w:val="001B08E0"/>
    <w:rsid w:val="001B0CA9"/>
    <w:rsid w:val="001B0E4C"/>
    <w:rsid w:val="001B12C8"/>
    <w:rsid w:val="001B1FF1"/>
    <w:rsid w:val="001B2417"/>
    <w:rsid w:val="001B2727"/>
    <w:rsid w:val="001B2A17"/>
    <w:rsid w:val="001B2B16"/>
    <w:rsid w:val="001B2D99"/>
    <w:rsid w:val="001B2D9F"/>
    <w:rsid w:val="001B31B0"/>
    <w:rsid w:val="001B35CC"/>
    <w:rsid w:val="001B3A42"/>
    <w:rsid w:val="001B3B52"/>
    <w:rsid w:val="001B41A4"/>
    <w:rsid w:val="001B4DAF"/>
    <w:rsid w:val="001B5062"/>
    <w:rsid w:val="001B528D"/>
    <w:rsid w:val="001B615B"/>
    <w:rsid w:val="001B6691"/>
    <w:rsid w:val="001B66BD"/>
    <w:rsid w:val="001B6715"/>
    <w:rsid w:val="001B6720"/>
    <w:rsid w:val="001B6CA4"/>
    <w:rsid w:val="001B6E2F"/>
    <w:rsid w:val="001B77E0"/>
    <w:rsid w:val="001B77FC"/>
    <w:rsid w:val="001B7BB8"/>
    <w:rsid w:val="001B7C6D"/>
    <w:rsid w:val="001B7C8E"/>
    <w:rsid w:val="001B7FB1"/>
    <w:rsid w:val="001C0042"/>
    <w:rsid w:val="001C0246"/>
    <w:rsid w:val="001C0300"/>
    <w:rsid w:val="001C034F"/>
    <w:rsid w:val="001C0503"/>
    <w:rsid w:val="001C0725"/>
    <w:rsid w:val="001C0F54"/>
    <w:rsid w:val="001C14C5"/>
    <w:rsid w:val="001C15F5"/>
    <w:rsid w:val="001C19F0"/>
    <w:rsid w:val="001C2274"/>
    <w:rsid w:val="001C260A"/>
    <w:rsid w:val="001C29D6"/>
    <w:rsid w:val="001C2ED1"/>
    <w:rsid w:val="001C30C7"/>
    <w:rsid w:val="001C33BE"/>
    <w:rsid w:val="001C3CC9"/>
    <w:rsid w:val="001C3CCB"/>
    <w:rsid w:val="001C4708"/>
    <w:rsid w:val="001C47B2"/>
    <w:rsid w:val="001C4BD5"/>
    <w:rsid w:val="001C4EDD"/>
    <w:rsid w:val="001C4FB0"/>
    <w:rsid w:val="001C587B"/>
    <w:rsid w:val="001C683F"/>
    <w:rsid w:val="001C70FC"/>
    <w:rsid w:val="001C74CB"/>
    <w:rsid w:val="001C7923"/>
    <w:rsid w:val="001D01D2"/>
    <w:rsid w:val="001D0260"/>
    <w:rsid w:val="001D0F1B"/>
    <w:rsid w:val="001D121B"/>
    <w:rsid w:val="001D135B"/>
    <w:rsid w:val="001D1600"/>
    <w:rsid w:val="001D1BD3"/>
    <w:rsid w:val="001D1E0F"/>
    <w:rsid w:val="001D1E7A"/>
    <w:rsid w:val="001D1E83"/>
    <w:rsid w:val="001D22BD"/>
    <w:rsid w:val="001D2679"/>
    <w:rsid w:val="001D2B9D"/>
    <w:rsid w:val="001D2E99"/>
    <w:rsid w:val="001D31C3"/>
    <w:rsid w:val="001D3346"/>
    <w:rsid w:val="001D3821"/>
    <w:rsid w:val="001D382F"/>
    <w:rsid w:val="001D3BB1"/>
    <w:rsid w:val="001D3C13"/>
    <w:rsid w:val="001D3E4A"/>
    <w:rsid w:val="001D4362"/>
    <w:rsid w:val="001D477C"/>
    <w:rsid w:val="001D4D89"/>
    <w:rsid w:val="001D5475"/>
    <w:rsid w:val="001D547E"/>
    <w:rsid w:val="001D562C"/>
    <w:rsid w:val="001D56E5"/>
    <w:rsid w:val="001D56F4"/>
    <w:rsid w:val="001D5E0F"/>
    <w:rsid w:val="001D6169"/>
    <w:rsid w:val="001D6CF9"/>
    <w:rsid w:val="001D6FB5"/>
    <w:rsid w:val="001D718C"/>
    <w:rsid w:val="001D7468"/>
    <w:rsid w:val="001D749D"/>
    <w:rsid w:val="001D754A"/>
    <w:rsid w:val="001D7B68"/>
    <w:rsid w:val="001D7EDF"/>
    <w:rsid w:val="001E0104"/>
    <w:rsid w:val="001E03CC"/>
    <w:rsid w:val="001E0515"/>
    <w:rsid w:val="001E05A7"/>
    <w:rsid w:val="001E07EB"/>
    <w:rsid w:val="001E1010"/>
    <w:rsid w:val="001E140A"/>
    <w:rsid w:val="001E1A19"/>
    <w:rsid w:val="001E1EC3"/>
    <w:rsid w:val="001E2742"/>
    <w:rsid w:val="001E2781"/>
    <w:rsid w:val="001E3374"/>
    <w:rsid w:val="001E38FD"/>
    <w:rsid w:val="001E396A"/>
    <w:rsid w:val="001E39F9"/>
    <w:rsid w:val="001E3F43"/>
    <w:rsid w:val="001E418B"/>
    <w:rsid w:val="001E42EE"/>
    <w:rsid w:val="001E4684"/>
    <w:rsid w:val="001E4710"/>
    <w:rsid w:val="001E498E"/>
    <w:rsid w:val="001E4A29"/>
    <w:rsid w:val="001E4B0E"/>
    <w:rsid w:val="001E4C88"/>
    <w:rsid w:val="001E5249"/>
    <w:rsid w:val="001E528C"/>
    <w:rsid w:val="001E5948"/>
    <w:rsid w:val="001E5D61"/>
    <w:rsid w:val="001E614B"/>
    <w:rsid w:val="001E61FF"/>
    <w:rsid w:val="001E6711"/>
    <w:rsid w:val="001E68FF"/>
    <w:rsid w:val="001E7119"/>
    <w:rsid w:val="001E71A7"/>
    <w:rsid w:val="001E724E"/>
    <w:rsid w:val="001E74D2"/>
    <w:rsid w:val="001E7507"/>
    <w:rsid w:val="001E75FD"/>
    <w:rsid w:val="001E78A4"/>
    <w:rsid w:val="001E7912"/>
    <w:rsid w:val="001E7A40"/>
    <w:rsid w:val="001E7BAD"/>
    <w:rsid w:val="001E7FA6"/>
    <w:rsid w:val="001F0373"/>
    <w:rsid w:val="001F054B"/>
    <w:rsid w:val="001F064D"/>
    <w:rsid w:val="001F0A33"/>
    <w:rsid w:val="001F0DAF"/>
    <w:rsid w:val="001F0E80"/>
    <w:rsid w:val="001F0FA1"/>
    <w:rsid w:val="001F10FC"/>
    <w:rsid w:val="001F1475"/>
    <w:rsid w:val="001F19B3"/>
    <w:rsid w:val="001F249E"/>
    <w:rsid w:val="001F269B"/>
    <w:rsid w:val="001F2A33"/>
    <w:rsid w:val="001F2B23"/>
    <w:rsid w:val="001F317D"/>
    <w:rsid w:val="001F345F"/>
    <w:rsid w:val="001F358A"/>
    <w:rsid w:val="001F3975"/>
    <w:rsid w:val="001F4733"/>
    <w:rsid w:val="001F4C16"/>
    <w:rsid w:val="001F5066"/>
    <w:rsid w:val="001F549D"/>
    <w:rsid w:val="001F5F88"/>
    <w:rsid w:val="001F6043"/>
    <w:rsid w:val="001F6583"/>
    <w:rsid w:val="001F67F1"/>
    <w:rsid w:val="001F69D6"/>
    <w:rsid w:val="001F6A57"/>
    <w:rsid w:val="001F6F40"/>
    <w:rsid w:val="001F7312"/>
    <w:rsid w:val="001F77B5"/>
    <w:rsid w:val="001F791E"/>
    <w:rsid w:val="001F7E9D"/>
    <w:rsid w:val="0020001E"/>
    <w:rsid w:val="0020004E"/>
    <w:rsid w:val="00200102"/>
    <w:rsid w:val="00200274"/>
    <w:rsid w:val="0020036B"/>
    <w:rsid w:val="002004E4"/>
    <w:rsid w:val="00200D1B"/>
    <w:rsid w:val="0020102A"/>
    <w:rsid w:val="002017B7"/>
    <w:rsid w:val="00201C4C"/>
    <w:rsid w:val="002021C2"/>
    <w:rsid w:val="00202304"/>
    <w:rsid w:val="00202361"/>
    <w:rsid w:val="00202533"/>
    <w:rsid w:val="0020273F"/>
    <w:rsid w:val="0020299A"/>
    <w:rsid w:val="0020313E"/>
    <w:rsid w:val="002031AC"/>
    <w:rsid w:val="00203645"/>
    <w:rsid w:val="00203A46"/>
    <w:rsid w:val="00203EDA"/>
    <w:rsid w:val="00204353"/>
    <w:rsid w:val="00204559"/>
    <w:rsid w:val="0020455B"/>
    <w:rsid w:val="002045D4"/>
    <w:rsid w:val="002046C6"/>
    <w:rsid w:val="00204D00"/>
    <w:rsid w:val="002050A9"/>
    <w:rsid w:val="00205148"/>
    <w:rsid w:val="00205309"/>
    <w:rsid w:val="002053F9"/>
    <w:rsid w:val="00205472"/>
    <w:rsid w:val="00205485"/>
    <w:rsid w:val="0020570B"/>
    <w:rsid w:val="00205944"/>
    <w:rsid w:val="00205C29"/>
    <w:rsid w:val="00205C6C"/>
    <w:rsid w:val="00205CE6"/>
    <w:rsid w:val="00206510"/>
    <w:rsid w:val="002067B3"/>
    <w:rsid w:val="00206D23"/>
    <w:rsid w:val="002072D7"/>
    <w:rsid w:val="0020730F"/>
    <w:rsid w:val="00207407"/>
    <w:rsid w:val="002074BC"/>
    <w:rsid w:val="002074EB"/>
    <w:rsid w:val="002076F7"/>
    <w:rsid w:val="00207AA0"/>
    <w:rsid w:val="00207F32"/>
    <w:rsid w:val="00207F66"/>
    <w:rsid w:val="0021000B"/>
    <w:rsid w:val="002100CE"/>
    <w:rsid w:val="00210B3A"/>
    <w:rsid w:val="00210C6D"/>
    <w:rsid w:val="00210E2B"/>
    <w:rsid w:val="002112D1"/>
    <w:rsid w:val="00211454"/>
    <w:rsid w:val="00211D5F"/>
    <w:rsid w:val="00211E40"/>
    <w:rsid w:val="00212019"/>
    <w:rsid w:val="0021201D"/>
    <w:rsid w:val="002122FC"/>
    <w:rsid w:val="0021231D"/>
    <w:rsid w:val="00212688"/>
    <w:rsid w:val="00212735"/>
    <w:rsid w:val="002129D6"/>
    <w:rsid w:val="00212EE6"/>
    <w:rsid w:val="00212F4E"/>
    <w:rsid w:val="00213400"/>
    <w:rsid w:val="00213571"/>
    <w:rsid w:val="00213710"/>
    <w:rsid w:val="00213983"/>
    <w:rsid w:val="00213A50"/>
    <w:rsid w:val="00213B64"/>
    <w:rsid w:val="00213C36"/>
    <w:rsid w:val="0021418B"/>
    <w:rsid w:val="0021452C"/>
    <w:rsid w:val="00214AC8"/>
    <w:rsid w:val="00214E87"/>
    <w:rsid w:val="00215157"/>
    <w:rsid w:val="002151CD"/>
    <w:rsid w:val="002155B1"/>
    <w:rsid w:val="00215915"/>
    <w:rsid w:val="00215B39"/>
    <w:rsid w:val="00215B6B"/>
    <w:rsid w:val="00216097"/>
    <w:rsid w:val="002163DF"/>
    <w:rsid w:val="00216701"/>
    <w:rsid w:val="00216D1D"/>
    <w:rsid w:val="00216D64"/>
    <w:rsid w:val="002170C6"/>
    <w:rsid w:val="00217265"/>
    <w:rsid w:val="002173D0"/>
    <w:rsid w:val="00217579"/>
    <w:rsid w:val="002177AF"/>
    <w:rsid w:val="00217D61"/>
    <w:rsid w:val="00217DF0"/>
    <w:rsid w:val="00220445"/>
    <w:rsid w:val="00220848"/>
    <w:rsid w:val="00220BE7"/>
    <w:rsid w:val="00220D86"/>
    <w:rsid w:val="00221217"/>
    <w:rsid w:val="00221A11"/>
    <w:rsid w:val="002220B4"/>
    <w:rsid w:val="00222511"/>
    <w:rsid w:val="0022264A"/>
    <w:rsid w:val="002226F8"/>
    <w:rsid w:val="002228CC"/>
    <w:rsid w:val="002229B8"/>
    <w:rsid w:val="002234F2"/>
    <w:rsid w:val="00223AB0"/>
    <w:rsid w:val="00223D53"/>
    <w:rsid w:val="0022414C"/>
    <w:rsid w:val="0022466B"/>
    <w:rsid w:val="00224767"/>
    <w:rsid w:val="00224ECA"/>
    <w:rsid w:val="00224FBC"/>
    <w:rsid w:val="0022553B"/>
    <w:rsid w:val="0022630F"/>
    <w:rsid w:val="00226841"/>
    <w:rsid w:val="0022686C"/>
    <w:rsid w:val="00226882"/>
    <w:rsid w:val="0022691F"/>
    <w:rsid w:val="00226DA1"/>
    <w:rsid w:val="00226E1D"/>
    <w:rsid w:val="00226F9A"/>
    <w:rsid w:val="00227B9B"/>
    <w:rsid w:val="00227FDF"/>
    <w:rsid w:val="00230259"/>
    <w:rsid w:val="002302D9"/>
    <w:rsid w:val="00230B23"/>
    <w:rsid w:val="00230C60"/>
    <w:rsid w:val="00230FD6"/>
    <w:rsid w:val="002314D0"/>
    <w:rsid w:val="00231548"/>
    <w:rsid w:val="002318B1"/>
    <w:rsid w:val="002318BB"/>
    <w:rsid w:val="00231CD2"/>
    <w:rsid w:val="00231FC8"/>
    <w:rsid w:val="002320DC"/>
    <w:rsid w:val="0023241C"/>
    <w:rsid w:val="002327A6"/>
    <w:rsid w:val="00232840"/>
    <w:rsid w:val="0023295B"/>
    <w:rsid w:val="002331D1"/>
    <w:rsid w:val="00233828"/>
    <w:rsid w:val="0023446F"/>
    <w:rsid w:val="00234773"/>
    <w:rsid w:val="00234A82"/>
    <w:rsid w:val="00234DBF"/>
    <w:rsid w:val="00235087"/>
    <w:rsid w:val="0023510C"/>
    <w:rsid w:val="00235214"/>
    <w:rsid w:val="002354A3"/>
    <w:rsid w:val="002355B4"/>
    <w:rsid w:val="00235C76"/>
    <w:rsid w:val="00235FFF"/>
    <w:rsid w:val="00236075"/>
    <w:rsid w:val="0023668E"/>
    <w:rsid w:val="002368A0"/>
    <w:rsid w:val="00236A18"/>
    <w:rsid w:val="00236DDA"/>
    <w:rsid w:val="00237247"/>
    <w:rsid w:val="0023740D"/>
    <w:rsid w:val="00237A4E"/>
    <w:rsid w:val="00237C1C"/>
    <w:rsid w:val="00237FBB"/>
    <w:rsid w:val="00240426"/>
    <w:rsid w:val="0024065C"/>
    <w:rsid w:val="00240695"/>
    <w:rsid w:val="002409E5"/>
    <w:rsid w:val="00241202"/>
    <w:rsid w:val="00241259"/>
    <w:rsid w:val="002416EC"/>
    <w:rsid w:val="002416FF"/>
    <w:rsid w:val="00241777"/>
    <w:rsid w:val="00241B93"/>
    <w:rsid w:val="00241FA4"/>
    <w:rsid w:val="0024240D"/>
    <w:rsid w:val="00242876"/>
    <w:rsid w:val="00242D98"/>
    <w:rsid w:val="0024343C"/>
    <w:rsid w:val="002434F7"/>
    <w:rsid w:val="0024393C"/>
    <w:rsid w:val="00243BB9"/>
    <w:rsid w:val="00243DA4"/>
    <w:rsid w:val="00243ECE"/>
    <w:rsid w:val="002440F0"/>
    <w:rsid w:val="002443E6"/>
    <w:rsid w:val="002445F1"/>
    <w:rsid w:val="0024476A"/>
    <w:rsid w:val="00244A7E"/>
    <w:rsid w:val="0024537F"/>
    <w:rsid w:val="00246117"/>
    <w:rsid w:val="00246227"/>
    <w:rsid w:val="0024636B"/>
    <w:rsid w:val="002472B2"/>
    <w:rsid w:val="002476B8"/>
    <w:rsid w:val="00247CD9"/>
    <w:rsid w:val="00247EC1"/>
    <w:rsid w:val="00250091"/>
    <w:rsid w:val="0025010B"/>
    <w:rsid w:val="00250394"/>
    <w:rsid w:val="002505B0"/>
    <w:rsid w:val="00250C2D"/>
    <w:rsid w:val="00250C8D"/>
    <w:rsid w:val="00250EE4"/>
    <w:rsid w:val="00250EEF"/>
    <w:rsid w:val="00251148"/>
    <w:rsid w:val="00251149"/>
    <w:rsid w:val="00251492"/>
    <w:rsid w:val="00251FC0"/>
    <w:rsid w:val="00251FD7"/>
    <w:rsid w:val="00252029"/>
    <w:rsid w:val="002522F3"/>
    <w:rsid w:val="00252A2E"/>
    <w:rsid w:val="00252B59"/>
    <w:rsid w:val="00253483"/>
    <w:rsid w:val="002534A4"/>
    <w:rsid w:val="002534BA"/>
    <w:rsid w:val="00253771"/>
    <w:rsid w:val="002539D2"/>
    <w:rsid w:val="00253DFB"/>
    <w:rsid w:val="00254806"/>
    <w:rsid w:val="0025567E"/>
    <w:rsid w:val="002557E5"/>
    <w:rsid w:val="00255F35"/>
    <w:rsid w:val="00256231"/>
    <w:rsid w:val="00256252"/>
    <w:rsid w:val="002566BB"/>
    <w:rsid w:val="002566EC"/>
    <w:rsid w:val="002568F1"/>
    <w:rsid w:val="00256E90"/>
    <w:rsid w:val="00256F11"/>
    <w:rsid w:val="00257646"/>
    <w:rsid w:val="00257A2C"/>
    <w:rsid w:val="00257D88"/>
    <w:rsid w:val="00260347"/>
    <w:rsid w:val="00260B82"/>
    <w:rsid w:val="00260FAF"/>
    <w:rsid w:val="002611AD"/>
    <w:rsid w:val="002613E9"/>
    <w:rsid w:val="00261413"/>
    <w:rsid w:val="00261567"/>
    <w:rsid w:val="00261755"/>
    <w:rsid w:val="0026175F"/>
    <w:rsid w:val="002619E7"/>
    <w:rsid w:val="00261C38"/>
    <w:rsid w:val="00261D26"/>
    <w:rsid w:val="002621E6"/>
    <w:rsid w:val="002622A0"/>
    <w:rsid w:val="00262F4D"/>
    <w:rsid w:val="00263CD2"/>
    <w:rsid w:val="0026466F"/>
    <w:rsid w:val="00264F38"/>
    <w:rsid w:val="00265034"/>
    <w:rsid w:val="00265154"/>
    <w:rsid w:val="0026529A"/>
    <w:rsid w:val="002657F3"/>
    <w:rsid w:val="002660E5"/>
    <w:rsid w:val="002661BC"/>
    <w:rsid w:val="0026669F"/>
    <w:rsid w:val="00266A2B"/>
    <w:rsid w:val="00266AFD"/>
    <w:rsid w:val="00266D53"/>
    <w:rsid w:val="00266DE0"/>
    <w:rsid w:val="002670A2"/>
    <w:rsid w:val="002671D6"/>
    <w:rsid w:val="00267781"/>
    <w:rsid w:val="00267812"/>
    <w:rsid w:val="00267C09"/>
    <w:rsid w:val="0027001F"/>
    <w:rsid w:val="002702F7"/>
    <w:rsid w:val="002705CF"/>
    <w:rsid w:val="002708BC"/>
    <w:rsid w:val="002708CB"/>
    <w:rsid w:val="00270C43"/>
    <w:rsid w:val="00270CF7"/>
    <w:rsid w:val="00270F07"/>
    <w:rsid w:val="00271001"/>
    <w:rsid w:val="0027143A"/>
    <w:rsid w:val="002714F6"/>
    <w:rsid w:val="00271564"/>
    <w:rsid w:val="0027179D"/>
    <w:rsid w:val="002718C2"/>
    <w:rsid w:val="00271BAF"/>
    <w:rsid w:val="00271EEC"/>
    <w:rsid w:val="0027207B"/>
    <w:rsid w:val="0027215B"/>
    <w:rsid w:val="0027231B"/>
    <w:rsid w:val="0027244E"/>
    <w:rsid w:val="0027281D"/>
    <w:rsid w:val="00272C5A"/>
    <w:rsid w:val="002731F5"/>
    <w:rsid w:val="0027335B"/>
    <w:rsid w:val="0027337F"/>
    <w:rsid w:val="0027395C"/>
    <w:rsid w:val="00273E21"/>
    <w:rsid w:val="00273F4A"/>
    <w:rsid w:val="00274158"/>
    <w:rsid w:val="00274172"/>
    <w:rsid w:val="002749BD"/>
    <w:rsid w:val="0027558F"/>
    <w:rsid w:val="002755D3"/>
    <w:rsid w:val="002756F5"/>
    <w:rsid w:val="00275B10"/>
    <w:rsid w:val="00275DE3"/>
    <w:rsid w:val="00276448"/>
    <w:rsid w:val="00276851"/>
    <w:rsid w:val="00276E5E"/>
    <w:rsid w:val="00277023"/>
    <w:rsid w:val="00277299"/>
    <w:rsid w:val="002773D5"/>
    <w:rsid w:val="002775AC"/>
    <w:rsid w:val="00277D34"/>
    <w:rsid w:val="00277D94"/>
    <w:rsid w:val="0028071C"/>
    <w:rsid w:val="002809A1"/>
    <w:rsid w:val="00280B16"/>
    <w:rsid w:val="00280D3B"/>
    <w:rsid w:val="0028106E"/>
    <w:rsid w:val="00281173"/>
    <w:rsid w:val="002813C1"/>
    <w:rsid w:val="00281512"/>
    <w:rsid w:val="00281AE8"/>
    <w:rsid w:val="00281B6D"/>
    <w:rsid w:val="00281D3D"/>
    <w:rsid w:val="002828F7"/>
    <w:rsid w:val="00282D92"/>
    <w:rsid w:val="00283833"/>
    <w:rsid w:val="00283B7F"/>
    <w:rsid w:val="00283CB7"/>
    <w:rsid w:val="00284273"/>
    <w:rsid w:val="002843F4"/>
    <w:rsid w:val="00284DB2"/>
    <w:rsid w:val="00285238"/>
    <w:rsid w:val="002856AE"/>
    <w:rsid w:val="002857F9"/>
    <w:rsid w:val="0028597F"/>
    <w:rsid w:val="002859C0"/>
    <w:rsid w:val="00285B4F"/>
    <w:rsid w:val="002860FA"/>
    <w:rsid w:val="0028642B"/>
    <w:rsid w:val="00286600"/>
    <w:rsid w:val="00287E1A"/>
    <w:rsid w:val="00287FB0"/>
    <w:rsid w:val="00290050"/>
    <w:rsid w:val="002908BD"/>
    <w:rsid w:val="002909A3"/>
    <w:rsid w:val="0029110E"/>
    <w:rsid w:val="00291465"/>
    <w:rsid w:val="0029152C"/>
    <w:rsid w:val="002918DD"/>
    <w:rsid w:val="00291B0E"/>
    <w:rsid w:val="00291F2A"/>
    <w:rsid w:val="00291FB3"/>
    <w:rsid w:val="0029264A"/>
    <w:rsid w:val="00292E3A"/>
    <w:rsid w:val="00293117"/>
    <w:rsid w:val="002934BF"/>
    <w:rsid w:val="00293CA1"/>
    <w:rsid w:val="00293CAF"/>
    <w:rsid w:val="002942D9"/>
    <w:rsid w:val="002949DF"/>
    <w:rsid w:val="00294CFA"/>
    <w:rsid w:val="00294FA9"/>
    <w:rsid w:val="002956D6"/>
    <w:rsid w:val="00295ECD"/>
    <w:rsid w:val="002961BB"/>
    <w:rsid w:val="0029625B"/>
    <w:rsid w:val="00296820"/>
    <w:rsid w:val="002971CA"/>
    <w:rsid w:val="00297262"/>
    <w:rsid w:val="00297425"/>
    <w:rsid w:val="00297E2E"/>
    <w:rsid w:val="002A0683"/>
    <w:rsid w:val="002A078D"/>
    <w:rsid w:val="002A0F68"/>
    <w:rsid w:val="002A1058"/>
    <w:rsid w:val="002A12BF"/>
    <w:rsid w:val="002A1B70"/>
    <w:rsid w:val="002A1CE7"/>
    <w:rsid w:val="002A22E9"/>
    <w:rsid w:val="002A230C"/>
    <w:rsid w:val="002A285E"/>
    <w:rsid w:val="002A2895"/>
    <w:rsid w:val="002A2DDB"/>
    <w:rsid w:val="002A2EE9"/>
    <w:rsid w:val="002A306C"/>
    <w:rsid w:val="002A327A"/>
    <w:rsid w:val="002A337A"/>
    <w:rsid w:val="002A3741"/>
    <w:rsid w:val="002A40DC"/>
    <w:rsid w:val="002A4CFA"/>
    <w:rsid w:val="002A4F34"/>
    <w:rsid w:val="002A50D6"/>
    <w:rsid w:val="002A58BB"/>
    <w:rsid w:val="002A5A94"/>
    <w:rsid w:val="002A5B28"/>
    <w:rsid w:val="002A5C5D"/>
    <w:rsid w:val="002A5F55"/>
    <w:rsid w:val="002A61E7"/>
    <w:rsid w:val="002A6893"/>
    <w:rsid w:val="002A68EC"/>
    <w:rsid w:val="002A69C0"/>
    <w:rsid w:val="002A6D1E"/>
    <w:rsid w:val="002A6D70"/>
    <w:rsid w:val="002A6DF5"/>
    <w:rsid w:val="002A7C13"/>
    <w:rsid w:val="002B02CA"/>
    <w:rsid w:val="002B0620"/>
    <w:rsid w:val="002B067F"/>
    <w:rsid w:val="002B06E8"/>
    <w:rsid w:val="002B0B40"/>
    <w:rsid w:val="002B1ED8"/>
    <w:rsid w:val="002B21E4"/>
    <w:rsid w:val="002B2308"/>
    <w:rsid w:val="002B2A23"/>
    <w:rsid w:val="002B2B2E"/>
    <w:rsid w:val="002B32F4"/>
    <w:rsid w:val="002B32FE"/>
    <w:rsid w:val="002B343D"/>
    <w:rsid w:val="002B34A5"/>
    <w:rsid w:val="002B364F"/>
    <w:rsid w:val="002B3F1B"/>
    <w:rsid w:val="002B4288"/>
    <w:rsid w:val="002B4344"/>
    <w:rsid w:val="002B49A4"/>
    <w:rsid w:val="002B4DCF"/>
    <w:rsid w:val="002B4E00"/>
    <w:rsid w:val="002B4E49"/>
    <w:rsid w:val="002B5154"/>
    <w:rsid w:val="002B59D5"/>
    <w:rsid w:val="002B6702"/>
    <w:rsid w:val="002B6B03"/>
    <w:rsid w:val="002B7336"/>
    <w:rsid w:val="002B7961"/>
    <w:rsid w:val="002B7A45"/>
    <w:rsid w:val="002B7E11"/>
    <w:rsid w:val="002C0560"/>
    <w:rsid w:val="002C0813"/>
    <w:rsid w:val="002C0913"/>
    <w:rsid w:val="002C0BB4"/>
    <w:rsid w:val="002C0E72"/>
    <w:rsid w:val="002C1371"/>
    <w:rsid w:val="002C1944"/>
    <w:rsid w:val="002C1954"/>
    <w:rsid w:val="002C1A8F"/>
    <w:rsid w:val="002C1EDA"/>
    <w:rsid w:val="002C2086"/>
    <w:rsid w:val="002C20E2"/>
    <w:rsid w:val="002C228F"/>
    <w:rsid w:val="002C26E5"/>
    <w:rsid w:val="002C288C"/>
    <w:rsid w:val="002C2B9F"/>
    <w:rsid w:val="002C2BFF"/>
    <w:rsid w:val="002C343A"/>
    <w:rsid w:val="002C36CC"/>
    <w:rsid w:val="002C3A48"/>
    <w:rsid w:val="002C3D82"/>
    <w:rsid w:val="002C42BC"/>
    <w:rsid w:val="002C43C3"/>
    <w:rsid w:val="002C4D53"/>
    <w:rsid w:val="002C5226"/>
    <w:rsid w:val="002C5964"/>
    <w:rsid w:val="002C59E1"/>
    <w:rsid w:val="002C5B03"/>
    <w:rsid w:val="002C60AE"/>
    <w:rsid w:val="002C6D73"/>
    <w:rsid w:val="002C6DEE"/>
    <w:rsid w:val="002C74B9"/>
    <w:rsid w:val="002C765C"/>
    <w:rsid w:val="002D0051"/>
    <w:rsid w:val="002D00FF"/>
    <w:rsid w:val="002D190E"/>
    <w:rsid w:val="002D1C43"/>
    <w:rsid w:val="002D1E59"/>
    <w:rsid w:val="002D1FAE"/>
    <w:rsid w:val="002D24C7"/>
    <w:rsid w:val="002D28B4"/>
    <w:rsid w:val="002D3029"/>
    <w:rsid w:val="002D30C0"/>
    <w:rsid w:val="002D3129"/>
    <w:rsid w:val="002D36E4"/>
    <w:rsid w:val="002D3815"/>
    <w:rsid w:val="002D3B9F"/>
    <w:rsid w:val="002D47A1"/>
    <w:rsid w:val="002D4842"/>
    <w:rsid w:val="002D4B4A"/>
    <w:rsid w:val="002D4D23"/>
    <w:rsid w:val="002D5663"/>
    <w:rsid w:val="002D5938"/>
    <w:rsid w:val="002D5B65"/>
    <w:rsid w:val="002D60C1"/>
    <w:rsid w:val="002D677D"/>
    <w:rsid w:val="002D6FFD"/>
    <w:rsid w:val="002D72A3"/>
    <w:rsid w:val="002D72A6"/>
    <w:rsid w:val="002D749E"/>
    <w:rsid w:val="002D7517"/>
    <w:rsid w:val="002D756C"/>
    <w:rsid w:val="002D7664"/>
    <w:rsid w:val="002D78F9"/>
    <w:rsid w:val="002E0B69"/>
    <w:rsid w:val="002E0B75"/>
    <w:rsid w:val="002E0BAE"/>
    <w:rsid w:val="002E0DC6"/>
    <w:rsid w:val="002E0F02"/>
    <w:rsid w:val="002E1076"/>
    <w:rsid w:val="002E1325"/>
    <w:rsid w:val="002E1410"/>
    <w:rsid w:val="002E1A41"/>
    <w:rsid w:val="002E1EF6"/>
    <w:rsid w:val="002E1F18"/>
    <w:rsid w:val="002E21C5"/>
    <w:rsid w:val="002E29AD"/>
    <w:rsid w:val="002E334E"/>
    <w:rsid w:val="002E3435"/>
    <w:rsid w:val="002E3E70"/>
    <w:rsid w:val="002E4494"/>
    <w:rsid w:val="002E4CCE"/>
    <w:rsid w:val="002E4EFE"/>
    <w:rsid w:val="002E50A8"/>
    <w:rsid w:val="002E528C"/>
    <w:rsid w:val="002E5292"/>
    <w:rsid w:val="002E5355"/>
    <w:rsid w:val="002E5D0F"/>
    <w:rsid w:val="002E5F42"/>
    <w:rsid w:val="002E649D"/>
    <w:rsid w:val="002E7449"/>
    <w:rsid w:val="002E77BE"/>
    <w:rsid w:val="002E7ABC"/>
    <w:rsid w:val="002F076D"/>
    <w:rsid w:val="002F0E1A"/>
    <w:rsid w:val="002F1052"/>
    <w:rsid w:val="002F11F8"/>
    <w:rsid w:val="002F16A4"/>
    <w:rsid w:val="002F1751"/>
    <w:rsid w:val="002F1768"/>
    <w:rsid w:val="002F1872"/>
    <w:rsid w:val="002F200F"/>
    <w:rsid w:val="002F2F2E"/>
    <w:rsid w:val="002F36B7"/>
    <w:rsid w:val="002F3BD2"/>
    <w:rsid w:val="002F4016"/>
    <w:rsid w:val="002F41B4"/>
    <w:rsid w:val="002F448F"/>
    <w:rsid w:val="002F4A5B"/>
    <w:rsid w:val="002F4AD9"/>
    <w:rsid w:val="002F4B95"/>
    <w:rsid w:val="002F4BC6"/>
    <w:rsid w:val="002F52D1"/>
    <w:rsid w:val="002F52F1"/>
    <w:rsid w:val="002F5A78"/>
    <w:rsid w:val="002F6436"/>
    <w:rsid w:val="002F6D9E"/>
    <w:rsid w:val="002F72C5"/>
    <w:rsid w:val="002F755E"/>
    <w:rsid w:val="002F7764"/>
    <w:rsid w:val="002F7A47"/>
    <w:rsid w:val="002F7CE6"/>
    <w:rsid w:val="002F7F76"/>
    <w:rsid w:val="0030000D"/>
    <w:rsid w:val="00300053"/>
    <w:rsid w:val="00300C96"/>
    <w:rsid w:val="00300F9F"/>
    <w:rsid w:val="00300FC2"/>
    <w:rsid w:val="00301DEB"/>
    <w:rsid w:val="003020A6"/>
    <w:rsid w:val="00302146"/>
    <w:rsid w:val="00302568"/>
    <w:rsid w:val="00302996"/>
    <w:rsid w:val="00302FA6"/>
    <w:rsid w:val="00303566"/>
    <w:rsid w:val="00303C5C"/>
    <w:rsid w:val="00303F0A"/>
    <w:rsid w:val="00304173"/>
    <w:rsid w:val="003045DB"/>
    <w:rsid w:val="00304A8E"/>
    <w:rsid w:val="00304B4D"/>
    <w:rsid w:val="00304CBD"/>
    <w:rsid w:val="00304EF5"/>
    <w:rsid w:val="0030527B"/>
    <w:rsid w:val="003054AC"/>
    <w:rsid w:val="00305766"/>
    <w:rsid w:val="00305A05"/>
    <w:rsid w:val="00305DB3"/>
    <w:rsid w:val="00305F9B"/>
    <w:rsid w:val="00306641"/>
    <w:rsid w:val="0030684F"/>
    <w:rsid w:val="003069D3"/>
    <w:rsid w:val="0030723E"/>
    <w:rsid w:val="00307410"/>
    <w:rsid w:val="00307720"/>
    <w:rsid w:val="00307AFF"/>
    <w:rsid w:val="00307D29"/>
    <w:rsid w:val="00307E52"/>
    <w:rsid w:val="00307EE2"/>
    <w:rsid w:val="0031005E"/>
    <w:rsid w:val="003100A8"/>
    <w:rsid w:val="0031057D"/>
    <w:rsid w:val="003106C1"/>
    <w:rsid w:val="0031071A"/>
    <w:rsid w:val="003107DA"/>
    <w:rsid w:val="00310CB9"/>
    <w:rsid w:val="00310CE7"/>
    <w:rsid w:val="00310F5B"/>
    <w:rsid w:val="0031153A"/>
    <w:rsid w:val="003123D9"/>
    <w:rsid w:val="003125DC"/>
    <w:rsid w:val="003127DA"/>
    <w:rsid w:val="003128FF"/>
    <w:rsid w:val="003131DC"/>
    <w:rsid w:val="00313660"/>
    <w:rsid w:val="00313F75"/>
    <w:rsid w:val="00313FAF"/>
    <w:rsid w:val="00314008"/>
    <w:rsid w:val="00314063"/>
    <w:rsid w:val="003147C2"/>
    <w:rsid w:val="00314AB2"/>
    <w:rsid w:val="003155FC"/>
    <w:rsid w:val="00315FB6"/>
    <w:rsid w:val="00315FEA"/>
    <w:rsid w:val="00316417"/>
    <w:rsid w:val="003165A8"/>
    <w:rsid w:val="00316F47"/>
    <w:rsid w:val="003173B4"/>
    <w:rsid w:val="0031741B"/>
    <w:rsid w:val="003177C8"/>
    <w:rsid w:val="00317A30"/>
    <w:rsid w:val="00317CB2"/>
    <w:rsid w:val="00320103"/>
    <w:rsid w:val="00320119"/>
    <w:rsid w:val="003203E1"/>
    <w:rsid w:val="003203E7"/>
    <w:rsid w:val="00320464"/>
    <w:rsid w:val="00320585"/>
    <w:rsid w:val="00320622"/>
    <w:rsid w:val="00320B08"/>
    <w:rsid w:val="00321022"/>
    <w:rsid w:val="00321102"/>
    <w:rsid w:val="00321212"/>
    <w:rsid w:val="003213A7"/>
    <w:rsid w:val="00321422"/>
    <w:rsid w:val="00321569"/>
    <w:rsid w:val="003220E8"/>
    <w:rsid w:val="003222E8"/>
    <w:rsid w:val="00322CEE"/>
    <w:rsid w:val="0032349B"/>
    <w:rsid w:val="0032350A"/>
    <w:rsid w:val="0032352F"/>
    <w:rsid w:val="00323789"/>
    <w:rsid w:val="0032387F"/>
    <w:rsid w:val="003238E5"/>
    <w:rsid w:val="00324221"/>
    <w:rsid w:val="00324310"/>
    <w:rsid w:val="00325165"/>
    <w:rsid w:val="0032561B"/>
    <w:rsid w:val="00325B1D"/>
    <w:rsid w:val="00325C88"/>
    <w:rsid w:val="00325D48"/>
    <w:rsid w:val="003262B6"/>
    <w:rsid w:val="003267D0"/>
    <w:rsid w:val="00326FF9"/>
    <w:rsid w:val="0032744F"/>
    <w:rsid w:val="003274DF"/>
    <w:rsid w:val="0032763B"/>
    <w:rsid w:val="00327670"/>
    <w:rsid w:val="0032797F"/>
    <w:rsid w:val="00327AF8"/>
    <w:rsid w:val="00330390"/>
    <w:rsid w:val="0033050D"/>
    <w:rsid w:val="003306FA"/>
    <w:rsid w:val="0033073B"/>
    <w:rsid w:val="003308D5"/>
    <w:rsid w:val="00330ABD"/>
    <w:rsid w:val="003315ED"/>
    <w:rsid w:val="003316C6"/>
    <w:rsid w:val="00331CAA"/>
    <w:rsid w:val="00332AD4"/>
    <w:rsid w:val="00332E72"/>
    <w:rsid w:val="0033318F"/>
    <w:rsid w:val="0033332B"/>
    <w:rsid w:val="00333375"/>
    <w:rsid w:val="0033356A"/>
    <w:rsid w:val="00333738"/>
    <w:rsid w:val="003337DB"/>
    <w:rsid w:val="003346B0"/>
    <w:rsid w:val="00334703"/>
    <w:rsid w:val="00334D28"/>
    <w:rsid w:val="00334D9B"/>
    <w:rsid w:val="00334F6A"/>
    <w:rsid w:val="003355C6"/>
    <w:rsid w:val="0033583B"/>
    <w:rsid w:val="003359E0"/>
    <w:rsid w:val="00335B4B"/>
    <w:rsid w:val="0033603D"/>
    <w:rsid w:val="003360DB"/>
    <w:rsid w:val="0033615D"/>
    <w:rsid w:val="00336C30"/>
    <w:rsid w:val="00336DED"/>
    <w:rsid w:val="00337F01"/>
    <w:rsid w:val="0034050D"/>
    <w:rsid w:val="00340D94"/>
    <w:rsid w:val="003411BE"/>
    <w:rsid w:val="0034130A"/>
    <w:rsid w:val="00341475"/>
    <w:rsid w:val="00341DC8"/>
    <w:rsid w:val="00342083"/>
    <w:rsid w:val="00342A2D"/>
    <w:rsid w:val="00342C27"/>
    <w:rsid w:val="00342FBF"/>
    <w:rsid w:val="00343139"/>
    <w:rsid w:val="00343710"/>
    <w:rsid w:val="00343D57"/>
    <w:rsid w:val="00343E97"/>
    <w:rsid w:val="00344079"/>
    <w:rsid w:val="003444EA"/>
    <w:rsid w:val="0034533E"/>
    <w:rsid w:val="003453D4"/>
    <w:rsid w:val="00345424"/>
    <w:rsid w:val="00345888"/>
    <w:rsid w:val="00345A3E"/>
    <w:rsid w:val="003460F3"/>
    <w:rsid w:val="00346246"/>
    <w:rsid w:val="0034667B"/>
    <w:rsid w:val="003466A6"/>
    <w:rsid w:val="00346AEA"/>
    <w:rsid w:val="00346B23"/>
    <w:rsid w:val="00346BC3"/>
    <w:rsid w:val="00346FEC"/>
    <w:rsid w:val="003474B9"/>
    <w:rsid w:val="003476AB"/>
    <w:rsid w:val="003478ED"/>
    <w:rsid w:val="00347F7F"/>
    <w:rsid w:val="00350005"/>
    <w:rsid w:val="0035042F"/>
    <w:rsid w:val="003506C0"/>
    <w:rsid w:val="00350A44"/>
    <w:rsid w:val="00350AEE"/>
    <w:rsid w:val="00351003"/>
    <w:rsid w:val="00351458"/>
    <w:rsid w:val="00351481"/>
    <w:rsid w:val="003515CE"/>
    <w:rsid w:val="00352288"/>
    <w:rsid w:val="003526D8"/>
    <w:rsid w:val="00352797"/>
    <w:rsid w:val="00352AD0"/>
    <w:rsid w:val="00352EB5"/>
    <w:rsid w:val="003530FE"/>
    <w:rsid w:val="003533B5"/>
    <w:rsid w:val="0035343E"/>
    <w:rsid w:val="00353793"/>
    <w:rsid w:val="00353BD3"/>
    <w:rsid w:val="00353C10"/>
    <w:rsid w:val="003542A5"/>
    <w:rsid w:val="003542C3"/>
    <w:rsid w:val="00354305"/>
    <w:rsid w:val="003544C7"/>
    <w:rsid w:val="00354720"/>
    <w:rsid w:val="00354CAC"/>
    <w:rsid w:val="00354DCA"/>
    <w:rsid w:val="00354DF8"/>
    <w:rsid w:val="00355103"/>
    <w:rsid w:val="003553B2"/>
    <w:rsid w:val="003558DA"/>
    <w:rsid w:val="00355F74"/>
    <w:rsid w:val="00356226"/>
    <w:rsid w:val="00356A1D"/>
    <w:rsid w:val="0035724F"/>
    <w:rsid w:val="00357403"/>
    <w:rsid w:val="0035789A"/>
    <w:rsid w:val="0035789D"/>
    <w:rsid w:val="00357C38"/>
    <w:rsid w:val="0036000C"/>
    <w:rsid w:val="00360551"/>
    <w:rsid w:val="003607F4"/>
    <w:rsid w:val="003608DE"/>
    <w:rsid w:val="00360BB3"/>
    <w:rsid w:val="00360CBA"/>
    <w:rsid w:val="00361891"/>
    <w:rsid w:val="00361BC3"/>
    <w:rsid w:val="00361C01"/>
    <w:rsid w:val="00362064"/>
    <w:rsid w:val="003621F0"/>
    <w:rsid w:val="00362535"/>
    <w:rsid w:val="00362676"/>
    <w:rsid w:val="003626B9"/>
    <w:rsid w:val="0036281A"/>
    <w:rsid w:val="00362F9B"/>
    <w:rsid w:val="003631DB"/>
    <w:rsid w:val="003637C4"/>
    <w:rsid w:val="00363902"/>
    <w:rsid w:val="0036397F"/>
    <w:rsid w:val="00363B66"/>
    <w:rsid w:val="00363C40"/>
    <w:rsid w:val="00363CB5"/>
    <w:rsid w:val="00363F23"/>
    <w:rsid w:val="00364494"/>
    <w:rsid w:val="00364E04"/>
    <w:rsid w:val="00364FA9"/>
    <w:rsid w:val="00365149"/>
    <w:rsid w:val="00365158"/>
    <w:rsid w:val="003659D4"/>
    <w:rsid w:val="003659DD"/>
    <w:rsid w:val="00365BEA"/>
    <w:rsid w:val="00365D2C"/>
    <w:rsid w:val="003662A2"/>
    <w:rsid w:val="0036647F"/>
    <w:rsid w:val="00366593"/>
    <w:rsid w:val="0036681C"/>
    <w:rsid w:val="00367B60"/>
    <w:rsid w:val="00367DCF"/>
    <w:rsid w:val="00367E4C"/>
    <w:rsid w:val="003703A7"/>
    <w:rsid w:val="0037089A"/>
    <w:rsid w:val="00370A07"/>
    <w:rsid w:val="00370C68"/>
    <w:rsid w:val="00370D7F"/>
    <w:rsid w:val="00370DDA"/>
    <w:rsid w:val="00371AA2"/>
    <w:rsid w:val="00371B7A"/>
    <w:rsid w:val="0037209C"/>
    <w:rsid w:val="0037355A"/>
    <w:rsid w:val="0037359A"/>
    <w:rsid w:val="0037397D"/>
    <w:rsid w:val="00373A8B"/>
    <w:rsid w:val="003742A8"/>
    <w:rsid w:val="00374B94"/>
    <w:rsid w:val="00374D75"/>
    <w:rsid w:val="003756A3"/>
    <w:rsid w:val="00375729"/>
    <w:rsid w:val="00375A44"/>
    <w:rsid w:val="00375D77"/>
    <w:rsid w:val="00375E12"/>
    <w:rsid w:val="00376562"/>
    <w:rsid w:val="00376578"/>
    <w:rsid w:val="00376946"/>
    <w:rsid w:val="0037696F"/>
    <w:rsid w:val="00376F41"/>
    <w:rsid w:val="003773B5"/>
    <w:rsid w:val="00377449"/>
    <w:rsid w:val="00377975"/>
    <w:rsid w:val="00377A74"/>
    <w:rsid w:val="0038025E"/>
    <w:rsid w:val="003803C3"/>
    <w:rsid w:val="0038069F"/>
    <w:rsid w:val="00380D7B"/>
    <w:rsid w:val="00381081"/>
    <w:rsid w:val="00381575"/>
    <w:rsid w:val="00381FE3"/>
    <w:rsid w:val="00382059"/>
    <w:rsid w:val="0038207D"/>
    <w:rsid w:val="00382546"/>
    <w:rsid w:val="00383594"/>
    <w:rsid w:val="00383E10"/>
    <w:rsid w:val="0038406F"/>
    <w:rsid w:val="00384AD9"/>
    <w:rsid w:val="00384C65"/>
    <w:rsid w:val="00384FAB"/>
    <w:rsid w:val="003850DB"/>
    <w:rsid w:val="0038551D"/>
    <w:rsid w:val="00385B0A"/>
    <w:rsid w:val="00385B14"/>
    <w:rsid w:val="00385E16"/>
    <w:rsid w:val="00385E8B"/>
    <w:rsid w:val="00386946"/>
    <w:rsid w:val="00386970"/>
    <w:rsid w:val="00386E03"/>
    <w:rsid w:val="0038743C"/>
    <w:rsid w:val="0038749B"/>
    <w:rsid w:val="0038785C"/>
    <w:rsid w:val="00387988"/>
    <w:rsid w:val="003905D5"/>
    <w:rsid w:val="0039096A"/>
    <w:rsid w:val="00390AA9"/>
    <w:rsid w:val="00390BC5"/>
    <w:rsid w:val="00390E16"/>
    <w:rsid w:val="003911C6"/>
    <w:rsid w:val="0039191F"/>
    <w:rsid w:val="00391ED9"/>
    <w:rsid w:val="00391FD9"/>
    <w:rsid w:val="00392349"/>
    <w:rsid w:val="003924D9"/>
    <w:rsid w:val="00392613"/>
    <w:rsid w:val="00392692"/>
    <w:rsid w:val="00392B0F"/>
    <w:rsid w:val="0039305E"/>
    <w:rsid w:val="00393255"/>
    <w:rsid w:val="00393646"/>
    <w:rsid w:val="003937BF"/>
    <w:rsid w:val="0039386D"/>
    <w:rsid w:val="00393B3A"/>
    <w:rsid w:val="00393BFF"/>
    <w:rsid w:val="00393D40"/>
    <w:rsid w:val="0039400A"/>
    <w:rsid w:val="0039465D"/>
    <w:rsid w:val="003947FF"/>
    <w:rsid w:val="00394A8C"/>
    <w:rsid w:val="00394A98"/>
    <w:rsid w:val="00395044"/>
    <w:rsid w:val="00395286"/>
    <w:rsid w:val="003953C8"/>
    <w:rsid w:val="00395BCF"/>
    <w:rsid w:val="003960B6"/>
    <w:rsid w:val="0039619E"/>
    <w:rsid w:val="003963AC"/>
    <w:rsid w:val="00396A3B"/>
    <w:rsid w:val="00396ADE"/>
    <w:rsid w:val="00396B8D"/>
    <w:rsid w:val="0039710B"/>
    <w:rsid w:val="003975F2"/>
    <w:rsid w:val="00397A17"/>
    <w:rsid w:val="003A00F3"/>
    <w:rsid w:val="003A08FD"/>
    <w:rsid w:val="003A0B32"/>
    <w:rsid w:val="003A0DD8"/>
    <w:rsid w:val="003A10E6"/>
    <w:rsid w:val="003A120D"/>
    <w:rsid w:val="003A16C9"/>
    <w:rsid w:val="003A17C4"/>
    <w:rsid w:val="003A18B6"/>
    <w:rsid w:val="003A18CC"/>
    <w:rsid w:val="003A1944"/>
    <w:rsid w:val="003A1FFC"/>
    <w:rsid w:val="003A2C4B"/>
    <w:rsid w:val="003A2E54"/>
    <w:rsid w:val="003A3290"/>
    <w:rsid w:val="003A333D"/>
    <w:rsid w:val="003A343D"/>
    <w:rsid w:val="003A367D"/>
    <w:rsid w:val="003A392C"/>
    <w:rsid w:val="003A3EEB"/>
    <w:rsid w:val="003A446C"/>
    <w:rsid w:val="003A44AF"/>
    <w:rsid w:val="003A46F4"/>
    <w:rsid w:val="003A4A3E"/>
    <w:rsid w:val="003A4C64"/>
    <w:rsid w:val="003A4C99"/>
    <w:rsid w:val="003A4D4B"/>
    <w:rsid w:val="003A4DF7"/>
    <w:rsid w:val="003A4F19"/>
    <w:rsid w:val="003A5217"/>
    <w:rsid w:val="003A56A7"/>
    <w:rsid w:val="003A5B4D"/>
    <w:rsid w:val="003A5E85"/>
    <w:rsid w:val="003A6211"/>
    <w:rsid w:val="003A65A6"/>
    <w:rsid w:val="003A678D"/>
    <w:rsid w:val="003A69E2"/>
    <w:rsid w:val="003A6BBA"/>
    <w:rsid w:val="003A737B"/>
    <w:rsid w:val="003A7D83"/>
    <w:rsid w:val="003B0016"/>
    <w:rsid w:val="003B00B7"/>
    <w:rsid w:val="003B010A"/>
    <w:rsid w:val="003B04D9"/>
    <w:rsid w:val="003B0517"/>
    <w:rsid w:val="003B12D0"/>
    <w:rsid w:val="003B161B"/>
    <w:rsid w:val="003B202E"/>
    <w:rsid w:val="003B2239"/>
    <w:rsid w:val="003B27FC"/>
    <w:rsid w:val="003B2D9E"/>
    <w:rsid w:val="003B2F20"/>
    <w:rsid w:val="003B31AD"/>
    <w:rsid w:val="003B3607"/>
    <w:rsid w:val="003B3BDF"/>
    <w:rsid w:val="003B400F"/>
    <w:rsid w:val="003B51AD"/>
    <w:rsid w:val="003B536D"/>
    <w:rsid w:val="003B5449"/>
    <w:rsid w:val="003B58E0"/>
    <w:rsid w:val="003B62F6"/>
    <w:rsid w:val="003B65F7"/>
    <w:rsid w:val="003B6C62"/>
    <w:rsid w:val="003B6C81"/>
    <w:rsid w:val="003B6EC3"/>
    <w:rsid w:val="003B7100"/>
    <w:rsid w:val="003B75F0"/>
    <w:rsid w:val="003C02A0"/>
    <w:rsid w:val="003C0338"/>
    <w:rsid w:val="003C04BD"/>
    <w:rsid w:val="003C1583"/>
    <w:rsid w:val="003C15CD"/>
    <w:rsid w:val="003C1BA9"/>
    <w:rsid w:val="003C1F57"/>
    <w:rsid w:val="003C2157"/>
    <w:rsid w:val="003C25FD"/>
    <w:rsid w:val="003C277E"/>
    <w:rsid w:val="003C28A3"/>
    <w:rsid w:val="003C2960"/>
    <w:rsid w:val="003C2B72"/>
    <w:rsid w:val="003C2BE8"/>
    <w:rsid w:val="003C349F"/>
    <w:rsid w:val="003C38EC"/>
    <w:rsid w:val="003C399A"/>
    <w:rsid w:val="003C3B4B"/>
    <w:rsid w:val="003C3BEF"/>
    <w:rsid w:val="003C3F70"/>
    <w:rsid w:val="003C4291"/>
    <w:rsid w:val="003C43B5"/>
    <w:rsid w:val="003C474F"/>
    <w:rsid w:val="003C48ED"/>
    <w:rsid w:val="003C4973"/>
    <w:rsid w:val="003C4E2C"/>
    <w:rsid w:val="003C575D"/>
    <w:rsid w:val="003C5A7B"/>
    <w:rsid w:val="003C5ABF"/>
    <w:rsid w:val="003C6056"/>
    <w:rsid w:val="003C607E"/>
    <w:rsid w:val="003C6132"/>
    <w:rsid w:val="003C6496"/>
    <w:rsid w:val="003C67A5"/>
    <w:rsid w:val="003C6B9B"/>
    <w:rsid w:val="003C6F30"/>
    <w:rsid w:val="003C745E"/>
    <w:rsid w:val="003C74AE"/>
    <w:rsid w:val="003C750F"/>
    <w:rsid w:val="003C777C"/>
    <w:rsid w:val="003C7EC7"/>
    <w:rsid w:val="003D001B"/>
    <w:rsid w:val="003D0896"/>
    <w:rsid w:val="003D0966"/>
    <w:rsid w:val="003D0AB1"/>
    <w:rsid w:val="003D0BE6"/>
    <w:rsid w:val="003D0D33"/>
    <w:rsid w:val="003D0F6A"/>
    <w:rsid w:val="003D0F72"/>
    <w:rsid w:val="003D2078"/>
    <w:rsid w:val="003D283D"/>
    <w:rsid w:val="003D2E4D"/>
    <w:rsid w:val="003D3200"/>
    <w:rsid w:val="003D333A"/>
    <w:rsid w:val="003D386C"/>
    <w:rsid w:val="003D3CDF"/>
    <w:rsid w:val="003D44EB"/>
    <w:rsid w:val="003D47DB"/>
    <w:rsid w:val="003D493C"/>
    <w:rsid w:val="003D4C86"/>
    <w:rsid w:val="003D4E09"/>
    <w:rsid w:val="003D521F"/>
    <w:rsid w:val="003D5951"/>
    <w:rsid w:val="003D5CF5"/>
    <w:rsid w:val="003D5DBC"/>
    <w:rsid w:val="003D5E4E"/>
    <w:rsid w:val="003D6261"/>
    <w:rsid w:val="003D7329"/>
    <w:rsid w:val="003D7508"/>
    <w:rsid w:val="003D7801"/>
    <w:rsid w:val="003D7AE3"/>
    <w:rsid w:val="003D7B04"/>
    <w:rsid w:val="003E06CA"/>
    <w:rsid w:val="003E0950"/>
    <w:rsid w:val="003E0AF2"/>
    <w:rsid w:val="003E0BC8"/>
    <w:rsid w:val="003E0BD7"/>
    <w:rsid w:val="003E129A"/>
    <w:rsid w:val="003E15E8"/>
    <w:rsid w:val="003E1C43"/>
    <w:rsid w:val="003E2057"/>
    <w:rsid w:val="003E2315"/>
    <w:rsid w:val="003E2480"/>
    <w:rsid w:val="003E272C"/>
    <w:rsid w:val="003E27BC"/>
    <w:rsid w:val="003E34E9"/>
    <w:rsid w:val="003E34ED"/>
    <w:rsid w:val="003E35B7"/>
    <w:rsid w:val="003E383A"/>
    <w:rsid w:val="003E3847"/>
    <w:rsid w:val="003E398F"/>
    <w:rsid w:val="003E3B45"/>
    <w:rsid w:val="003E3DD7"/>
    <w:rsid w:val="003E4ACE"/>
    <w:rsid w:val="003E4D64"/>
    <w:rsid w:val="003E4FD8"/>
    <w:rsid w:val="003E5190"/>
    <w:rsid w:val="003E533F"/>
    <w:rsid w:val="003E57C3"/>
    <w:rsid w:val="003E5AC9"/>
    <w:rsid w:val="003E5D47"/>
    <w:rsid w:val="003E60C6"/>
    <w:rsid w:val="003E61AC"/>
    <w:rsid w:val="003E640D"/>
    <w:rsid w:val="003E679E"/>
    <w:rsid w:val="003E685F"/>
    <w:rsid w:val="003E6A95"/>
    <w:rsid w:val="003E6AF4"/>
    <w:rsid w:val="003E6E50"/>
    <w:rsid w:val="003E7A13"/>
    <w:rsid w:val="003E7C34"/>
    <w:rsid w:val="003F00C2"/>
    <w:rsid w:val="003F02A3"/>
    <w:rsid w:val="003F02A4"/>
    <w:rsid w:val="003F076F"/>
    <w:rsid w:val="003F101B"/>
    <w:rsid w:val="003F1516"/>
    <w:rsid w:val="003F153F"/>
    <w:rsid w:val="003F1989"/>
    <w:rsid w:val="003F1B91"/>
    <w:rsid w:val="003F1C3E"/>
    <w:rsid w:val="003F233C"/>
    <w:rsid w:val="003F2483"/>
    <w:rsid w:val="003F269A"/>
    <w:rsid w:val="003F26FE"/>
    <w:rsid w:val="003F2F17"/>
    <w:rsid w:val="003F2FD7"/>
    <w:rsid w:val="003F306B"/>
    <w:rsid w:val="003F30B3"/>
    <w:rsid w:val="003F32E8"/>
    <w:rsid w:val="003F35CB"/>
    <w:rsid w:val="003F3E99"/>
    <w:rsid w:val="003F4011"/>
    <w:rsid w:val="003F4640"/>
    <w:rsid w:val="003F485F"/>
    <w:rsid w:val="003F49E5"/>
    <w:rsid w:val="003F4E85"/>
    <w:rsid w:val="003F5260"/>
    <w:rsid w:val="003F63B1"/>
    <w:rsid w:val="003F6895"/>
    <w:rsid w:val="003F68C4"/>
    <w:rsid w:val="003F6975"/>
    <w:rsid w:val="003F6B3B"/>
    <w:rsid w:val="003F715D"/>
    <w:rsid w:val="003F7A15"/>
    <w:rsid w:val="003F7B0F"/>
    <w:rsid w:val="003F7BBA"/>
    <w:rsid w:val="003F7CAF"/>
    <w:rsid w:val="003F7D72"/>
    <w:rsid w:val="003F7E5E"/>
    <w:rsid w:val="00400027"/>
    <w:rsid w:val="00400368"/>
    <w:rsid w:val="00400473"/>
    <w:rsid w:val="00400534"/>
    <w:rsid w:val="004005B0"/>
    <w:rsid w:val="00400E6A"/>
    <w:rsid w:val="00401106"/>
    <w:rsid w:val="0040160C"/>
    <w:rsid w:val="00401946"/>
    <w:rsid w:val="00401C1A"/>
    <w:rsid w:val="004026C3"/>
    <w:rsid w:val="0040290E"/>
    <w:rsid w:val="00402A6B"/>
    <w:rsid w:val="00402E4B"/>
    <w:rsid w:val="00403295"/>
    <w:rsid w:val="0040338D"/>
    <w:rsid w:val="00403583"/>
    <w:rsid w:val="00403B82"/>
    <w:rsid w:val="00403BD0"/>
    <w:rsid w:val="00403D29"/>
    <w:rsid w:val="00404214"/>
    <w:rsid w:val="00404DCE"/>
    <w:rsid w:val="00404E10"/>
    <w:rsid w:val="00405132"/>
    <w:rsid w:val="004056B5"/>
    <w:rsid w:val="0040643B"/>
    <w:rsid w:val="0040644A"/>
    <w:rsid w:val="0040685F"/>
    <w:rsid w:val="004069BB"/>
    <w:rsid w:val="00406C9B"/>
    <w:rsid w:val="004072BA"/>
    <w:rsid w:val="0040777A"/>
    <w:rsid w:val="004079AC"/>
    <w:rsid w:val="00407A9E"/>
    <w:rsid w:val="00407AA4"/>
    <w:rsid w:val="00407BB8"/>
    <w:rsid w:val="00407D5B"/>
    <w:rsid w:val="00407DEE"/>
    <w:rsid w:val="00407E7E"/>
    <w:rsid w:val="004101F3"/>
    <w:rsid w:val="00410378"/>
    <w:rsid w:val="00410909"/>
    <w:rsid w:val="00410D93"/>
    <w:rsid w:val="00410DFB"/>
    <w:rsid w:val="004110C9"/>
    <w:rsid w:val="004111CF"/>
    <w:rsid w:val="00411231"/>
    <w:rsid w:val="0041144C"/>
    <w:rsid w:val="004117BB"/>
    <w:rsid w:val="004118E8"/>
    <w:rsid w:val="00411AB6"/>
    <w:rsid w:val="004121C5"/>
    <w:rsid w:val="00412239"/>
    <w:rsid w:val="00412330"/>
    <w:rsid w:val="004127AB"/>
    <w:rsid w:val="004128F6"/>
    <w:rsid w:val="00412AFB"/>
    <w:rsid w:val="00412FAC"/>
    <w:rsid w:val="004134BF"/>
    <w:rsid w:val="004139AD"/>
    <w:rsid w:val="004139FF"/>
    <w:rsid w:val="00413B14"/>
    <w:rsid w:val="00414178"/>
    <w:rsid w:val="004147EB"/>
    <w:rsid w:val="0041491D"/>
    <w:rsid w:val="00414A3F"/>
    <w:rsid w:val="00414AD3"/>
    <w:rsid w:val="00414BF7"/>
    <w:rsid w:val="00414C37"/>
    <w:rsid w:val="00415756"/>
    <w:rsid w:val="00415C4C"/>
    <w:rsid w:val="00416096"/>
    <w:rsid w:val="004163D4"/>
    <w:rsid w:val="00416AC1"/>
    <w:rsid w:val="00416E04"/>
    <w:rsid w:val="00417315"/>
    <w:rsid w:val="00417470"/>
    <w:rsid w:val="0041747E"/>
    <w:rsid w:val="0041790A"/>
    <w:rsid w:val="00417BB5"/>
    <w:rsid w:val="00417BCA"/>
    <w:rsid w:val="004204F8"/>
    <w:rsid w:val="0042083A"/>
    <w:rsid w:val="00421249"/>
    <w:rsid w:val="004214F9"/>
    <w:rsid w:val="00421651"/>
    <w:rsid w:val="004218A9"/>
    <w:rsid w:val="00421A58"/>
    <w:rsid w:val="00421D18"/>
    <w:rsid w:val="0042212D"/>
    <w:rsid w:val="0042226C"/>
    <w:rsid w:val="004222F0"/>
    <w:rsid w:val="0042232A"/>
    <w:rsid w:val="00422629"/>
    <w:rsid w:val="004226B4"/>
    <w:rsid w:val="004227A9"/>
    <w:rsid w:val="00422D9A"/>
    <w:rsid w:val="00422DF0"/>
    <w:rsid w:val="00422EA3"/>
    <w:rsid w:val="00422EB2"/>
    <w:rsid w:val="00423280"/>
    <w:rsid w:val="00423A3D"/>
    <w:rsid w:val="004240B4"/>
    <w:rsid w:val="004248D7"/>
    <w:rsid w:val="004249BD"/>
    <w:rsid w:val="00424AB7"/>
    <w:rsid w:val="00424F3A"/>
    <w:rsid w:val="00425154"/>
    <w:rsid w:val="004251A5"/>
    <w:rsid w:val="00425781"/>
    <w:rsid w:val="004262D5"/>
    <w:rsid w:val="00426486"/>
    <w:rsid w:val="00426503"/>
    <w:rsid w:val="004266C2"/>
    <w:rsid w:val="004269C0"/>
    <w:rsid w:val="00426B22"/>
    <w:rsid w:val="00426C0F"/>
    <w:rsid w:val="00426DFE"/>
    <w:rsid w:val="00427531"/>
    <w:rsid w:val="004277B6"/>
    <w:rsid w:val="00427B13"/>
    <w:rsid w:val="004300A4"/>
    <w:rsid w:val="00430A13"/>
    <w:rsid w:val="00430BCC"/>
    <w:rsid w:val="00431A96"/>
    <w:rsid w:val="00431B3D"/>
    <w:rsid w:val="00431BB6"/>
    <w:rsid w:val="00431D86"/>
    <w:rsid w:val="00431F17"/>
    <w:rsid w:val="004326D5"/>
    <w:rsid w:val="00432B17"/>
    <w:rsid w:val="00432B53"/>
    <w:rsid w:val="00432EAE"/>
    <w:rsid w:val="004333C6"/>
    <w:rsid w:val="00433C2D"/>
    <w:rsid w:val="00433ED1"/>
    <w:rsid w:val="00433F59"/>
    <w:rsid w:val="0043419F"/>
    <w:rsid w:val="0043443B"/>
    <w:rsid w:val="0043485D"/>
    <w:rsid w:val="00434A6F"/>
    <w:rsid w:val="00434C43"/>
    <w:rsid w:val="00434E12"/>
    <w:rsid w:val="00434F97"/>
    <w:rsid w:val="00435397"/>
    <w:rsid w:val="004353E6"/>
    <w:rsid w:val="00435446"/>
    <w:rsid w:val="004354F2"/>
    <w:rsid w:val="004356BD"/>
    <w:rsid w:val="0043574A"/>
    <w:rsid w:val="0043576D"/>
    <w:rsid w:val="00435807"/>
    <w:rsid w:val="0043607A"/>
    <w:rsid w:val="00436271"/>
    <w:rsid w:val="004364E6"/>
    <w:rsid w:val="004366E7"/>
    <w:rsid w:val="00436713"/>
    <w:rsid w:val="004374DE"/>
    <w:rsid w:val="0043756D"/>
    <w:rsid w:val="0043768E"/>
    <w:rsid w:val="004376A5"/>
    <w:rsid w:val="00440270"/>
    <w:rsid w:val="004403EE"/>
    <w:rsid w:val="00440726"/>
    <w:rsid w:val="00440733"/>
    <w:rsid w:val="00440CE8"/>
    <w:rsid w:val="00440E99"/>
    <w:rsid w:val="00441633"/>
    <w:rsid w:val="00441A2E"/>
    <w:rsid w:val="00441D24"/>
    <w:rsid w:val="00441D66"/>
    <w:rsid w:val="0044299C"/>
    <w:rsid w:val="00442F5D"/>
    <w:rsid w:val="00443314"/>
    <w:rsid w:val="0044334F"/>
    <w:rsid w:val="0044392F"/>
    <w:rsid w:val="00443A11"/>
    <w:rsid w:val="00443A29"/>
    <w:rsid w:val="00443C2C"/>
    <w:rsid w:val="00444175"/>
    <w:rsid w:val="004445BA"/>
    <w:rsid w:val="00444672"/>
    <w:rsid w:val="0044503E"/>
    <w:rsid w:val="0044515D"/>
    <w:rsid w:val="00445340"/>
    <w:rsid w:val="004455BE"/>
    <w:rsid w:val="0044576D"/>
    <w:rsid w:val="00445B20"/>
    <w:rsid w:val="0044608B"/>
    <w:rsid w:val="004465E4"/>
    <w:rsid w:val="00446802"/>
    <w:rsid w:val="00446EDC"/>
    <w:rsid w:val="00447000"/>
    <w:rsid w:val="0044713C"/>
    <w:rsid w:val="00447784"/>
    <w:rsid w:val="00447F1E"/>
    <w:rsid w:val="00447F58"/>
    <w:rsid w:val="0045014C"/>
    <w:rsid w:val="0045018F"/>
    <w:rsid w:val="004506F6"/>
    <w:rsid w:val="0045085F"/>
    <w:rsid w:val="00450A7D"/>
    <w:rsid w:val="00450C58"/>
    <w:rsid w:val="0045113D"/>
    <w:rsid w:val="00451418"/>
    <w:rsid w:val="0045167F"/>
    <w:rsid w:val="00451C5A"/>
    <w:rsid w:val="004520E2"/>
    <w:rsid w:val="004524A8"/>
    <w:rsid w:val="00452A62"/>
    <w:rsid w:val="00452A9B"/>
    <w:rsid w:val="00452AE0"/>
    <w:rsid w:val="00452E44"/>
    <w:rsid w:val="0045372D"/>
    <w:rsid w:val="00453E5E"/>
    <w:rsid w:val="00454351"/>
    <w:rsid w:val="0045437C"/>
    <w:rsid w:val="00454733"/>
    <w:rsid w:val="0045499B"/>
    <w:rsid w:val="00454C81"/>
    <w:rsid w:val="00454EC8"/>
    <w:rsid w:val="00455751"/>
    <w:rsid w:val="00455D9D"/>
    <w:rsid w:val="004561CC"/>
    <w:rsid w:val="004563D7"/>
    <w:rsid w:val="0045690A"/>
    <w:rsid w:val="004569EB"/>
    <w:rsid w:val="00456D0F"/>
    <w:rsid w:val="00456EEC"/>
    <w:rsid w:val="00456F46"/>
    <w:rsid w:val="00457076"/>
    <w:rsid w:val="0045794E"/>
    <w:rsid w:val="0046028C"/>
    <w:rsid w:val="00460742"/>
    <w:rsid w:val="00460B98"/>
    <w:rsid w:val="00461B52"/>
    <w:rsid w:val="00461E12"/>
    <w:rsid w:val="004622EC"/>
    <w:rsid w:val="004626AA"/>
    <w:rsid w:val="00462910"/>
    <w:rsid w:val="00462B0F"/>
    <w:rsid w:val="00463099"/>
    <w:rsid w:val="00463247"/>
    <w:rsid w:val="004632F2"/>
    <w:rsid w:val="00463CD4"/>
    <w:rsid w:val="00463CF8"/>
    <w:rsid w:val="0046406A"/>
    <w:rsid w:val="00464296"/>
    <w:rsid w:val="00464917"/>
    <w:rsid w:val="004649B7"/>
    <w:rsid w:val="00464C69"/>
    <w:rsid w:val="00465663"/>
    <w:rsid w:val="00465A99"/>
    <w:rsid w:val="00465DEF"/>
    <w:rsid w:val="00465F4E"/>
    <w:rsid w:val="004661A3"/>
    <w:rsid w:val="0046695E"/>
    <w:rsid w:val="004669A3"/>
    <w:rsid w:val="00466AA3"/>
    <w:rsid w:val="00466E9A"/>
    <w:rsid w:val="0046706C"/>
    <w:rsid w:val="0046749B"/>
    <w:rsid w:val="004678DC"/>
    <w:rsid w:val="00467F54"/>
    <w:rsid w:val="004706C2"/>
    <w:rsid w:val="004706EE"/>
    <w:rsid w:val="00470921"/>
    <w:rsid w:val="00470F09"/>
    <w:rsid w:val="00470FA5"/>
    <w:rsid w:val="0047125D"/>
    <w:rsid w:val="0047176D"/>
    <w:rsid w:val="00471D95"/>
    <w:rsid w:val="00471E44"/>
    <w:rsid w:val="004722AD"/>
    <w:rsid w:val="0047240A"/>
    <w:rsid w:val="0047255A"/>
    <w:rsid w:val="00472B86"/>
    <w:rsid w:val="00472FFD"/>
    <w:rsid w:val="004734D8"/>
    <w:rsid w:val="0047375A"/>
    <w:rsid w:val="004746BA"/>
    <w:rsid w:val="00474824"/>
    <w:rsid w:val="00474901"/>
    <w:rsid w:val="00474BE2"/>
    <w:rsid w:val="00474DF0"/>
    <w:rsid w:val="0047535C"/>
    <w:rsid w:val="004753CC"/>
    <w:rsid w:val="00475A0C"/>
    <w:rsid w:val="00475C8A"/>
    <w:rsid w:val="00475DA8"/>
    <w:rsid w:val="00475E55"/>
    <w:rsid w:val="00476619"/>
    <w:rsid w:val="00476D96"/>
    <w:rsid w:val="00476E94"/>
    <w:rsid w:val="004772CD"/>
    <w:rsid w:val="004775FE"/>
    <w:rsid w:val="00477653"/>
    <w:rsid w:val="00477710"/>
    <w:rsid w:val="00477A82"/>
    <w:rsid w:val="00477DBC"/>
    <w:rsid w:val="00477E16"/>
    <w:rsid w:val="004800CD"/>
    <w:rsid w:val="00480135"/>
    <w:rsid w:val="00480499"/>
    <w:rsid w:val="0048084B"/>
    <w:rsid w:val="0048088F"/>
    <w:rsid w:val="00480FCD"/>
    <w:rsid w:val="00481287"/>
    <w:rsid w:val="00481935"/>
    <w:rsid w:val="00481F96"/>
    <w:rsid w:val="00482A99"/>
    <w:rsid w:val="00482BB2"/>
    <w:rsid w:val="00482C32"/>
    <w:rsid w:val="00482C48"/>
    <w:rsid w:val="004831F6"/>
    <w:rsid w:val="00483376"/>
    <w:rsid w:val="004835C3"/>
    <w:rsid w:val="004841C6"/>
    <w:rsid w:val="0048472C"/>
    <w:rsid w:val="00484A1F"/>
    <w:rsid w:val="00485161"/>
    <w:rsid w:val="00485405"/>
    <w:rsid w:val="0048580B"/>
    <w:rsid w:val="00485D9D"/>
    <w:rsid w:val="00486153"/>
    <w:rsid w:val="00486427"/>
    <w:rsid w:val="00486589"/>
    <w:rsid w:val="00486665"/>
    <w:rsid w:val="004868A4"/>
    <w:rsid w:val="0048693E"/>
    <w:rsid w:val="00486B05"/>
    <w:rsid w:val="00486BCF"/>
    <w:rsid w:val="00486CE6"/>
    <w:rsid w:val="00486CF8"/>
    <w:rsid w:val="004872CC"/>
    <w:rsid w:val="00487D3E"/>
    <w:rsid w:val="00490DC5"/>
    <w:rsid w:val="004915A5"/>
    <w:rsid w:val="00492188"/>
    <w:rsid w:val="004925EF"/>
    <w:rsid w:val="00492D9A"/>
    <w:rsid w:val="00493375"/>
    <w:rsid w:val="004938E5"/>
    <w:rsid w:val="004939CC"/>
    <w:rsid w:val="00493E21"/>
    <w:rsid w:val="00493EE6"/>
    <w:rsid w:val="004943F2"/>
    <w:rsid w:val="0049474B"/>
    <w:rsid w:val="00495053"/>
    <w:rsid w:val="004953CC"/>
    <w:rsid w:val="00495639"/>
    <w:rsid w:val="00495B7E"/>
    <w:rsid w:val="00495C73"/>
    <w:rsid w:val="00496258"/>
    <w:rsid w:val="004964DD"/>
    <w:rsid w:val="00496B95"/>
    <w:rsid w:val="00496B9C"/>
    <w:rsid w:val="00496D27"/>
    <w:rsid w:val="00496DA3"/>
    <w:rsid w:val="00496E71"/>
    <w:rsid w:val="004973AB"/>
    <w:rsid w:val="00497790"/>
    <w:rsid w:val="004A04D0"/>
    <w:rsid w:val="004A0726"/>
    <w:rsid w:val="004A11DC"/>
    <w:rsid w:val="004A1569"/>
    <w:rsid w:val="004A1A83"/>
    <w:rsid w:val="004A1C85"/>
    <w:rsid w:val="004A1F27"/>
    <w:rsid w:val="004A2077"/>
    <w:rsid w:val="004A23CC"/>
    <w:rsid w:val="004A267F"/>
    <w:rsid w:val="004A2866"/>
    <w:rsid w:val="004A2F3D"/>
    <w:rsid w:val="004A3309"/>
    <w:rsid w:val="004A33F0"/>
    <w:rsid w:val="004A35DB"/>
    <w:rsid w:val="004A36D9"/>
    <w:rsid w:val="004A3B4F"/>
    <w:rsid w:val="004A3C9B"/>
    <w:rsid w:val="004A3D94"/>
    <w:rsid w:val="004A3E56"/>
    <w:rsid w:val="004A4344"/>
    <w:rsid w:val="004A44AA"/>
    <w:rsid w:val="004A4511"/>
    <w:rsid w:val="004A4B7C"/>
    <w:rsid w:val="004A4E81"/>
    <w:rsid w:val="004A539D"/>
    <w:rsid w:val="004A5568"/>
    <w:rsid w:val="004A57E7"/>
    <w:rsid w:val="004A57F4"/>
    <w:rsid w:val="004A5A5B"/>
    <w:rsid w:val="004A5E6E"/>
    <w:rsid w:val="004A6EA4"/>
    <w:rsid w:val="004A7085"/>
    <w:rsid w:val="004A720B"/>
    <w:rsid w:val="004A737D"/>
    <w:rsid w:val="004A7D2C"/>
    <w:rsid w:val="004A7DDF"/>
    <w:rsid w:val="004A7E7E"/>
    <w:rsid w:val="004B0B53"/>
    <w:rsid w:val="004B0DED"/>
    <w:rsid w:val="004B139B"/>
    <w:rsid w:val="004B1C0C"/>
    <w:rsid w:val="004B1DC4"/>
    <w:rsid w:val="004B1F87"/>
    <w:rsid w:val="004B2CFB"/>
    <w:rsid w:val="004B2D90"/>
    <w:rsid w:val="004B3A4D"/>
    <w:rsid w:val="004B446E"/>
    <w:rsid w:val="004B551B"/>
    <w:rsid w:val="004B5785"/>
    <w:rsid w:val="004B5D98"/>
    <w:rsid w:val="004B5EF0"/>
    <w:rsid w:val="004B5F8C"/>
    <w:rsid w:val="004B6182"/>
    <w:rsid w:val="004B61D3"/>
    <w:rsid w:val="004B63E1"/>
    <w:rsid w:val="004B69AB"/>
    <w:rsid w:val="004B69DD"/>
    <w:rsid w:val="004B6BDE"/>
    <w:rsid w:val="004B7220"/>
    <w:rsid w:val="004B74C9"/>
    <w:rsid w:val="004B7558"/>
    <w:rsid w:val="004B7809"/>
    <w:rsid w:val="004C0133"/>
    <w:rsid w:val="004C0154"/>
    <w:rsid w:val="004C0988"/>
    <w:rsid w:val="004C0998"/>
    <w:rsid w:val="004C0AA1"/>
    <w:rsid w:val="004C0AE0"/>
    <w:rsid w:val="004C116F"/>
    <w:rsid w:val="004C1A93"/>
    <w:rsid w:val="004C1FC5"/>
    <w:rsid w:val="004C20F6"/>
    <w:rsid w:val="004C21BC"/>
    <w:rsid w:val="004C2781"/>
    <w:rsid w:val="004C3041"/>
    <w:rsid w:val="004C34D7"/>
    <w:rsid w:val="004C3C78"/>
    <w:rsid w:val="004C3EE8"/>
    <w:rsid w:val="004C3F1A"/>
    <w:rsid w:val="004C424E"/>
    <w:rsid w:val="004C4726"/>
    <w:rsid w:val="004C4B83"/>
    <w:rsid w:val="004C5587"/>
    <w:rsid w:val="004C5AF2"/>
    <w:rsid w:val="004C5E12"/>
    <w:rsid w:val="004C6285"/>
    <w:rsid w:val="004C64F6"/>
    <w:rsid w:val="004C64F8"/>
    <w:rsid w:val="004C6787"/>
    <w:rsid w:val="004C67F7"/>
    <w:rsid w:val="004C6E96"/>
    <w:rsid w:val="004C7501"/>
    <w:rsid w:val="004C777D"/>
    <w:rsid w:val="004C77ED"/>
    <w:rsid w:val="004C7922"/>
    <w:rsid w:val="004C7E46"/>
    <w:rsid w:val="004D0124"/>
    <w:rsid w:val="004D01C8"/>
    <w:rsid w:val="004D02DF"/>
    <w:rsid w:val="004D0638"/>
    <w:rsid w:val="004D083C"/>
    <w:rsid w:val="004D0CF9"/>
    <w:rsid w:val="004D1216"/>
    <w:rsid w:val="004D1238"/>
    <w:rsid w:val="004D13F7"/>
    <w:rsid w:val="004D258C"/>
    <w:rsid w:val="004D29B3"/>
    <w:rsid w:val="004D2AE7"/>
    <w:rsid w:val="004D2F2B"/>
    <w:rsid w:val="004D44DA"/>
    <w:rsid w:val="004D4565"/>
    <w:rsid w:val="004D5148"/>
    <w:rsid w:val="004D5193"/>
    <w:rsid w:val="004D55F3"/>
    <w:rsid w:val="004D5D56"/>
    <w:rsid w:val="004D6227"/>
    <w:rsid w:val="004D65B9"/>
    <w:rsid w:val="004D6619"/>
    <w:rsid w:val="004D67A1"/>
    <w:rsid w:val="004D692F"/>
    <w:rsid w:val="004D6D77"/>
    <w:rsid w:val="004D72DC"/>
    <w:rsid w:val="004D74AE"/>
    <w:rsid w:val="004D7806"/>
    <w:rsid w:val="004E0D8C"/>
    <w:rsid w:val="004E0E4F"/>
    <w:rsid w:val="004E1312"/>
    <w:rsid w:val="004E159A"/>
    <w:rsid w:val="004E1793"/>
    <w:rsid w:val="004E1ACE"/>
    <w:rsid w:val="004E1C06"/>
    <w:rsid w:val="004E1F16"/>
    <w:rsid w:val="004E244D"/>
    <w:rsid w:val="004E25C4"/>
    <w:rsid w:val="004E25DD"/>
    <w:rsid w:val="004E2643"/>
    <w:rsid w:val="004E273C"/>
    <w:rsid w:val="004E2811"/>
    <w:rsid w:val="004E2B0F"/>
    <w:rsid w:val="004E2BA6"/>
    <w:rsid w:val="004E2F4E"/>
    <w:rsid w:val="004E3033"/>
    <w:rsid w:val="004E358D"/>
    <w:rsid w:val="004E3693"/>
    <w:rsid w:val="004E464A"/>
    <w:rsid w:val="004E4AF4"/>
    <w:rsid w:val="004E4B9A"/>
    <w:rsid w:val="004E4BEF"/>
    <w:rsid w:val="004E4DDF"/>
    <w:rsid w:val="004E5058"/>
    <w:rsid w:val="004E538A"/>
    <w:rsid w:val="004E5582"/>
    <w:rsid w:val="004E55CF"/>
    <w:rsid w:val="004E5641"/>
    <w:rsid w:val="004E5811"/>
    <w:rsid w:val="004E6228"/>
    <w:rsid w:val="004E6B7A"/>
    <w:rsid w:val="004E6C4B"/>
    <w:rsid w:val="004E6CE8"/>
    <w:rsid w:val="004E6D8F"/>
    <w:rsid w:val="004E6F92"/>
    <w:rsid w:val="004E728D"/>
    <w:rsid w:val="004E78B5"/>
    <w:rsid w:val="004E78B6"/>
    <w:rsid w:val="004E7BE8"/>
    <w:rsid w:val="004F003B"/>
    <w:rsid w:val="004F0509"/>
    <w:rsid w:val="004F058F"/>
    <w:rsid w:val="004F0598"/>
    <w:rsid w:val="004F0841"/>
    <w:rsid w:val="004F0D4A"/>
    <w:rsid w:val="004F0D74"/>
    <w:rsid w:val="004F1B89"/>
    <w:rsid w:val="004F1F69"/>
    <w:rsid w:val="004F207F"/>
    <w:rsid w:val="004F20D5"/>
    <w:rsid w:val="004F21CF"/>
    <w:rsid w:val="004F2443"/>
    <w:rsid w:val="004F2899"/>
    <w:rsid w:val="004F28BA"/>
    <w:rsid w:val="004F2BEE"/>
    <w:rsid w:val="004F355C"/>
    <w:rsid w:val="004F3C8C"/>
    <w:rsid w:val="004F3EB5"/>
    <w:rsid w:val="004F42C5"/>
    <w:rsid w:val="004F4770"/>
    <w:rsid w:val="004F47E4"/>
    <w:rsid w:val="004F4B2A"/>
    <w:rsid w:val="004F4B41"/>
    <w:rsid w:val="004F4B5D"/>
    <w:rsid w:val="004F546E"/>
    <w:rsid w:val="004F5550"/>
    <w:rsid w:val="004F55B8"/>
    <w:rsid w:val="004F563C"/>
    <w:rsid w:val="004F57C9"/>
    <w:rsid w:val="004F581C"/>
    <w:rsid w:val="004F5D57"/>
    <w:rsid w:val="004F639E"/>
    <w:rsid w:val="004F65B7"/>
    <w:rsid w:val="004F66E3"/>
    <w:rsid w:val="004F67D4"/>
    <w:rsid w:val="004F68EB"/>
    <w:rsid w:val="004F6A31"/>
    <w:rsid w:val="004F6A7C"/>
    <w:rsid w:val="004F7124"/>
    <w:rsid w:val="004F79C6"/>
    <w:rsid w:val="004F7EF1"/>
    <w:rsid w:val="00500102"/>
    <w:rsid w:val="0050014D"/>
    <w:rsid w:val="0050027A"/>
    <w:rsid w:val="005002B4"/>
    <w:rsid w:val="00500338"/>
    <w:rsid w:val="00500342"/>
    <w:rsid w:val="0050119F"/>
    <w:rsid w:val="00501C8B"/>
    <w:rsid w:val="005020E8"/>
    <w:rsid w:val="00502D89"/>
    <w:rsid w:val="00502F5A"/>
    <w:rsid w:val="00503315"/>
    <w:rsid w:val="00503A96"/>
    <w:rsid w:val="00503C4A"/>
    <w:rsid w:val="00503E1D"/>
    <w:rsid w:val="005040F5"/>
    <w:rsid w:val="0050432C"/>
    <w:rsid w:val="0050432F"/>
    <w:rsid w:val="005049CB"/>
    <w:rsid w:val="00504B31"/>
    <w:rsid w:val="00504B98"/>
    <w:rsid w:val="00505346"/>
    <w:rsid w:val="005053BF"/>
    <w:rsid w:val="00505535"/>
    <w:rsid w:val="00505AD3"/>
    <w:rsid w:val="00505BCC"/>
    <w:rsid w:val="00505DF6"/>
    <w:rsid w:val="00505EA8"/>
    <w:rsid w:val="00505F0C"/>
    <w:rsid w:val="0050609B"/>
    <w:rsid w:val="0050638E"/>
    <w:rsid w:val="005075B5"/>
    <w:rsid w:val="00507674"/>
    <w:rsid w:val="00507990"/>
    <w:rsid w:val="00507AEF"/>
    <w:rsid w:val="00507F9F"/>
    <w:rsid w:val="0051018E"/>
    <w:rsid w:val="00510207"/>
    <w:rsid w:val="005104FB"/>
    <w:rsid w:val="00510535"/>
    <w:rsid w:val="00510744"/>
    <w:rsid w:val="0051095D"/>
    <w:rsid w:val="00510ABE"/>
    <w:rsid w:val="00510ECF"/>
    <w:rsid w:val="005114BC"/>
    <w:rsid w:val="0051170A"/>
    <w:rsid w:val="005120D1"/>
    <w:rsid w:val="00512308"/>
    <w:rsid w:val="005123A3"/>
    <w:rsid w:val="00512634"/>
    <w:rsid w:val="00512B3D"/>
    <w:rsid w:val="00512FA0"/>
    <w:rsid w:val="005130C7"/>
    <w:rsid w:val="00513713"/>
    <w:rsid w:val="00513904"/>
    <w:rsid w:val="00513DA2"/>
    <w:rsid w:val="00514126"/>
    <w:rsid w:val="00514296"/>
    <w:rsid w:val="0051457D"/>
    <w:rsid w:val="0051478C"/>
    <w:rsid w:val="00514DE3"/>
    <w:rsid w:val="005151A2"/>
    <w:rsid w:val="0051551C"/>
    <w:rsid w:val="005158D6"/>
    <w:rsid w:val="00515C58"/>
    <w:rsid w:val="00515FBC"/>
    <w:rsid w:val="005164FC"/>
    <w:rsid w:val="00516A91"/>
    <w:rsid w:val="00516ABE"/>
    <w:rsid w:val="00516CE5"/>
    <w:rsid w:val="00516FC8"/>
    <w:rsid w:val="00517221"/>
    <w:rsid w:val="005173AD"/>
    <w:rsid w:val="0051788C"/>
    <w:rsid w:val="0051789C"/>
    <w:rsid w:val="00517A0D"/>
    <w:rsid w:val="00520293"/>
    <w:rsid w:val="00520360"/>
    <w:rsid w:val="00520A64"/>
    <w:rsid w:val="00520E4D"/>
    <w:rsid w:val="00520E56"/>
    <w:rsid w:val="00521FF2"/>
    <w:rsid w:val="005220C8"/>
    <w:rsid w:val="005222AD"/>
    <w:rsid w:val="005223F8"/>
    <w:rsid w:val="005224B4"/>
    <w:rsid w:val="005224F0"/>
    <w:rsid w:val="00522B40"/>
    <w:rsid w:val="00522ED4"/>
    <w:rsid w:val="005230CB"/>
    <w:rsid w:val="005231CD"/>
    <w:rsid w:val="00523578"/>
    <w:rsid w:val="005238F4"/>
    <w:rsid w:val="005239EE"/>
    <w:rsid w:val="00523A5F"/>
    <w:rsid w:val="00523CFF"/>
    <w:rsid w:val="00523FAC"/>
    <w:rsid w:val="0052437D"/>
    <w:rsid w:val="00524AD6"/>
    <w:rsid w:val="00524D17"/>
    <w:rsid w:val="00525102"/>
    <w:rsid w:val="005253FB"/>
    <w:rsid w:val="00525A02"/>
    <w:rsid w:val="00525B6A"/>
    <w:rsid w:val="00526074"/>
    <w:rsid w:val="00526EBD"/>
    <w:rsid w:val="005270BB"/>
    <w:rsid w:val="005272AE"/>
    <w:rsid w:val="005272B4"/>
    <w:rsid w:val="00527380"/>
    <w:rsid w:val="0052746F"/>
    <w:rsid w:val="00527524"/>
    <w:rsid w:val="00527A92"/>
    <w:rsid w:val="00527C13"/>
    <w:rsid w:val="00527EC5"/>
    <w:rsid w:val="00530234"/>
    <w:rsid w:val="00530351"/>
    <w:rsid w:val="005309AB"/>
    <w:rsid w:val="00530CA3"/>
    <w:rsid w:val="00530D60"/>
    <w:rsid w:val="00530DA3"/>
    <w:rsid w:val="00530DDF"/>
    <w:rsid w:val="00531221"/>
    <w:rsid w:val="005318D4"/>
    <w:rsid w:val="00531C57"/>
    <w:rsid w:val="00531D45"/>
    <w:rsid w:val="005327EA"/>
    <w:rsid w:val="00533220"/>
    <w:rsid w:val="00533298"/>
    <w:rsid w:val="005340B2"/>
    <w:rsid w:val="005341C4"/>
    <w:rsid w:val="005348D7"/>
    <w:rsid w:val="00534BA1"/>
    <w:rsid w:val="0053545F"/>
    <w:rsid w:val="00535653"/>
    <w:rsid w:val="005356BD"/>
    <w:rsid w:val="005356F3"/>
    <w:rsid w:val="005359D8"/>
    <w:rsid w:val="00535E75"/>
    <w:rsid w:val="0053634F"/>
    <w:rsid w:val="005366A4"/>
    <w:rsid w:val="00536714"/>
    <w:rsid w:val="00536B2A"/>
    <w:rsid w:val="00536BC2"/>
    <w:rsid w:val="00536C8F"/>
    <w:rsid w:val="00537287"/>
    <w:rsid w:val="0053753C"/>
    <w:rsid w:val="005375B4"/>
    <w:rsid w:val="00537709"/>
    <w:rsid w:val="00537BE2"/>
    <w:rsid w:val="00537CE7"/>
    <w:rsid w:val="00540A8E"/>
    <w:rsid w:val="00540B5D"/>
    <w:rsid w:val="00540B85"/>
    <w:rsid w:val="00541318"/>
    <w:rsid w:val="0054136D"/>
    <w:rsid w:val="005413C5"/>
    <w:rsid w:val="005416D6"/>
    <w:rsid w:val="00541CB5"/>
    <w:rsid w:val="00542097"/>
    <w:rsid w:val="00542E5B"/>
    <w:rsid w:val="00543296"/>
    <w:rsid w:val="00543B09"/>
    <w:rsid w:val="00543C49"/>
    <w:rsid w:val="00543ED4"/>
    <w:rsid w:val="005440FD"/>
    <w:rsid w:val="00544191"/>
    <w:rsid w:val="00544349"/>
    <w:rsid w:val="00544456"/>
    <w:rsid w:val="00544468"/>
    <w:rsid w:val="00544885"/>
    <w:rsid w:val="0054492C"/>
    <w:rsid w:val="00544972"/>
    <w:rsid w:val="00544EBC"/>
    <w:rsid w:val="0054504B"/>
    <w:rsid w:val="00545204"/>
    <w:rsid w:val="00545766"/>
    <w:rsid w:val="005458D9"/>
    <w:rsid w:val="00545CC0"/>
    <w:rsid w:val="005462CB"/>
    <w:rsid w:val="0054633C"/>
    <w:rsid w:val="00546716"/>
    <w:rsid w:val="005469E7"/>
    <w:rsid w:val="00546F2C"/>
    <w:rsid w:val="00546F7A"/>
    <w:rsid w:val="00547018"/>
    <w:rsid w:val="00547032"/>
    <w:rsid w:val="005474CE"/>
    <w:rsid w:val="0054752A"/>
    <w:rsid w:val="00547838"/>
    <w:rsid w:val="00547A77"/>
    <w:rsid w:val="00550398"/>
    <w:rsid w:val="005506FC"/>
    <w:rsid w:val="00550753"/>
    <w:rsid w:val="005508D7"/>
    <w:rsid w:val="00550953"/>
    <w:rsid w:val="0055099A"/>
    <w:rsid w:val="00550B37"/>
    <w:rsid w:val="00550E0A"/>
    <w:rsid w:val="00550E79"/>
    <w:rsid w:val="005516F1"/>
    <w:rsid w:val="00551711"/>
    <w:rsid w:val="00551922"/>
    <w:rsid w:val="005520AC"/>
    <w:rsid w:val="00552B49"/>
    <w:rsid w:val="005530CA"/>
    <w:rsid w:val="00553130"/>
    <w:rsid w:val="0055317E"/>
    <w:rsid w:val="005531A4"/>
    <w:rsid w:val="0055321F"/>
    <w:rsid w:val="0055339E"/>
    <w:rsid w:val="005534C1"/>
    <w:rsid w:val="0055361C"/>
    <w:rsid w:val="0055374D"/>
    <w:rsid w:val="00553A08"/>
    <w:rsid w:val="00553A2A"/>
    <w:rsid w:val="00553AF2"/>
    <w:rsid w:val="00553BB6"/>
    <w:rsid w:val="0055403E"/>
    <w:rsid w:val="005540F9"/>
    <w:rsid w:val="005541C5"/>
    <w:rsid w:val="005543F6"/>
    <w:rsid w:val="0055467B"/>
    <w:rsid w:val="00554696"/>
    <w:rsid w:val="00554868"/>
    <w:rsid w:val="00554AE0"/>
    <w:rsid w:val="00554B98"/>
    <w:rsid w:val="00554D0F"/>
    <w:rsid w:val="00555375"/>
    <w:rsid w:val="005556F9"/>
    <w:rsid w:val="00555774"/>
    <w:rsid w:val="00555AE8"/>
    <w:rsid w:val="00555DCC"/>
    <w:rsid w:val="00555EB8"/>
    <w:rsid w:val="005562A6"/>
    <w:rsid w:val="0055641B"/>
    <w:rsid w:val="005564FF"/>
    <w:rsid w:val="00556A1C"/>
    <w:rsid w:val="00556A7F"/>
    <w:rsid w:val="00556B3B"/>
    <w:rsid w:val="00557062"/>
    <w:rsid w:val="00557131"/>
    <w:rsid w:val="005571A3"/>
    <w:rsid w:val="00557AE4"/>
    <w:rsid w:val="00557DDA"/>
    <w:rsid w:val="0056008B"/>
    <w:rsid w:val="00560359"/>
    <w:rsid w:val="0056041C"/>
    <w:rsid w:val="00560595"/>
    <w:rsid w:val="00560C90"/>
    <w:rsid w:val="00561590"/>
    <w:rsid w:val="0056166F"/>
    <w:rsid w:val="00561730"/>
    <w:rsid w:val="00561732"/>
    <w:rsid w:val="005618FA"/>
    <w:rsid w:val="00561CF9"/>
    <w:rsid w:val="00561D86"/>
    <w:rsid w:val="00561E64"/>
    <w:rsid w:val="00561FD8"/>
    <w:rsid w:val="005629B9"/>
    <w:rsid w:val="005631B2"/>
    <w:rsid w:val="00563DE9"/>
    <w:rsid w:val="00564087"/>
    <w:rsid w:val="0056420B"/>
    <w:rsid w:val="005642F9"/>
    <w:rsid w:val="005646FE"/>
    <w:rsid w:val="00564AEA"/>
    <w:rsid w:val="00564BDE"/>
    <w:rsid w:val="00564BE8"/>
    <w:rsid w:val="00565073"/>
    <w:rsid w:val="005653A0"/>
    <w:rsid w:val="005656D1"/>
    <w:rsid w:val="00565749"/>
    <w:rsid w:val="005660D7"/>
    <w:rsid w:val="0056677E"/>
    <w:rsid w:val="0056730E"/>
    <w:rsid w:val="0056798B"/>
    <w:rsid w:val="00567D6D"/>
    <w:rsid w:val="00570354"/>
    <w:rsid w:val="005706D1"/>
    <w:rsid w:val="005708D6"/>
    <w:rsid w:val="00570B09"/>
    <w:rsid w:val="005719B3"/>
    <w:rsid w:val="00571B29"/>
    <w:rsid w:val="005722D9"/>
    <w:rsid w:val="005723F8"/>
    <w:rsid w:val="0057294A"/>
    <w:rsid w:val="00572AD8"/>
    <w:rsid w:val="00573032"/>
    <w:rsid w:val="005730BE"/>
    <w:rsid w:val="00573272"/>
    <w:rsid w:val="005732E5"/>
    <w:rsid w:val="005735C5"/>
    <w:rsid w:val="005735E6"/>
    <w:rsid w:val="00573CFE"/>
    <w:rsid w:val="00573EFB"/>
    <w:rsid w:val="0057428E"/>
    <w:rsid w:val="005747A3"/>
    <w:rsid w:val="00574A98"/>
    <w:rsid w:val="00576325"/>
    <w:rsid w:val="0057653A"/>
    <w:rsid w:val="0057669B"/>
    <w:rsid w:val="00576A1B"/>
    <w:rsid w:val="00577138"/>
    <w:rsid w:val="00577151"/>
    <w:rsid w:val="005775E5"/>
    <w:rsid w:val="00577BA7"/>
    <w:rsid w:val="00577CCD"/>
    <w:rsid w:val="00580B3F"/>
    <w:rsid w:val="00581147"/>
    <w:rsid w:val="0058147F"/>
    <w:rsid w:val="005815B1"/>
    <w:rsid w:val="0058177B"/>
    <w:rsid w:val="00581857"/>
    <w:rsid w:val="005818E1"/>
    <w:rsid w:val="00581943"/>
    <w:rsid w:val="00581B94"/>
    <w:rsid w:val="00581F5D"/>
    <w:rsid w:val="00582680"/>
    <w:rsid w:val="0058269D"/>
    <w:rsid w:val="005828C3"/>
    <w:rsid w:val="00582DB4"/>
    <w:rsid w:val="00583417"/>
    <w:rsid w:val="0058382E"/>
    <w:rsid w:val="00583835"/>
    <w:rsid w:val="005838CC"/>
    <w:rsid w:val="00584311"/>
    <w:rsid w:val="005846EC"/>
    <w:rsid w:val="0058489A"/>
    <w:rsid w:val="005855DA"/>
    <w:rsid w:val="00585991"/>
    <w:rsid w:val="00585D6C"/>
    <w:rsid w:val="00585E30"/>
    <w:rsid w:val="00585E42"/>
    <w:rsid w:val="005860CD"/>
    <w:rsid w:val="00586861"/>
    <w:rsid w:val="0058695E"/>
    <w:rsid w:val="00586A4D"/>
    <w:rsid w:val="00586D4C"/>
    <w:rsid w:val="00587060"/>
    <w:rsid w:val="005872BE"/>
    <w:rsid w:val="005876D8"/>
    <w:rsid w:val="0059008E"/>
    <w:rsid w:val="005904D6"/>
    <w:rsid w:val="00590614"/>
    <w:rsid w:val="00590F5D"/>
    <w:rsid w:val="0059128B"/>
    <w:rsid w:val="005916C3"/>
    <w:rsid w:val="00591830"/>
    <w:rsid w:val="005919A3"/>
    <w:rsid w:val="00591F84"/>
    <w:rsid w:val="0059256E"/>
    <w:rsid w:val="00592EC2"/>
    <w:rsid w:val="00592FE5"/>
    <w:rsid w:val="00593082"/>
    <w:rsid w:val="00593369"/>
    <w:rsid w:val="0059386F"/>
    <w:rsid w:val="00593A78"/>
    <w:rsid w:val="00593C41"/>
    <w:rsid w:val="00593D57"/>
    <w:rsid w:val="0059434C"/>
    <w:rsid w:val="00595E09"/>
    <w:rsid w:val="00596454"/>
    <w:rsid w:val="00596819"/>
    <w:rsid w:val="005975E7"/>
    <w:rsid w:val="0059764A"/>
    <w:rsid w:val="00597B19"/>
    <w:rsid w:val="00597ED3"/>
    <w:rsid w:val="005A000C"/>
    <w:rsid w:val="005A0079"/>
    <w:rsid w:val="005A010E"/>
    <w:rsid w:val="005A0543"/>
    <w:rsid w:val="005A07E4"/>
    <w:rsid w:val="005A0ABB"/>
    <w:rsid w:val="005A0B5F"/>
    <w:rsid w:val="005A0F62"/>
    <w:rsid w:val="005A113A"/>
    <w:rsid w:val="005A11DB"/>
    <w:rsid w:val="005A1612"/>
    <w:rsid w:val="005A1930"/>
    <w:rsid w:val="005A1C7A"/>
    <w:rsid w:val="005A1CA3"/>
    <w:rsid w:val="005A1EEA"/>
    <w:rsid w:val="005A20F7"/>
    <w:rsid w:val="005A25D6"/>
    <w:rsid w:val="005A2990"/>
    <w:rsid w:val="005A2CCF"/>
    <w:rsid w:val="005A32E9"/>
    <w:rsid w:val="005A3307"/>
    <w:rsid w:val="005A3556"/>
    <w:rsid w:val="005A3693"/>
    <w:rsid w:val="005A3725"/>
    <w:rsid w:val="005A3922"/>
    <w:rsid w:val="005A3B05"/>
    <w:rsid w:val="005A3D60"/>
    <w:rsid w:val="005A41CD"/>
    <w:rsid w:val="005A41F6"/>
    <w:rsid w:val="005A46B1"/>
    <w:rsid w:val="005A5808"/>
    <w:rsid w:val="005A5F64"/>
    <w:rsid w:val="005A6385"/>
    <w:rsid w:val="005A66EE"/>
    <w:rsid w:val="005A66F3"/>
    <w:rsid w:val="005A6B9E"/>
    <w:rsid w:val="005A6E84"/>
    <w:rsid w:val="005A6ED6"/>
    <w:rsid w:val="005A7565"/>
    <w:rsid w:val="005A7E25"/>
    <w:rsid w:val="005A7EC2"/>
    <w:rsid w:val="005A7EF9"/>
    <w:rsid w:val="005B023D"/>
    <w:rsid w:val="005B0401"/>
    <w:rsid w:val="005B0525"/>
    <w:rsid w:val="005B06BA"/>
    <w:rsid w:val="005B0787"/>
    <w:rsid w:val="005B0A1B"/>
    <w:rsid w:val="005B0C9E"/>
    <w:rsid w:val="005B0F27"/>
    <w:rsid w:val="005B1836"/>
    <w:rsid w:val="005B1A89"/>
    <w:rsid w:val="005B1AB6"/>
    <w:rsid w:val="005B1C31"/>
    <w:rsid w:val="005B1DAB"/>
    <w:rsid w:val="005B2138"/>
    <w:rsid w:val="005B25B3"/>
    <w:rsid w:val="005B2851"/>
    <w:rsid w:val="005B2E02"/>
    <w:rsid w:val="005B42AF"/>
    <w:rsid w:val="005B43FE"/>
    <w:rsid w:val="005B4B18"/>
    <w:rsid w:val="005B4BDB"/>
    <w:rsid w:val="005B4D07"/>
    <w:rsid w:val="005B503F"/>
    <w:rsid w:val="005B5BAB"/>
    <w:rsid w:val="005B6FBB"/>
    <w:rsid w:val="005B717B"/>
    <w:rsid w:val="005B7453"/>
    <w:rsid w:val="005B753A"/>
    <w:rsid w:val="005B7EEA"/>
    <w:rsid w:val="005C0150"/>
    <w:rsid w:val="005C0351"/>
    <w:rsid w:val="005C03EF"/>
    <w:rsid w:val="005C041B"/>
    <w:rsid w:val="005C0C1C"/>
    <w:rsid w:val="005C0E6F"/>
    <w:rsid w:val="005C0FF8"/>
    <w:rsid w:val="005C11FC"/>
    <w:rsid w:val="005C12FE"/>
    <w:rsid w:val="005C168B"/>
    <w:rsid w:val="005C1960"/>
    <w:rsid w:val="005C1B89"/>
    <w:rsid w:val="005C2027"/>
    <w:rsid w:val="005C20C6"/>
    <w:rsid w:val="005C215B"/>
    <w:rsid w:val="005C25CC"/>
    <w:rsid w:val="005C26AA"/>
    <w:rsid w:val="005C2AE3"/>
    <w:rsid w:val="005C2DDC"/>
    <w:rsid w:val="005C3005"/>
    <w:rsid w:val="005C3437"/>
    <w:rsid w:val="005C3BB1"/>
    <w:rsid w:val="005C3D36"/>
    <w:rsid w:val="005C42A2"/>
    <w:rsid w:val="005C42BD"/>
    <w:rsid w:val="005C49B7"/>
    <w:rsid w:val="005C4D20"/>
    <w:rsid w:val="005C4D61"/>
    <w:rsid w:val="005C4DE3"/>
    <w:rsid w:val="005C5086"/>
    <w:rsid w:val="005C509B"/>
    <w:rsid w:val="005C539B"/>
    <w:rsid w:val="005C53E4"/>
    <w:rsid w:val="005C5767"/>
    <w:rsid w:val="005C5EFF"/>
    <w:rsid w:val="005C6069"/>
    <w:rsid w:val="005C64FD"/>
    <w:rsid w:val="005C6759"/>
    <w:rsid w:val="005C6E3F"/>
    <w:rsid w:val="005C7231"/>
    <w:rsid w:val="005C75FA"/>
    <w:rsid w:val="005D0996"/>
    <w:rsid w:val="005D0A68"/>
    <w:rsid w:val="005D0BF8"/>
    <w:rsid w:val="005D0E2D"/>
    <w:rsid w:val="005D144D"/>
    <w:rsid w:val="005D15DC"/>
    <w:rsid w:val="005D19C6"/>
    <w:rsid w:val="005D1A0A"/>
    <w:rsid w:val="005D1C1F"/>
    <w:rsid w:val="005D1EE3"/>
    <w:rsid w:val="005D1F94"/>
    <w:rsid w:val="005D2197"/>
    <w:rsid w:val="005D25C2"/>
    <w:rsid w:val="005D2878"/>
    <w:rsid w:val="005D30B2"/>
    <w:rsid w:val="005D31C3"/>
    <w:rsid w:val="005D3E70"/>
    <w:rsid w:val="005D3F72"/>
    <w:rsid w:val="005D4202"/>
    <w:rsid w:val="005D4796"/>
    <w:rsid w:val="005D4EF3"/>
    <w:rsid w:val="005D5527"/>
    <w:rsid w:val="005D5635"/>
    <w:rsid w:val="005D58A9"/>
    <w:rsid w:val="005D5E55"/>
    <w:rsid w:val="005D60C2"/>
    <w:rsid w:val="005D6434"/>
    <w:rsid w:val="005D6472"/>
    <w:rsid w:val="005D679D"/>
    <w:rsid w:val="005D6BEA"/>
    <w:rsid w:val="005D746B"/>
    <w:rsid w:val="005D7856"/>
    <w:rsid w:val="005D7BA3"/>
    <w:rsid w:val="005D7C1E"/>
    <w:rsid w:val="005D7E0D"/>
    <w:rsid w:val="005D7F48"/>
    <w:rsid w:val="005E0115"/>
    <w:rsid w:val="005E0E8D"/>
    <w:rsid w:val="005E10BF"/>
    <w:rsid w:val="005E127C"/>
    <w:rsid w:val="005E13C8"/>
    <w:rsid w:val="005E144C"/>
    <w:rsid w:val="005E1654"/>
    <w:rsid w:val="005E16D1"/>
    <w:rsid w:val="005E1DCB"/>
    <w:rsid w:val="005E1DD5"/>
    <w:rsid w:val="005E28EE"/>
    <w:rsid w:val="005E2C3F"/>
    <w:rsid w:val="005E2C85"/>
    <w:rsid w:val="005E2CC6"/>
    <w:rsid w:val="005E30E0"/>
    <w:rsid w:val="005E30E6"/>
    <w:rsid w:val="005E31F3"/>
    <w:rsid w:val="005E33F4"/>
    <w:rsid w:val="005E35DC"/>
    <w:rsid w:val="005E37C9"/>
    <w:rsid w:val="005E394B"/>
    <w:rsid w:val="005E3BD0"/>
    <w:rsid w:val="005E3E1F"/>
    <w:rsid w:val="005E3F9F"/>
    <w:rsid w:val="005E41EE"/>
    <w:rsid w:val="005E47DF"/>
    <w:rsid w:val="005E4952"/>
    <w:rsid w:val="005E4E1B"/>
    <w:rsid w:val="005E5559"/>
    <w:rsid w:val="005E5D6D"/>
    <w:rsid w:val="005E5EB4"/>
    <w:rsid w:val="005E65EA"/>
    <w:rsid w:val="005E6795"/>
    <w:rsid w:val="005E6CF3"/>
    <w:rsid w:val="005E6E81"/>
    <w:rsid w:val="005E71AB"/>
    <w:rsid w:val="005E78C4"/>
    <w:rsid w:val="005F00D4"/>
    <w:rsid w:val="005F041B"/>
    <w:rsid w:val="005F090B"/>
    <w:rsid w:val="005F0C4A"/>
    <w:rsid w:val="005F0C5B"/>
    <w:rsid w:val="005F0CF3"/>
    <w:rsid w:val="005F114E"/>
    <w:rsid w:val="005F117E"/>
    <w:rsid w:val="005F21BE"/>
    <w:rsid w:val="005F2451"/>
    <w:rsid w:val="005F2A40"/>
    <w:rsid w:val="005F2D3F"/>
    <w:rsid w:val="005F3269"/>
    <w:rsid w:val="005F326C"/>
    <w:rsid w:val="005F332D"/>
    <w:rsid w:val="005F355D"/>
    <w:rsid w:val="005F383E"/>
    <w:rsid w:val="005F3B9D"/>
    <w:rsid w:val="005F503A"/>
    <w:rsid w:val="005F5712"/>
    <w:rsid w:val="005F62A9"/>
    <w:rsid w:val="005F6C7F"/>
    <w:rsid w:val="005F6E3A"/>
    <w:rsid w:val="005F7442"/>
    <w:rsid w:val="005F7749"/>
    <w:rsid w:val="006006B4"/>
    <w:rsid w:val="00601686"/>
    <w:rsid w:val="006016CA"/>
    <w:rsid w:val="00601E3E"/>
    <w:rsid w:val="00601F3B"/>
    <w:rsid w:val="00601F6E"/>
    <w:rsid w:val="006023B2"/>
    <w:rsid w:val="006028F3"/>
    <w:rsid w:val="00602A2F"/>
    <w:rsid w:val="00602F37"/>
    <w:rsid w:val="00603B0E"/>
    <w:rsid w:val="00603BB0"/>
    <w:rsid w:val="00603DB4"/>
    <w:rsid w:val="00603F02"/>
    <w:rsid w:val="00604260"/>
    <w:rsid w:val="00604275"/>
    <w:rsid w:val="00604489"/>
    <w:rsid w:val="006044AA"/>
    <w:rsid w:val="00604658"/>
    <w:rsid w:val="0060483C"/>
    <w:rsid w:val="00604EB9"/>
    <w:rsid w:val="00604F52"/>
    <w:rsid w:val="00605008"/>
    <w:rsid w:val="006053DA"/>
    <w:rsid w:val="006054C0"/>
    <w:rsid w:val="00605645"/>
    <w:rsid w:val="006059DD"/>
    <w:rsid w:val="00605EDF"/>
    <w:rsid w:val="006061D4"/>
    <w:rsid w:val="006069F8"/>
    <w:rsid w:val="00606F71"/>
    <w:rsid w:val="006077F4"/>
    <w:rsid w:val="006079F3"/>
    <w:rsid w:val="00607A00"/>
    <w:rsid w:val="00607B81"/>
    <w:rsid w:val="00607C3A"/>
    <w:rsid w:val="00607D2F"/>
    <w:rsid w:val="00607E3A"/>
    <w:rsid w:val="00610979"/>
    <w:rsid w:val="00610A9E"/>
    <w:rsid w:val="00610BC1"/>
    <w:rsid w:val="00610F1C"/>
    <w:rsid w:val="006110E9"/>
    <w:rsid w:val="006111ED"/>
    <w:rsid w:val="0061136A"/>
    <w:rsid w:val="006113C5"/>
    <w:rsid w:val="0061180E"/>
    <w:rsid w:val="00611BCB"/>
    <w:rsid w:val="0061202C"/>
    <w:rsid w:val="006123FD"/>
    <w:rsid w:val="00612576"/>
    <w:rsid w:val="00612CF9"/>
    <w:rsid w:val="006132D9"/>
    <w:rsid w:val="006133ED"/>
    <w:rsid w:val="006138A5"/>
    <w:rsid w:val="00613A6D"/>
    <w:rsid w:val="00613CA1"/>
    <w:rsid w:val="00614629"/>
    <w:rsid w:val="006149F2"/>
    <w:rsid w:val="00614C72"/>
    <w:rsid w:val="00615028"/>
    <w:rsid w:val="00615D43"/>
    <w:rsid w:val="00615EF7"/>
    <w:rsid w:val="006169AC"/>
    <w:rsid w:val="00616C84"/>
    <w:rsid w:val="00616F91"/>
    <w:rsid w:val="00616FD8"/>
    <w:rsid w:val="00617170"/>
    <w:rsid w:val="0061725E"/>
    <w:rsid w:val="00617CA3"/>
    <w:rsid w:val="00617EC9"/>
    <w:rsid w:val="00620011"/>
    <w:rsid w:val="00620560"/>
    <w:rsid w:val="006209E9"/>
    <w:rsid w:val="00620B52"/>
    <w:rsid w:val="00621CE2"/>
    <w:rsid w:val="00621F40"/>
    <w:rsid w:val="006224DF"/>
    <w:rsid w:val="0062259C"/>
    <w:rsid w:val="00622630"/>
    <w:rsid w:val="006228CC"/>
    <w:rsid w:val="00622DCA"/>
    <w:rsid w:val="00622F90"/>
    <w:rsid w:val="006232E3"/>
    <w:rsid w:val="00623724"/>
    <w:rsid w:val="00623B3B"/>
    <w:rsid w:val="00623E32"/>
    <w:rsid w:val="0062422C"/>
    <w:rsid w:val="006243E7"/>
    <w:rsid w:val="00624734"/>
    <w:rsid w:val="006247B3"/>
    <w:rsid w:val="00625262"/>
    <w:rsid w:val="006252A1"/>
    <w:rsid w:val="006253C6"/>
    <w:rsid w:val="006257DA"/>
    <w:rsid w:val="0062597B"/>
    <w:rsid w:val="00626695"/>
    <w:rsid w:val="006266BE"/>
    <w:rsid w:val="006266D3"/>
    <w:rsid w:val="00626748"/>
    <w:rsid w:val="006268B5"/>
    <w:rsid w:val="00626B44"/>
    <w:rsid w:val="00626BB7"/>
    <w:rsid w:val="00627177"/>
    <w:rsid w:val="0062775E"/>
    <w:rsid w:val="00627B37"/>
    <w:rsid w:val="00627BC5"/>
    <w:rsid w:val="00627C84"/>
    <w:rsid w:val="00627E29"/>
    <w:rsid w:val="00630AA8"/>
    <w:rsid w:val="006314CE"/>
    <w:rsid w:val="006315F0"/>
    <w:rsid w:val="00631A8D"/>
    <w:rsid w:val="00631ED1"/>
    <w:rsid w:val="00632041"/>
    <w:rsid w:val="006322E7"/>
    <w:rsid w:val="0063262B"/>
    <w:rsid w:val="006328EF"/>
    <w:rsid w:val="0063355F"/>
    <w:rsid w:val="006335BB"/>
    <w:rsid w:val="00633974"/>
    <w:rsid w:val="00633E80"/>
    <w:rsid w:val="00633F86"/>
    <w:rsid w:val="00634016"/>
    <w:rsid w:val="0063469A"/>
    <w:rsid w:val="006347E7"/>
    <w:rsid w:val="00634B31"/>
    <w:rsid w:val="00634D29"/>
    <w:rsid w:val="00635354"/>
    <w:rsid w:val="006355DF"/>
    <w:rsid w:val="00635AC0"/>
    <w:rsid w:val="00635C53"/>
    <w:rsid w:val="00636401"/>
    <w:rsid w:val="006365B6"/>
    <w:rsid w:val="00636A02"/>
    <w:rsid w:val="00637120"/>
    <w:rsid w:val="006374DA"/>
    <w:rsid w:val="00637B96"/>
    <w:rsid w:val="00637BB1"/>
    <w:rsid w:val="00637D2C"/>
    <w:rsid w:val="00637F56"/>
    <w:rsid w:val="0064007F"/>
    <w:rsid w:val="0064024A"/>
    <w:rsid w:val="006411C6"/>
    <w:rsid w:val="00642002"/>
    <w:rsid w:val="00642303"/>
    <w:rsid w:val="00642739"/>
    <w:rsid w:val="0064290F"/>
    <w:rsid w:val="006434B8"/>
    <w:rsid w:val="00643AB7"/>
    <w:rsid w:val="00643BB8"/>
    <w:rsid w:val="00643E56"/>
    <w:rsid w:val="0064404F"/>
    <w:rsid w:val="00644381"/>
    <w:rsid w:val="006445CE"/>
    <w:rsid w:val="006445F8"/>
    <w:rsid w:val="00644F69"/>
    <w:rsid w:val="0064519D"/>
    <w:rsid w:val="00645713"/>
    <w:rsid w:val="006457F0"/>
    <w:rsid w:val="00645B16"/>
    <w:rsid w:val="00646497"/>
    <w:rsid w:val="00646B6E"/>
    <w:rsid w:val="00646B72"/>
    <w:rsid w:val="00646F14"/>
    <w:rsid w:val="0064775A"/>
    <w:rsid w:val="00647825"/>
    <w:rsid w:val="00647946"/>
    <w:rsid w:val="00647D6F"/>
    <w:rsid w:val="00647D8A"/>
    <w:rsid w:val="00650318"/>
    <w:rsid w:val="0065089D"/>
    <w:rsid w:val="00650E1C"/>
    <w:rsid w:val="00651412"/>
    <w:rsid w:val="00651770"/>
    <w:rsid w:val="00651F83"/>
    <w:rsid w:val="00653476"/>
    <w:rsid w:val="00653E48"/>
    <w:rsid w:val="00654C90"/>
    <w:rsid w:val="00654D60"/>
    <w:rsid w:val="00654D91"/>
    <w:rsid w:val="006551F0"/>
    <w:rsid w:val="00655853"/>
    <w:rsid w:val="00655D47"/>
    <w:rsid w:val="00656029"/>
    <w:rsid w:val="0065639C"/>
    <w:rsid w:val="00656817"/>
    <w:rsid w:val="00656FC0"/>
    <w:rsid w:val="00657004"/>
    <w:rsid w:val="00657264"/>
    <w:rsid w:val="00657618"/>
    <w:rsid w:val="00657725"/>
    <w:rsid w:val="006579BD"/>
    <w:rsid w:val="00657A3B"/>
    <w:rsid w:val="00657E0A"/>
    <w:rsid w:val="00660313"/>
    <w:rsid w:val="00660556"/>
    <w:rsid w:val="00660C27"/>
    <w:rsid w:val="00660FC9"/>
    <w:rsid w:val="0066102C"/>
    <w:rsid w:val="006617A2"/>
    <w:rsid w:val="00661F57"/>
    <w:rsid w:val="00662411"/>
    <w:rsid w:val="006628C7"/>
    <w:rsid w:val="006628E3"/>
    <w:rsid w:val="00662C56"/>
    <w:rsid w:val="00662D20"/>
    <w:rsid w:val="00662DF1"/>
    <w:rsid w:val="00662ECF"/>
    <w:rsid w:val="00662ED2"/>
    <w:rsid w:val="00662F6D"/>
    <w:rsid w:val="00663008"/>
    <w:rsid w:val="0066415F"/>
    <w:rsid w:val="00664377"/>
    <w:rsid w:val="0066471E"/>
    <w:rsid w:val="00664750"/>
    <w:rsid w:val="00665064"/>
    <w:rsid w:val="0066513D"/>
    <w:rsid w:val="006652E5"/>
    <w:rsid w:val="0066539D"/>
    <w:rsid w:val="006654EE"/>
    <w:rsid w:val="006655B8"/>
    <w:rsid w:val="00665950"/>
    <w:rsid w:val="00665CD9"/>
    <w:rsid w:val="00665D55"/>
    <w:rsid w:val="00665EA9"/>
    <w:rsid w:val="0066632B"/>
    <w:rsid w:val="00666446"/>
    <w:rsid w:val="0066742F"/>
    <w:rsid w:val="00667461"/>
    <w:rsid w:val="006676E0"/>
    <w:rsid w:val="006678AD"/>
    <w:rsid w:val="00667969"/>
    <w:rsid w:val="00667B03"/>
    <w:rsid w:val="00670596"/>
    <w:rsid w:val="00671219"/>
    <w:rsid w:val="0067121F"/>
    <w:rsid w:val="00671A33"/>
    <w:rsid w:val="00671EBE"/>
    <w:rsid w:val="00671EC0"/>
    <w:rsid w:val="00671EF8"/>
    <w:rsid w:val="00672513"/>
    <w:rsid w:val="0067270A"/>
    <w:rsid w:val="0067271F"/>
    <w:rsid w:val="00672925"/>
    <w:rsid w:val="00672EEC"/>
    <w:rsid w:val="00673001"/>
    <w:rsid w:val="00674428"/>
    <w:rsid w:val="006745F6"/>
    <w:rsid w:val="00674AD3"/>
    <w:rsid w:val="00674B0C"/>
    <w:rsid w:val="00675192"/>
    <w:rsid w:val="00675429"/>
    <w:rsid w:val="00675839"/>
    <w:rsid w:val="00675D4B"/>
    <w:rsid w:val="00675F9B"/>
    <w:rsid w:val="00676078"/>
    <w:rsid w:val="0067620E"/>
    <w:rsid w:val="0067631F"/>
    <w:rsid w:val="00676517"/>
    <w:rsid w:val="0067654C"/>
    <w:rsid w:val="0067670A"/>
    <w:rsid w:val="0067682F"/>
    <w:rsid w:val="00677125"/>
    <w:rsid w:val="00677729"/>
    <w:rsid w:val="00677E3A"/>
    <w:rsid w:val="00680303"/>
    <w:rsid w:val="00680337"/>
    <w:rsid w:val="00680567"/>
    <w:rsid w:val="006809AC"/>
    <w:rsid w:val="00680F5D"/>
    <w:rsid w:val="00680FFD"/>
    <w:rsid w:val="006810BD"/>
    <w:rsid w:val="006812F0"/>
    <w:rsid w:val="00681712"/>
    <w:rsid w:val="00681932"/>
    <w:rsid w:val="00681EF3"/>
    <w:rsid w:val="006820FC"/>
    <w:rsid w:val="006820FE"/>
    <w:rsid w:val="00682502"/>
    <w:rsid w:val="006826C2"/>
    <w:rsid w:val="00682BE1"/>
    <w:rsid w:val="006834EC"/>
    <w:rsid w:val="006837B8"/>
    <w:rsid w:val="00683AA4"/>
    <w:rsid w:val="00683CCE"/>
    <w:rsid w:val="00683F3A"/>
    <w:rsid w:val="00684127"/>
    <w:rsid w:val="00684176"/>
    <w:rsid w:val="00684352"/>
    <w:rsid w:val="00684741"/>
    <w:rsid w:val="0068476C"/>
    <w:rsid w:val="006847D3"/>
    <w:rsid w:val="00684CBB"/>
    <w:rsid w:val="0068504D"/>
    <w:rsid w:val="006850EE"/>
    <w:rsid w:val="00685548"/>
    <w:rsid w:val="0068561B"/>
    <w:rsid w:val="006856CD"/>
    <w:rsid w:val="006857FF"/>
    <w:rsid w:val="00685834"/>
    <w:rsid w:val="00685C9D"/>
    <w:rsid w:val="00685F51"/>
    <w:rsid w:val="00685F58"/>
    <w:rsid w:val="006860AC"/>
    <w:rsid w:val="006861AA"/>
    <w:rsid w:val="00686308"/>
    <w:rsid w:val="00686598"/>
    <w:rsid w:val="006866E4"/>
    <w:rsid w:val="00686EDC"/>
    <w:rsid w:val="00686FB8"/>
    <w:rsid w:val="00687586"/>
    <w:rsid w:val="00687B3C"/>
    <w:rsid w:val="00687B8D"/>
    <w:rsid w:val="00687C65"/>
    <w:rsid w:val="00687C68"/>
    <w:rsid w:val="00687EF9"/>
    <w:rsid w:val="00690671"/>
    <w:rsid w:val="0069068F"/>
    <w:rsid w:val="006907BF"/>
    <w:rsid w:val="00690B80"/>
    <w:rsid w:val="00690E1F"/>
    <w:rsid w:val="006915F4"/>
    <w:rsid w:val="006919AF"/>
    <w:rsid w:val="00691A49"/>
    <w:rsid w:val="0069243B"/>
    <w:rsid w:val="00692877"/>
    <w:rsid w:val="00692BD5"/>
    <w:rsid w:val="00692BFD"/>
    <w:rsid w:val="00692FA4"/>
    <w:rsid w:val="0069301C"/>
    <w:rsid w:val="0069313A"/>
    <w:rsid w:val="00693257"/>
    <w:rsid w:val="006936A1"/>
    <w:rsid w:val="00693738"/>
    <w:rsid w:val="006938D7"/>
    <w:rsid w:val="00693F34"/>
    <w:rsid w:val="00694861"/>
    <w:rsid w:val="0069526D"/>
    <w:rsid w:val="00695304"/>
    <w:rsid w:val="0069599F"/>
    <w:rsid w:val="00695C30"/>
    <w:rsid w:val="00696068"/>
    <w:rsid w:val="006968B5"/>
    <w:rsid w:val="00696D5B"/>
    <w:rsid w:val="00696E61"/>
    <w:rsid w:val="00697C97"/>
    <w:rsid w:val="00697D0A"/>
    <w:rsid w:val="00697F02"/>
    <w:rsid w:val="00697F35"/>
    <w:rsid w:val="006A0454"/>
    <w:rsid w:val="006A0483"/>
    <w:rsid w:val="006A04AF"/>
    <w:rsid w:val="006A06C1"/>
    <w:rsid w:val="006A0902"/>
    <w:rsid w:val="006A0C21"/>
    <w:rsid w:val="006A0D21"/>
    <w:rsid w:val="006A0DAE"/>
    <w:rsid w:val="006A0EDC"/>
    <w:rsid w:val="006A1135"/>
    <w:rsid w:val="006A151B"/>
    <w:rsid w:val="006A1A91"/>
    <w:rsid w:val="006A1C8D"/>
    <w:rsid w:val="006A23BB"/>
    <w:rsid w:val="006A25AE"/>
    <w:rsid w:val="006A2D77"/>
    <w:rsid w:val="006A3318"/>
    <w:rsid w:val="006A3B5E"/>
    <w:rsid w:val="006A3E70"/>
    <w:rsid w:val="006A4539"/>
    <w:rsid w:val="006A520E"/>
    <w:rsid w:val="006A5754"/>
    <w:rsid w:val="006A580D"/>
    <w:rsid w:val="006A5C02"/>
    <w:rsid w:val="006A652A"/>
    <w:rsid w:val="006A6C83"/>
    <w:rsid w:val="006A6CD8"/>
    <w:rsid w:val="006A7232"/>
    <w:rsid w:val="006A723B"/>
    <w:rsid w:val="006A7735"/>
    <w:rsid w:val="006A7B50"/>
    <w:rsid w:val="006A7F35"/>
    <w:rsid w:val="006A7FE4"/>
    <w:rsid w:val="006B024C"/>
    <w:rsid w:val="006B03E4"/>
    <w:rsid w:val="006B0561"/>
    <w:rsid w:val="006B1387"/>
    <w:rsid w:val="006B1740"/>
    <w:rsid w:val="006B1D15"/>
    <w:rsid w:val="006B20C4"/>
    <w:rsid w:val="006B22CE"/>
    <w:rsid w:val="006B256A"/>
    <w:rsid w:val="006B258C"/>
    <w:rsid w:val="006B2617"/>
    <w:rsid w:val="006B2697"/>
    <w:rsid w:val="006B2AA2"/>
    <w:rsid w:val="006B3207"/>
    <w:rsid w:val="006B3A11"/>
    <w:rsid w:val="006B3E36"/>
    <w:rsid w:val="006B42B0"/>
    <w:rsid w:val="006B47BC"/>
    <w:rsid w:val="006B4B20"/>
    <w:rsid w:val="006B4BDB"/>
    <w:rsid w:val="006B4D93"/>
    <w:rsid w:val="006B596D"/>
    <w:rsid w:val="006B5A76"/>
    <w:rsid w:val="006B5DE4"/>
    <w:rsid w:val="006B5F58"/>
    <w:rsid w:val="006B61BF"/>
    <w:rsid w:val="006B61C6"/>
    <w:rsid w:val="006B6969"/>
    <w:rsid w:val="006B6B29"/>
    <w:rsid w:val="006B6B96"/>
    <w:rsid w:val="006B6D0E"/>
    <w:rsid w:val="006B721B"/>
    <w:rsid w:val="006B7404"/>
    <w:rsid w:val="006B76D5"/>
    <w:rsid w:val="006B7CE0"/>
    <w:rsid w:val="006C006B"/>
    <w:rsid w:val="006C0609"/>
    <w:rsid w:val="006C0820"/>
    <w:rsid w:val="006C0DE3"/>
    <w:rsid w:val="006C0E13"/>
    <w:rsid w:val="006C1079"/>
    <w:rsid w:val="006C12D8"/>
    <w:rsid w:val="006C143E"/>
    <w:rsid w:val="006C174C"/>
    <w:rsid w:val="006C1C43"/>
    <w:rsid w:val="006C1D45"/>
    <w:rsid w:val="006C228C"/>
    <w:rsid w:val="006C24D0"/>
    <w:rsid w:val="006C26F4"/>
    <w:rsid w:val="006C274F"/>
    <w:rsid w:val="006C296E"/>
    <w:rsid w:val="006C2D82"/>
    <w:rsid w:val="006C2EAC"/>
    <w:rsid w:val="006C38C3"/>
    <w:rsid w:val="006C3A3C"/>
    <w:rsid w:val="006C3D97"/>
    <w:rsid w:val="006C4146"/>
    <w:rsid w:val="006C4192"/>
    <w:rsid w:val="006C41BD"/>
    <w:rsid w:val="006C42FF"/>
    <w:rsid w:val="006C4A3B"/>
    <w:rsid w:val="006C4E90"/>
    <w:rsid w:val="006C516B"/>
    <w:rsid w:val="006C596D"/>
    <w:rsid w:val="006C5A2D"/>
    <w:rsid w:val="006C5F11"/>
    <w:rsid w:val="006C663D"/>
    <w:rsid w:val="006C6975"/>
    <w:rsid w:val="006C6AF6"/>
    <w:rsid w:val="006C7537"/>
    <w:rsid w:val="006C7BCE"/>
    <w:rsid w:val="006D0179"/>
    <w:rsid w:val="006D02E0"/>
    <w:rsid w:val="006D0562"/>
    <w:rsid w:val="006D0BA1"/>
    <w:rsid w:val="006D0D8A"/>
    <w:rsid w:val="006D0DC7"/>
    <w:rsid w:val="006D1836"/>
    <w:rsid w:val="006D1901"/>
    <w:rsid w:val="006D1AA6"/>
    <w:rsid w:val="006D1C06"/>
    <w:rsid w:val="006D1CB2"/>
    <w:rsid w:val="006D24D7"/>
    <w:rsid w:val="006D297B"/>
    <w:rsid w:val="006D2985"/>
    <w:rsid w:val="006D29A6"/>
    <w:rsid w:val="006D2CBD"/>
    <w:rsid w:val="006D372A"/>
    <w:rsid w:val="006D38B8"/>
    <w:rsid w:val="006D3CED"/>
    <w:rsid w:val="006D4174"/>
    <w:rsid w:val="006D48C8"/>
    <w:rsid w:val="006D5384"/>
    <w:rsid w:val="006D5F31"/>
    <w:rsid w:val="006D6162"/>
    <w:rsid w:val="006D64FC"/>
    <w:rsid w:val="006D683C"/>
    <w:rsid w:val="006D691E"/>
    <w:rsid w:val="006D6B59"/>
    <w:rsid w:val="006D6CFC"/>
    <w:rsid w:val="006D6F3E"/>
    <w:rsid w:val="006D732A"/>
    <w:rsid w:val="006D76D1"/>
    <w:rsid w:val="006D7706"/>
    <w:rsid w:val="006D7AB1"/>
    <w:rsid w:val="006D7DC1"/>
    <w:rsid w:val="006E0653"/>
    <w:rsid w:val="006E0BA4"/>
    <w:rsid w:val="006E0D61"/>
    <w:rsid w:val="006E1201"/>
    <w:rsid w:val="006E12A9"/>
    <w:rsid w:val="006E16DC"/>
    <w:rsid w:val="006E193C"/>
    <w:rsid w:val="006E1B22"/>
    <w:rsid w:val="006E21C2"/>
    <w:rsid w:val="006E3338"/>
    <w:rsid w:val="006E336A"/>
    <w:rsid w:val="006E3ABC"/>
    <w:rsid w:val="006E3DB9"/>
    <w:rsid w:val="006E4101"/>
    <w:rsid w:val="006E41FB"/>
    <w:rsid w:val="006E4A39"/>
    <w:rsid w:val="006E4D9C"/>
    <w:rsid w:val="006E5255"/>
    <w:rsid w:val="006E53C9"/>
    <w:rsid w:val="006E5C73"/>
    <w:rsid w:val="006E5C82"/>
    <w:rsid w:val="006E5C85"/>
    <w:rsid w:val="006E5E93"/>
    <w:rsid w:val="006E68B0"/>
    <w:rsid w:val="006E69A3"/>
    <w:rsid w:val="006E6A7A"/>
    <w:rsid w:val="006E6D95"/>
    <w:rsid w:val="006E6EAC"/>
    <w:rsid w:val="006E7261"/>
    <w:rsid w:val="006E7574"/>
    <w:rsid w:val="006E7777"/>
    <w:rsid w:val="006E79FF"/>
    <w:rsid w:val="006E7B67"/>
    <w:rsid w:val="006E7D60"/>
    <w:rsid w:val="006E7EA0"/>
    <w:rsid w:val="006F01FD"/>
    <w:rsid w:val="006F043F"/>
    <w:rsid w:val="006F0606"/>
    <w:rsid w:val="006F0C5E"/>
    <w:rsid w:val="006F0F2E"/>
    <w:rsid w:val="006F18FE"/>
    <w:rsid w:val="006F1B4E"/>
    <w:rsid w:val="006F1F26"/>
    <w:rsid w:val="006F2128"/>
    <w:rsid w:val="006F22D6"/>
    <w:rsid w:val="006F27B9"/>
    <w:rsid w:val="006F27BC"/>
    <w:rsid w:val="006F287D"/>
    <w:rsid w:val="006F299F"/>
    <w:rsid w:val="006F3393"/>
    <w:rsid w:val="006F3435"/>
    <w:rsid w:val="006F361F"/>
    <w:rsid w:val="006F3688"/>
    <w:rsid w:val="006F3A7F"/>
    <w:rsid w:val="006F3EA0"/>
    <w:rsid w:val="006F474C"/>
    <w:rsid w:val="006F4DF1"/>
    <w:rsid w:val="006F4E80"/>
    <w:rsid w:val="006F4E8D"/>
    <w:rsid w:val="006F5860"/>
    <w:rsid w:val="006F59EE"/>
    <w:rsid w:val="006F5F22"/>
    <w:rsid w:val="006F6391"/>
    <w:rsid w:val="006F69DC"/>
    <w:rsid w:val="006F6B67"/>
    <w:rsid w:val="006F6C93"/>
    <w:rsid w:val="006F6D2A"/>
    <w:rsid w:val="006F6DA2"/>
    <w:rsid w:val="006F7228"/>
    <w:rsid w:val="006F765A"/>
    <w:rsid w:val="006F7711"/>
    <w:rsid w:val="006F7E9C"/>
    <w:rsid w:val="006F7FB6"/>
    <w:rsid w:val="00700230"/>
    <w:rsid w:val="007003D4"/>
    <w:rsid w:val="0070042C"/>
    <w:rsid w:val="0070042E"/>
    <w:rsid w:val="0070045A"/>
    <w:rsid w:val="00700536"/>
    <w:rsid w:val="007008FA"/>
    <w:rsid w:val="0070109B"/>
    <w:rsid w:val="007013C0"/>
    <w:rsid w:val="00701411"/>
    <w:rsid w:val="007016F0"/>
    <w:rsid w:val="00701CE1"/>
    <w:rsid w:val="00701F28"/>
    <w:rsid w:val="00701FE7"/>
    <w:rsid w:val="007020A1"/>
    <w:rsid w:val="0070259F"/>
    <w:rsid w:val="00702A5A"/>
    <w:rsid w:val="00702B07"/>
    <w:rsid w:val="007034A7"/>
    <w:rsid w:val="00703758"/>
    <w:rsid w:val="00703A49"/>
    <w:rsid w:val="00704278"/>
    <w:rsid w:val="007042B9"/>
    <w:rsid w:val="0070565A"/>
    <w:rsid w:val="00705871"/>
    <w:rsid w:val="007059FB"/>
    <w:rsid w:val="0070752F"/>
    <w:rsid w:val="0070755D"/>
    <w:rsid w:val="007075BB"/>
    <w:rsid w:val="007076C0"/>
    <w:rsid w:val="0070798A"/>
    <w:rsid w:val="00707B3E"/>
    <w:rsid w:val="00707C7F"/>
    <w:rsid w:val="00707D4F"/>
    <w:rsid w:val="0071019E"/>
    <w:rsid w:val="00710259"/>
    <w:rsid w:val="00710462"/>
    <w:rsid w:val="0071087C"/>
    <w:rsid w:val="007110AE"/>
    <w:rsid w:val="007111BE"/>
    <w:rsid w:val="00711600"/>
    <w:rsid w:val="00711638"/>
    <w:rsid w:val="00711A8E"/>
    <w:rsid w:val="00711A98"/>
    <w:rsid w:val="00711F26"/>
    <w:rsid w:val="00712171"/>
    <w:rsid w:val="00712715"/>
    <w:rsid w:val="007129CC"/>
    <w:rsid w:val="00712A9F"/>
    <w:rsid w:val="00712B4F"/>
    <w:rsid w:val="007136B0"/>
    <w:rsid w:val="00713B6E"/>
    <w:rsid w:val="0071483A"/>
    <w:rsid w:val="00714EED"/>
    <w:rsid w:val="00715014"/>
    <w:rsid w:val="00715253"/>
    <w:rsid w:val="0071556D"/>
    <w:rsid w:val="00715EF2"/>
    <w:rsid w:val="00715F1C"/>
    <w:rsid w:val="00715FFE"/>
    <w:rsid w:val="00716199"/>
    <w:rsid w:val="0071634C"/>
    <w:rsid w:val="007165A0"/>
    <w:rsid w:val="007169BC"/>
    <w:rsid w:val="00716B04"/>
    <w:rsid w:val="00716D8F"/>
    <w:rsid w:val="00716ED7"/>
    <w:rsid w:val="007170FC"/>
    <w:rsid w:val="007172A6"/>
    <w:rsid w:val="007179B1"/>
    <w:rsid w:val="0072040C"/>
    <w:rsid w:val="007205F0"/>
    <w:rsid w:val="007209E4"/>
    <w:rsid w:val="00720AF8"/>
    <w:rsid w:val="00720DCB"/>
    <w:rsid w:val="0072112B"/>
    <w:rsid w:val="00721C9C"/>
    <w:rsid w:val="00721FBC"/>
    <w:rsid w:val="00722FE5"/>
    <w:rsid w:val="00723410"/>
    <w:rsid w:val="007235FB"/>
    <w:rsid w:val="00723C4B"/>
    <w:rsid w:val="00723F50"/>
    <w:rsid w:val="00723FE2"/>
    <w:rsid w:val="0072409D"/>
    <w:rsid w:val="007240F6"/>
    <w:rsid w:val="007243CB"/>
    <w:rsid w:val="007246AD"/>
    <w:rsid w:val="007248B9"/>
    <w:rsid w:val="0072556D"/>
    <w:rsid w:val="00725863"/>
    <w:rsid w:val="00725BC7"/>
    <w:rsid w:val="007260DD"/>
    <w:rsid w:val="0072661E"/>
    <w:rsid w:val="0072683A"/>
    <w:rsid w:val="00726B47"/>
    <w:rsid w:val="00726BCC"/>
    <w:rsid w:val="00726D87"/>
    <w:rsid w:val="0072725D"/>
    <w:rsid w:val="00727504"/>
    <w:rsid w:val="007275BE"/>
    <w:rsid w:val="007278CB"/>
    <w:rsid w:val="00727EAC"/>
    <w:rsid w:val="00730016"/>
    <w:rsid w:val="0073015E"/>
    <w:rsid w:val="00730AF9"/>
    <w:rsid w:val="00730EFB"/>
    <w:rsid w:val="007312E6"/>
    <w:rsid w:val="00731465"/>
    <w:rsid w:val="0073146F"/>
    <w:rsid w:val="007315C3"/>
    <w:rsid w:val="007319AE"/>
    <w:rsid w:val="00731A34"/>
    <w:rsid w:val="00731CAB"/>
    <w:rsid w:val="00731D38"/>
    <w:rsid w:val="00731E96"/>
    <w:rsid w:val="00732037"/>
    <w:rsid w:val="007320F3"/>
    <w:rsid w:val="007321D9"/>
    <w:rsid w:val="0073220C"/>
    <w:rsid w:val="00732391"/>
    <w:rsid w:val="007327CD"/>
    <w:rsid w:val="00732A71"/>
    <w:rsid w:val="00732AE7"/>
    <w:rsid w:val="00732F28"/>
    <w:rsid w:val="00733133"/>
    <w:rsid w:val="007334A3"/>
    <w:rsid w:val="007338FC"/>
    <w:rsid w:val="00733AB6"/>
    <w:rsid w:val="007340B1"/>
    <w:rsid w:val="007342E8"/>
    <w:rsid w:val="007346EE"/>
    <w:rsid w:val="00734740"/>
    <w:rsid w:val="00735322"/>
    <w:rsid w:val="007354EA"/>
    <w:rsid w:val="007355B7"/>
    <w:rsid w:val="00735975"/>
    <w:rsid w:val="00736167"/>
    <w:rsid w:val="00736340"/>
    <w:rsid w:val="00736E45"/>
    <w:rsid w:val="00737402"/>
    <w:rsid w:val="0073750C"/>
    <w:rsid w:val="0073787F"/>
    <w:rsid w:val="00737BA6"/>
    <w:rsid w:val="00737C73"/>
    <w:rsid w:val="00737F1D"/>
    <w:rsid w:val="00737F27"/>
    <w:rsid w:val="00740159"/>
    <w:rsid w:val="007401E8"/>
    <w:rsid w:val="007404E7"/>
    <w:rsid w:val="0074064D"/>
    <w:rsid w:val="00740C1D"/>
    <w:rsid w:val="00741244"/>
    <w:rsid w:val="007416F7"/>
    <w:rsid w:val="007418DD"/>
    <w:rsid w:val="00741CBB"/>
    <w:rsid w:val="007427A9"/>
    <w:rsid w:val="00742CFF"/>
    <w:rsid w:val="00742DEE"/>
    <w:rsid w:val="00742EDF"/>
    <w:rsid w:val="0074311F"/>
    <w:rsid w:val="007431AD"/>
    <w:rsid w:val="007434F1"/>
    <w:rsid w:val="007436B4"/>
    <w:rsid w:val="00743E90"/>
    <w:rsid w:val="00744032"/>
    <w:rsid w:val="00744438"/>
    <w:rsid w:val="007445BB"/>
    <w:rsid w:val="00744B5D"/>
    <w:rsid w:val="00744CB8"/>
    <w:rsid w:val="00745299"/>
    <w:rsid w:val="007452F6"/>
    <w:rsid w:val="00745544"/>
    <w:rsid w:val="00745CE3"/>
    <w:rsid w:val="00745D86"/>
    <w:rsid w:val="00745D9B"/>
    <w:rsid w:val="00745ECB"/>
    <w:rsid w:val="00745F85"/>
    <w:rsid w:val="00746229"/>
    <w:rsid w:val="00746977"/>
    <w:rsid w:val="00746B49"/>
    <w:rsid w:val="00746DC1"/>
    <w:rsid w:val="00746DEF"/>
    <w:rsid w:val="00746E9F"/>
    <w:rsid w:val="00746F26"/>
    <w:rsid w:val="0074725B"/>
    <w:rsid w:val="0074756D"/>
    <w:rsid w:val="00747628"/>
    <w:rsid w:val="00747918"/>
    <w:rsid w:val="00747B64"/>
    <w:rsid w:val="00747D28"/>
    <w:rsid w:val="00747FF2"/>
    <w:rsid w:val="007504D7"/>
    <w:rsid w:val="00750707"/>
    <w:rsid w:val="00750DB9"/>
    <w:rsid w:val="0075100C"/>
    <w:rsid w:val="0075115F"/>
    <w:rsid w:val="007513CA"/>
    <w:rsid w:val="0075246C"/>
    <w:rsid w:val="0075284B"/>
    <w:rsid w:val="00752880"/>
    <w:rsid w:val="0075302C"/>
    <w:rsid w:val="00753489"/>
    <w:rsid w:val="007534A1"/>
    <w:rsid w:val="007537B9"/>
    <w:rsid w:val="0075385D"/>
    <w:rsid w:val="007538C3"/>
    <w:rsid w:val="00753A7F"/>
    <w:rsid w:val="00754604"/>
    <w:rsid w:val="00754644"/>
    <w:rsid w:val="00754ACE"/>
    <w:rsid w:val="0075523E"/>
    <w:rsid w:val="00755423"/>
    <w:rsid w:val="00755AB4"/>
    <w:rsid w:val="00755B13"/>
    <w:rsid w:val="007563A0"/>
    <w:rsid w:val="0075673C"/>
    <w:rsid w:val="007568E9"/>
    <w:rsid w:val="00756A62"/>
    <w:rsid w:val="00757222"/>
    <w:rsid w:val="0075733F"/>
    <w:rsid w:val="007575E5"/>
    <w:rsid w:val="00757ADE"/>
    <w:rsid w:val="00757FF8"/>
    <w:rsid w:val="007605CA"/>
    <w:rsid w:val="0076079C"/>
    <w:rsid w:val="00760C95"/>
    <w:rsid w:val="00761376"/>
    <w:rsid w:val="007614DA"/>
    <w:rsid w:val="007615F3"/>
    <w:rsid w:val="0076225D"/>
    <w:rsid w:val="00762423"/>
    <w:rsid w:val="0076264D"/>
    <w:rsid w:val="007628A7"/>
    <w:rsid w:val="0076299C"/>
    <w:rsid w:val="00762C2E"/>
    <w:rsid w:val="00763A21"/>
    <w:rsid w:val="00763E9E"/>
    <w:rsid w:val="00763F54"/>
    <w:rsid w:val="007641A1"/>
    <w:rsid w:val="007644B2"/>
    <w:rsid w:val="007644BC"/>
    <w:rsid w:val="007645C2"/>
    <w:rsid w:val="007647E0"/>
    <w:rsid w:val="00764CDC"/>
    <w:rsid w:val="00764F7A"/>
    <w:rsid w:val="007651E2"/>
    <w:rsid w:val="00765667"/>
    <w:rsid w:val="00765EBA"/>
    <w:rsid w:val="00766297"/>
    <w:rsid w:val="0076679F"/>
    <w:rsid w:val="0076683A"/>
    <w:rsid w:val="00766B4F"/>
    <w:rsid w:val="007678E4"/>
    <w:rsid w:val="007701F8"/>
    <w:rsid w:val="007706E4"/>
    <w:rsid w:val="00770877"/>
    <w:rsid w:val="00770BCB"/>
    <w:rsid w:val="00770E7D"/>
    <w:rsid w:val="007718EC"/>
    <w:rsid w:val="00772704"/>
    <w:rsid w:val="0077319B"/>
    <w:rsid w:val="00773AD1"/>
    <w:rsid w:val="00774864"/>
    <w:rsid w:val="00774A27"/>
    <w:rsid w:val="00774A88"/>
    <w:rsid w:val="00774E91"/>
    <w:rsid w:val="00775296"/>
    <w:rsid w:val="0077536A"/>
    <w:rsid w:val="0077546E"/>
    <w:rsid w:val="00775679"/>
    <w:rsid w:val="00775ED1"/>
    <w:rsid w:val="0077603F"/>
    <w:rsid w:val="007761D9"/>
    <w:rsid w:val="00776613"/>
    <w:rsid w:val="0077691C"/>
    <w:rsid w:val="00776FF6"/>
    <w:rsid w:val="00777190"/>
    <w:rsid w:val="00777194"/>
    <w:rsid w:val="0077723A"/>
    <w:rsid w:val="0077770C"/>
    <w:rsid w:val="0077782C"/>
    <w:rsid w:val="007779D5"/>
    <w:rsid w:val="00777D6A"/>
    <w:rsid w:val="00777E4C"/>
    <w:rsid w:val="00777E63"/>
    <w:rsid w:val="00780071"/>
    <w:rsid w:val="007802E2"/>
    <w:rsid w:val="0078072E"/>
    <w:rsid w:val="00780EFC"/>
    <w:rsid w:val="007812C1"/>
    <w:rsid w:val="007818A0"/>
    <w:rsid w:val="00781B3D"/>
    <w:rsid w:val="00781C3A"/>
    <w:rsid w:val="0078215E"/>
    <w:rsid w:val="00782615"/>
    <w:rsid w:val="00782963"/>
    <w:rsid w:val="00782F7B"/>
    <w:rsid w:val="00783519"/>
    <w:rsid w:val="00783827"/>
    <w:rsid w:val="0078404C"/>
    <w:rsid w:val="007849D7"/>
    <w:rsid w:val="00784B0C"/>
    <w:rsid w:val="00784E59"/>
    <w:rsid w:val="0078589A"/>
    <w:rsid w:val="007859BA"/>
    <w:rsid w:val="00785BDD"/>
    <w:rsid w:val="00785D4C"/>
    <w:rsid w:val="00785E7B"/>
    <w:rsid w:val="00786062"/>
    <w:rsid w:val="00786351"/>
    <w:rsid w:val="0078695C"/>
    <w:rsid w:val="00786BC4"/>
    <w:rsid w:val="00786E56"/>
    <w:rsid w:val="00786EAD"/>
    <w:rsid w:val="00787271"/>
    <w:rsid w:val="00787380"/>
    <w:rsid w:val="00787D5A"/>
    <w:rsid w:val="00787EFD"/>
    <w:rsid w:val="0079021F"/>
    <w:rsid w:val="00790241"/>
    <w:rsid w:val="007905C5"/>
    <w:rsid w:val="00790A50"/>
    <w:rsid w:val="00790E1E"/>
    <w:rsid w:val="00791871"/>
    <w:rsid w:val="0079194C"/>
    <w:rsid w:val="00791EBF"/>
    <w:rsid w:val="00792430"/>
    <w:rsid w:val="007924F4"/>
    <w:rsid w:val="00792A9D"/>
    <w:rsid w:val="00792ACD"/>
    <w:rsid w:val="00792E2E"/>
    <w:rsid w:val="00792E45"/>
    <w:rsid w:val="007931D8"/>
    <w:rsid w:val="00793B26"/>
    <w:rsid w:val="00794137"/>
    <w:rsid w:val="007945D4"/>
    <w:rsid w:val="007947B1"/>
    <w:rsid w:val="00794A08"/>
    <w:rsid w:val="00794DBB"/>
    <w:rsid w:val="0079538F"/>
    <w:rsid w:val="0079563D"/>
    <w:rsid w:val="00795B37"/>
    <w:rsid w:val="00795E80"/>
    <w:rsid w:val="00796469"/>
    <w:rsid w:val="00796716"/>
    <w:rsid w:val="00796721"/>
    <w:rsid w:val="00796779"/>
    <w:rsid w:val="00797354"/>
    <w:rsid w:val="00797362"/>
    <w:rsid w:val="007976E3"/>
    <w:rsid w:val="007978C6"/>
    <w:rsid w:val="007978E1"/>
    <w:rsid w:val="00797FD5"/>
    <w:rsid w:val="007A05B1"/>
    <w:rsid w:val="007A065C"/>
    <w:rsid w:val="007A0661"/>
    <w:rsid w:val="007A08F2"/>
    <w:rsid w:val="007A0A22"/>
    <w:rsid w:val="007A0D92"/>
    <w:rsid w:val="007A116A"/>
    <w:rsid w:val="007A1AD1"/>
    <w:rsid w:val="007A1AEC"/>
    <w:rsid w:val="007A1C62"/>
    <w:rsid w:val="007A1D49"/>
    <w:rsid w:val="007A1DA8"/>
    <w:rsid w:val="007A1EAA"/>
    <w:rsid w:val="007A21DC"/>
    <w:rsid w:val="007A22B1"/>
    <w:rsid w:val="007A247B"/>
    <w:rsid w:val="007A29F8"/>
    <w:rsid w:val="007A2C95"/>
    <w:rsid w:val="007A2D4C"/>
    <w:rsid w:val="007A2E30"/>
    <w:rsid w:val="007A350F"/>
    <w:rsid w:val="007A3B44"/>
    <w:rsid w:val="007A3FD5"/>
    <w:rsid w:val="007A46CE"/>
    <w:rsid w:val="007A4EDE"/>
    <w:rsid w:val="007A4EF8"/>
    <w:rsid w:val="007A4F98"/>
    <w:rsid w:val="007A5242"/>
    <w:rsid w:val="007A667D"/>
    <w:rsid w:val="007A6973"/>
    <w:rsid w:val="007A71FC"/>
    <w:rsid w:val="007A7293"/>
    <w:rsid w:val="007A72C5"/>
    <w:rsid w:val="007A72C9"/>
    <w:rsid w:val="007A78BE"/>
    <w:rsid w:val="007A7DD9"/>
    <w:rsid w:val="007B0218"/>
    <w:rsid w:val="007B02D9"/>
    <w:rsid w:val="007B0307"/>
    <w:rsid w:val="007B0348"/>
    <w:rsid w:val="007B0A79"/>
    <w:rsid w:val="007B0D12"/>
    <w:rsid w:val="007B0D18"/>
    <w:rsid w:val="007B14EF"/>
    <w:rsid w:val="007B1DDB"/>
    <w:rsid w:val="007B27F2"/>
    <w:rsid w:val="007B28D9"/>
    <w:rsid w:val="007B2C6C"/>
    <w:rsid w:val="007B2ECA"/>
    <w:rsid w:val="007B3306"/>
    <w:rsid w:val="007B369A"/>
    <w:rsid w:val="007B3D2F"/>
    <w:rsid w:val="007B4236"/>
    <w:rsid w:val="007B427A"/>
    <w:rsid w:val="007B429B"/>
    <w:rsid w:val="007B44C3"/>
    <w:rsid w:val="007B4A41"/>
    <w:rsid w:val="007B5388"/>
    <w:rsid w:val="007B53AC"/>
    <w:rsid w:val="007B5772"/>
    <w:rsid w:val="007B5787"/>
    <w:rsid w:val="007B5E4F"/>
    <w:rsid w:val="007B613B"/>
    <w:rsid w:val="007B6217"/>
    <w:rsid w:val="007B63C8"/>
    <w:rsid w:val="007B63E0"/>
    <w:rsid w:val="007B6771"/>
    <w:rsid w:val="007B68FE"/>
    <w:rsid w:val="007B6906"/>
    <w:rsid w:val="007B6C4C"/>
    <w:rsid w:val="007B6DB6"/>
    <w:rsid w:val="007B718A"/>
    <w:rsid w:val="007B7252"/>
    <w:rsid w:val="007B755B"/>
    <w:rsid w:val="007B765A"/>
    <w:rsid w:val="007B7F2E"/>
    <w:rsid w:val="007C0977"/>
    <w:rsid w:val="007C0AF3"/>
    <w:rsid w:val="007C0FA8"/>
    <w:rsid w:val="007C1123"/>
    <w:rsid w:val="007C1756"/>
    <w:rsid w:val="007C1883"/>
    <w:rsid w:val="007C18B8"/>
    <w:rsid w:val="007C1D06"/>
    <w:rsid w:val="007C1E34"/>
    <w:rsid w:val="007C2A94"/>
    <w:rsid w:val="007C2BD4"/>
    <w:rsid w:val="007C2C5A"/>
    <w:rsid w:val="007C320F"/>
    <w:rsid w:val="007C3350"/>
    <w:rsid w:val="007C35F2"/>
    <w:rsid w:val="007C37F0"/>
    <w:rsid w:val="007C393B"/>
    <w:rsid w:val="007C39B5"/>
    <w:rsid w:val="007C3A27"/>
    <w:rsid w:val="007C3BDD"/>
    <w:rsid w:val="007C4133"/>
    <w:rsid w:val="007C4D64"/>
    <w:rsid w:val="007C54A6"/>
    <w:rsid w:val="007C560E"/>
    <w:rsid w:val="007C567C"/>
    <w:rsid w:val="007C568D"/>
    <w:rsid w:val="007C57CE"/>
    <w:rsid w:val="007C5946"/>
    <w:rsid w:val="007C6039"/>
    <w:rsid w:val="007C62FE"/>
    <w:rsid w:val="007C6377"/>
    <w:rsid w:val="007C639C"/>
    <w:rsid w:val="007C6581"/>
    <w:rsid w:val="007C6A2C"/>
    <w:rsid w:val="007C70CC"/>
    <w:rsid w:val="007C734B"/>
    <w:rsid w:val="007C773E"/>
    <w:rsid w:val="007D0023"/>
    <w:rsid w:val="007D023B"/>
    <w:rsid w:val="007D0397"/>
    <w:rsid w:val="007D0669"/>
    <w:rsid w:val="007D108A"/>
    <w:rsid w:val="007D12D2"/>
    <w:rsid w:val="007D13AA"/>
    <w:rsid w:val="007D1EDF"/>
    <w:rsid w:val="007D2772"/>
    <w:rsid w:val="007D2CCD"/>
    <w:rsid w:val="007D2DFC"/>
    <w:rsid w:val="007D2F69"/>
    <w:rsid w:val="007D3097"/>
    <w:rsid w:val="007D36C1"/>
    <w:rsid w:val="007D3F99"/>
    <w:rsid w:val="007D44B8"/>
    <w:rsid w:val="007D4613"/>
    <w:rsid w:val="007D47A4"/>
    <w:rsid w:val="007D4E26"/>
    <w:rsid w:val="007D53D2"/>
    <w:rsid w:val="007D5594"/>
    <w:rsid w:val="007D5F6F"/>
    <w:rsid w:val="007D6121"/>
    <w:rsid w:val="007D6737"/>
    <w:rsid w:val="007D67E7"/>
    <w:rsid w:val="007D6FA1"/>
    <w:rsid w:val="007D7329"/>
    <w:rsid w:val="007D74B5"/>
    <w:rsid w:val="007D78D0"/>
    <w:rsid w:val="007E00A3"/>
    <w:rsid w:val="007E028A"/>
    <w:rsid w:val="007E0821"/>
    <w:rsid w:val="007E0EDE"/>
    <w:rsid w:val="007E1025"/>
    <w:rsid w:val="007E106E"/>
    <w:rsid w:val="007E1347"/>
    <w:rsid w:val="007E1E18"/>
    <w:rsid w:val="007E22C9"/>
    <w:rsid w:val="007E2414"/>
    <w:rsid w:val="007E2601"/>
    <w:rsid w:val="007E2BCD"/>
    <w:rsid w:val="007E2F71"/>
    <w:rsid w:val="007E2FEF"/>
    <w:rsid w:val="007E3263"/>
    <w:rsid w:val="007E35D8"/>
    <w:rsid w:val="007E36AD"/>
    <w:rsid w:val="007E3C0A"/>
    <w:rsid w:val="007E3DBE"/>
    <w:rsid w:val="007E3E40"/>
    <w:rsid w:val="007E4C76"/>
    <w:rsid w:val="007E4EDC"/>
    <w:rsid w:val="007E5118"/>
    <w:rsid w:val="007E5B14"/>
    <w:rsid w:val="007E5B28"/>
    <w:rsid w:val="007E65D7"/>
    <w:rsid w:val="007E74E5"/>
    <w:rsid w:val="007E7A93"/>
    <w:rsid w:val="007E7CC1"/>
    <w:rsid w:val="007F064B"/>
    <w:rsid w:val="007F06CD"/>
    <w:rsid w:val="007F0964"/>
    <w:rsid w:val="007F1409"/>
    <w:rsid w:val="007F1764"/>
    <w:rsid w:val="007F1987"/>
    <w:rsid w:val="007F21B1"/>
    <w:rsid w:val="007F30CA"/>
    <w:rsid w:val="007F3316"/>
    <w:rsid w:val="007F351F"/>
    <w:rsid w:val="007F3564"/>
    <w:rsid w:val="007F3893"/>
    <w:rsid w:val="007F396A"/>
    <w:rsid w:val="007F3A0D"/>
    <w:rsid w:val="007F3F18"/>
    <w:rsid w:val="007F469A"/>
    <w:rsid w:val="007F4EF7"/>
    <w:rsid w:val="007F4F6B"/>
    <w:rsid w:val="007F51B8"/>
    <w:rsid w:val="007F5695"/>
    <w:rsid w:val="007F5A09"/>
    <w:rsid w:val="007F6018"/>
    <w:rsid w:val="007F6630"/>
    <w:rsid w:val="007F676E"/>
    <w:rsid w:val="007F77F8"/>
    <w:rsid w:val="007F7AEB"/>
    <w:rsid w:val="007F7CDF"/>
    <w:rsid w:val="007F7D82"/>
    <w:rsid w:val="0080000F"/>
    <w:rsid w:val="00800D97"/>
    <w:rsid w:val="00800EDA"/>
    <w:rsid w:val="00801195"/>
    <w:rsid w:val="008012C9"/>
    <w:rsid w:val="00801862"/>
    <w:rsid w:val="00801B3A"/>
    <w:rsid w:val="00801FB9"/>
    <w:rsid w:val="00802219"/>
    <w:rsid w:val="008022C3"/>
    <w:rsid w:val="00802572"/>
    <w:rsid w:val="00802E22"/>
    <w:rsid w:val="0080303F"/>
    <w:rsid w:val="008032EA"/>
    <w:rsid w:val="0080349C"/>
    <w:rsid w:val="00803510"/>
    <w:rsid w:val="00803828"/>
    <w:rsid w:val="00803831"/>
    <w:rsid w:val="0080385D"/>
    <w:rsid w:val="00803A7F"/>
    <w:rsid w:val="00803E6E"/>
    <w:rsid w:val="008043C0"/>
    <w:rsid w:val="0080476C"/>
    <w:rsid w:val="00804EA8"/>
    <w:rsid w:val="008050C7"/>
    <w:rsid w:val="008052BA"/>
    <w:rsid w:val="00805698"/>
    <w:rsid w:val="00805D4A"/>
    <w:rsid w:val="00805E41"/>
    <w:rsid w:val="0080619A"/>
    <w:rsid w:val="008064EB"/>
    <w:rsid w:val="0080659C"/>
    <w:rsid w:val="00806712"/>
    <w:rsid w:val="00806A40"/>
    <w:rsid w:val="008072F6"/>
    <w:rsid w:val="0080743F"/>
    <w:rsid w:val="00807575"/>
    <w:rsid w:val="00807919"/>
    <w:rsid w:val="0080796A"/>
    <w:rsid w:val="00807C9E"/>
    <w:rsid w:val="008104B2"/>
    <w:rsid w:val="0081075F"/>
    <w:rsid w:val="00810D1B"/>
    <w:rsid w:val="00811022"/>
    <w:rsid w:val="0081107C"/>
    <w:rsid w:val="0081198E"/>
    <w:rsid w:val="00811C5D"/>
    <w:rsid w:val="008122F6"/>
    <w:rsid w:val="00812395"/>
    <w:rsid w:val="0081244D"/>
    <w:rsid w:val="00812585"/>
    <w:rsid w:val="0081258F"/>
    <w:rsid w:val="008127B2"/>
    <w:rsid w:val="008127BA"/>
    <w:rsid w:val="00812B89"/>
    <w:rsid w:val="00812D5B"/>
    <w:rsid w:val="00812DCA"/>
    <w:rsid w:val="00812EF9"/>
    <w:rsid w:val="00813019"/>
    <w:rsid w:val="0081317C"/>
    <w:rsid w:val="00813298"/>
    <w:rsid w:val="00813E90"/>
    <w:rsid w:val="00814720"/>
    <w:rsid w:val="008148B1"/>
    <w:rsid w:val="00815091"/>
    <w:rsid w:val="008150E7"/>
    <w:rsid w:val="008155D5"/>
    <w:rsid w:val="00815F70"/>
    <w:rsid w:val="00816143"/>
    <w:rsid w:val="008161C8"/>
    <w:rsid w:val="008163AC"/>
    <w:rsid w:val="00816655"/>
    <w:rsid w:val="00816AC5"/>
    <w:rsid w:val="00816B89"/>
    <w:rsid w:val="00816CE7"/>
    <w:rsid w:val="00817233"/>
    <w:rsid w:val="008201BA"/>
    <w:rsid w:val="0082041E"/>
    <w:rsid w:val="0082066F"/>
    <w:rsid w:val="008206B5"/>
    <w:rsid w:val="00820757"/>
    <w:rsid w:val="00820B2F"/>
    <w:rsid w:val="00820B89"/>
    <w:rsid w:val="00820CE8"/>
    <w:rsid w:val="00820F20"/>
    <w:rsid w:val="00821C66"/>
    <w:rsid w:val="00821E2A"/>
    <w:rsid w:val="00822450"/>
    <w:rsid w:val="0082265C"/>
    <w:rsid w:val="008226CB"/>
    <w:rsid w:val="00822950"/>
    <w:rsid w:val="00822B9D"/>
    <w:rsid w:val="00822C5D"/>
    <w:rsid w:val="00822EE8"/>
    <w:rsid w:val="00822F5E"/>
    <w:rsid w:val="00822FAA"/>
    <w:rsid w:val="008230DA"/>
    <w:rsid w:val="00823FEA"/>
    <w:rsid w:val="008241B5"/>
    <w:rsid w:val="008245BC"/>
    <w:rsid w:val="00824D9D"/>
    <w:rsid w:val="00824EDD"/>
    <w:rsid w:val="008259D2"/>
    <w:rsid w:val="008259ED"/>
    <w:rsid w:val="00825E94"/>
    <w:rsid w:val="00826303"/>
    <w:rsid w:val="008269AE"/>
    <w:rsid w:val="00826AD0"/>
    <w:rsid w:val="00827139"/>
    <w:rsid w:val="0082721A"/>
    <w:rsid w:val="008275AE"/>
    <w:rsid w:val="00827ABC"/>
    <w:rsid w:val="00827AF5"/>
    <w:rsid w:val="00827C54"/>
    <w:rsid w:val="00827DCF"/>
    <w:rsid w:val="00827F86"/>
    <w:rsid w:val="00830500"/>
    <w:rsid w:val="00830C20"/>
    <w:rsid w:val="00830CF0"/>
    <w:rsid w:val="0083149F"/>
    <w:rsid w:val="00831E7E"/>
    <w:rsid w:val="00831F90"/>
    <w:rsid w:val="00832217"/>
    <w:rsid w:val="0083232F"/>
    <w:rsid w:val="008324C4"/>
    <w:rsid w:val="00832C34"/>
    <w:rsid w:val="00832FDF"/>
    <w:rsid w:val="008336E2"/>
    <w:rsid w:val="0083388B"/>
    <w:rsid w:val="008339E4"/>
    <w:rsid w:val="00833EC4"/>
    <w:rsid w:val="00833F7A"/>
    <w:rsid w:val="00833FCC"/>
    <w:rsid w:val="0083406E"/>
    <w:rsid w:val="00834484"/>
    <w:rsid w:val="00834A0D"/>
    <w:rsid w:val="00834A5D"/>
    <w:rsid w:val="00834FE1"/>
    <w:rsid w:val="008352B6"/>
    <w:rsid w:val="0083561A"/>
    <w:rsid w:val="0083591E"/>
    <w:rsid w:val="00835BD1"/>
    <w:rsid w:val="00835BF0"/>
    <w:rsid w:val="00835C8F"/>
    <w:rsid w:val="00835ED8"/>
    <w:rsid w:val="008368A3"/>
    <w:rsid w:val="00836C3D"/>
    <w:rsid w:val="00836D39"/>
    <w:rsid w:val="00836D88"/>
    <w:rsid w:val="0083723A"/>
    <w:rsid w:val="0083796F"/>
    <w:rsid w:val="00837EBC"/>
    <w:rsid w:val="00840258"/>
    <w:rsid w:val="00840467"/>
    <w:rsid w:val="008405D2"/>
    <w:rsid w:val="008406DC"/>
    <w:rsid w:val="00840CC5"/>
    <w:rsid w:val="00840E63"/>
    <w:rsid w:val="00841453"/>
    <w:rsid w:val="00841E77"/>
    <w:rsid w:val="00842584"/>
    <w:rsid w:val="00842A5A"/>
    <w:rsid w:val="00842BDE"/>
    <w:rsid w:val="00842CA7"/>
    <w:rsid w:val="00842F86"/>
    <w:rsid w:val="008434B7"/>
    <w:rsid w:val="00843567"/>
    <w:rsid w:val="00843F58"/>
    <w:rsid w:val="00843FCB"/>
    <w:rsid w:val="00844257"/>
    <w:rsid w:val="00844265"/>
    <w:rsid w:val="008442A2"/>
    <w:rsid w:val="008445C7"/>
    <w:rsid w:val="008446D6"/>
    <w:rsid w:val="00844728"/>
    <w:rsid w:val="00844805"/>
    <w:rsid w:val="00844973"/>
    <w:rsid w:val="008452DE"/>
    <w:rsid w:val="00845591"/>
    <w:rsid w:val="00845A24"/>
    <w:rsid w:val="00845A53"/>
    <w:rsid w:val="00845D7F"/>
    <w:rsid w:val="00846342"/>
    <w:rsid w:val="00846703"/>
    <w:rsid w:val="0084675C"/>
    <w:rsid w:val="0084684E"/>
    <w:rsid w:val="00846CDA"/>
    <w:rsid w:val="0084715B"/>
    <w:rsid w:val="00847345"/>
    <w:rsid w:val="00847550"/>
    <w:rsid w:val="00847722"/>
    <w:rsid w:val="008478F0"/>
    <w:rsid w:val="00847DF5"/>
    <w:rsid w:val="008500B7"/>
    <w:rsid w:val="008501C5"/>
    <w:rsid w:val="00850243"/>
    <w:rsid w:val="00850DE5"/>
    <w:rsid w:val="00851150"/>
    <w:rsid w:val="00851254"/>
    <w:rsid w:val="00851457"/>
    <w:rsid w:val="00851516"/>
    <w:rsid w:val="008518E9"/>
    <w:rsid w:val="00851BE3"/>
    <w:rsid w:val="00851C3E"/>
    <w:rsid w:val="00852201"/>
    <w:rsid w:val="00852A70"/>
    <w:rsid w:val="008533E1"/>
    <w:rsid w:val="00853748"/>
    <w:rsid w:val="00853921"/>
    <w:rsid w:val="00853F04"/>
    <w:rsid w:val="00855094"/>
    <w:rsid w:val="00855441"/>
    <w:rsid w:val="00855725"/>
    <w:rsid w:val="0085589B"/>
    <w:rsid w:val="008558D0"/>
    <w:rsid w:val="00856348"/>
    <w:rsid w:val="00856519"/>
    <w:rsid w:val="0085687A"/>
    <w:rsid w:val="0085697C"/>
    <w:rsid w:val="008570A5"/>
    <w:rsid w:val="00857191"/>
    <w:rsid w:val="008574FA"/>
    <w:rsid w:val="00857674"/>
    <w:rsid w:val="00857764"/>
    <w:rsid w:val="00857943"/>
    <w:rsid w:val="00857D67"/>
    <w:rsid w:val="00860189"/>
    <w:rsid w:val="0086039A"/>
    <w:rsid w:val="008605B7"/>
    <w:rsid w:val="00860899"/>
    <w:rsid w:val="00860A4B"/>
    <w:rsid w:val="00860BAF"/>
    <w:rsid w:val="00861342"/>
    <w:rsid w:val="0086185E"/>
    <w:rsid w:val="00861915"/>
    <w:rsid w:val="00861C06"/>
    <w:rsid w:val="00862289"/>
    <w:rsid w:val="0086246B"/>
    <w:rsid w:val="008624E9"/>
    <w:rsid w:val="00862609"/>
    <w:rsid w:val="00862804"/>
    <w:rsid w:val="00862FD4"/>
    <w:rsid w:val="008631A9"/>
    <w:rsid w:val="00863662"/>
    <w:rsid w:val="00863782"/>
    <w:rsid w:val="00863886"/>
    <w:rsid w:val="008638D4"/>
    <w:rsid w:val="00863E17"/>
    <w:rsid w:val="0086434A"/>
    <w:rsid w:val="008645DB"/>
    <w:rsid w:val="00864D3D"/>
    <w:rsid w:val="008653A7"/>
    <w:rsid w:val="00865720"/>
    <w:rsid w:val="00865B75"/>
    <w:rsid w:val="00865BBF"/>
    <w:rsid w:val="00865DA3"/>
    <w:rsid w:val="008660BB"/>
    <w:rsid w:val="008666E6"/>
    <w:rsid w:val="0086683B"/>
    <w:rsid w:val="00866AA6"/>
    <w:rsid w:val="0086773A"/>
    <w:rsid w:val="008678F8"/>
    <w:rsid w:val="008700C4"/>
    <w:rsid w:val="0087052D"/>
    <w:rsid w:val="0087058C"/>
    <w:rsid w:val="008705FC"/>
    <w:rsid w:val="00870B3D"/>
    <w:rsid w:val="008713B7"/>
    <w:rsid w:val="00871A72"/>
    <w:rsid w:val="00871BF5"/>
    <w:rsid w:val="008724A1"/>
    <w:rsid w:val="0087278B"/>
    <w:rsid w:val="008729B2"/>
    <w:rsid w:val="00873018"/>
    <w:rsid w:val="008733F2"/>
    <w:rsid w:val="00873599"/>
    <w:rsid w:val="008735DB"/>
    <w:rsid w:val="00873BB0"/>
    <w:rsid w:val="00873D66"/>
    <w:rsid w:val="00874310"/>
    <w:rsid w:val="00874431"/>
    <w:rsid w:val="00874C1B"/>
    <w:rsid w:val="00874F49"/>
    <w:rsid w:val="00874F4D"/>
    <w:rsid w:val="00875423"/>
    <w:rsid w:val="00875487"/>
    <w:rsid w:val="00875B59"/>
    <w:rsid w:val="008760F1"/>
    <w:rsid w:val="008762E2"/>
    <w:rsid w:val="00876366"/>
    <w:rsid w:val="008763A1"/>
    <w:rsid w:val="00876589"/>
    <w:rsid w:val="008767F1"/>
    <w:rsid w:val="0087698B"/>
    <w:rsid w:val="00876D35"/>
    <w:rsid w:val="00877368"/>
    <w:rsid w:val="00877477"/>
    <w:rsid w:val="00877665"/>
    <w:rsid w:val="008776FE"/>
    <w:rsid w:val="0087794B"/>
    <w:rsid w:val="00877A99"/>
    <w:rsid w:val="00877F7B"/>
    <w:rsid w:val="00877FA8"/>
    <w:rsid w:val="00877FD2"/>
    <w:rsid w:val="00880582"/>
    <w:rsid w:val="00880EE5"/>
    <w:rsid w:val="00881406"/>
    <w:rsid w:val="00881438"/>
    <w:rsid w:val="00881720"/>
    <w:rsid w:val="00881855"/>
    <w:rsid w:val="0088186D"/>
    <w:rsid w:val="00881B3E"/>
    <w:rsid w:val="0088217A"/>
    <w:rsid w:val="00882792"/>
    <w:rsid w:val="008829ED"/>
    <w:rsid w:val="00882EBB"/>
    <w:rsid w:val="00882FF0"/>
    <w:rsid w:val="00883074"/>
    <w:rsid w:val="0088332F"/>
    <w:rsid w:val="0088339A"/>
    <w:rsid w:val="008833CF"/>
    <w:rsid w:val="00883AF6"/>
    <w:rsid w:val="00883BF7"/>
    <w:rsid w:val="0088425F"/>
    <w:rsid w:val="008844D5"/>
    <w:rsid w:val="00884774"/>
    <w:rsid w:val="008848A3"/>
    <w:rsid w:val="00885189"/>
    <w:rsid w:val="00885493"/>
    <w:rsid w:val="00885620"/>
    <w:rsid w:val="00885706"/>
    <w:rsid w:val="0088571F"/>
    <w:rsid w:val="00885D67"/>
    <w:rsid w:val="00886193"/>
    <w:rsid w:val="008866CB"/>
    <w:rsid w:val="00886854"/>
    <w:rsid w:val="008869D9"/>
    <w:rsid w:val="00886CC8"/>
    <w:rsid w:val="00886DA6"/>
    <w:rsid w:val="00886E65"/>
    <w:rsid w:val="0088786A"/>
    <w:rsid w:val="00887AB7"/>
    <w:rsid w:val="00887F0D"/>
    <w:rsid w:val="008900B7"/>
    <w:rsid w:val="008905C8"/>
    <w:rsid w:val="0089074E"/>
    <w:rsid w:val="008908C7"/>
    <w:rsid w:val="00890C67"/>
    <w:rsid w:val="00890E48"/>
    <w:rsid w:val="00891199"/>
    <w:rsid w:val="008914B0"/>
    <w:rsid w:val="00891943"/>
    <w:rsid w:val="00891A1E"/>
    <w:rsid w:val="00891D9D"/>
    <w:rsid w:val="00892211"/>
    <w:rsid w:val="00892781"/>
    <w:rsid w:val="008929BB"/>
    <w:rsid w:val="008930FB"/>
    <w:rsid w:val="008932C0"/>
    <w:rsid w:val="00893518"/>
    <w:rsid w:val="008935B9"/>
    <w:rsid w:val="00893849"/>
    <w:rsid w:val="0089387B"/>
    <w:rsid w:val="00893B6B"/>
    <w:rsid w:val="0089458D"/>
    <w:rsid w:val="0089473C"/>
    <w:rsid w:val="00894C3F"/>
    <w:rsid w:val="0089505E"/>
    <w:rsid w:val="008957B3"/>
    <w:rsid w:val="00895BB0"/>
    <w:rsid w:val="00896814"/>
    <w:rsid w:val="00896880"/>
    <w:rsid w:val="00896B9E"/>
    <w:rsid w:val="00896E74"/>
    <w:rsid w:val="0089768C"/>
    <w:rsid w:val="008978FA"/>
    <w:rsid w:val="00897A53"/>
    <w:rsid w:val="00897E40"/>
    <w:rsid w:val="00897F2A"/>
    <w:rsid w:val="00897FB4"/>
    <w:rsid w:val="008A055C"/>
    <w:rsid w:val="008A0C43"/>
    <w:rsid w:val="008A0C8C"/>
    <w:rsid w:val="008A0E7C"/>
    <w:rsid w:val="008A1282"/>
    <w:rsid w:val="008A1413"/>
    <w:rsid w:val="008A1774"/>
    <w:rsid w:val="008A1A27"/>
    <w:rsid w:val="008A1E29"/>
    <w:rsid w:val="008A21F8"/>
    <w:rsid w:val="008A2418"/>
    <w:rsid w:val="008A2C9E"/>
    <w:rsid w:val="008A2D24"/>
    <w:rsid w:val="008A2D86"/>
    <w:rsid w:val="008A32D7"/>
    <w:rsid w:val="008A34D3"/>
    <w:rsid w:val="008A3743"/>
    <w:rsid w:val="008A4033"/>
    <w:rsid w:val="008A4479"/>
    <w:rsid w:val="008A4642"/>
    <w:rsid w:val="008A4C2F"/>
    <w:rsid w:val="008A532F"/>
    <w:rsid w:val="008A56F6"/>
    <w:rsid w:val="008A5F43"/>
    <w:rsid w:val="008A641A"/>
    <w:rsid w:val="008A642F"/>
    <w:rsid w:val="008A6530"/>
    <w:rsid w:val="008A6A33"/>
    <w:rsid w:val="008A6A88"/>
    <w:rsid w:val="008A6DEB"/>
    <w:rsid w:val="008A6F8D"/>
    <w:rsid w:val="008A6F92"/>
    <w:rsid w:val="008A7030"/>
    <w:rsid w:val="008A7D74"/>
    <w:rsid w:val="008B0102"/>
    <w:rsid w:val="008B01BC"/>
    <w:rsid w:val="008B04C6"/>
    <w:rsid w:val="008B0A63"/>
    <w:rsid w:val="008B0B58"/>
    <w:rsid w:val="008B1108"/>
    <w:rsid w:val="008B12F3"/>
    <w:rsid w:val="008B14B1"/>
    <w:rsid w:val="008B156B"/>
    <w:rsid w:val="008B171C"/>
    <w:rsid w:val="008B1DB7"/>
    <w:rsid w:val="008B1DE3"/>
    <w:rsid w:val="008B2290"/>
    <w:rsid w:val="008B2316"/>
    <w:rsid w:val="008B25EB"/>
    <w:rsid w:val="008B2625"/>
    <w:rsid w:val="008B2B3F"/>
    <w:rsid w:val="008B31C2"/>
    <w:rsid w:val="008B3620"/>
    <w:rsid w:val="008B3819"/>
    <w:rsid w:val="008B3E7E"/>
    <w:rsid w:val="008B4590"/>
    <w:rsid w:val="008B566D"/>
    <w:rsid w:val="008B578E"/>
    <w:rsid w:val="008B6340"/>
    <w:rsid w:val="008B66A8"/>
    <w:rsid w:val="008B671A"/>
    <w:rsid w:val="008B6A37"/>
    <w:rsid w:val="008B6D23"/>
    <w:rsid w:val="008B719F"/>
    <w:rsid w:val="008B76CF"/>
    <w:rsid w:val="008B76DF"/>
    <w:rsid w:val="008B79E6"/>
    <w:rsid w:val="008C030A"/>
    <w:rsid w:val="008C0492"/>
    <w:rsid w:val="008C049E"/>
    <w:rsid w:val="008C0919"/>
    <w:rsid w:val="008C0C87"/>
    <w:rsid w:val="008C0D60"/>
    <w:rsid w:val="008C0E7B"/>
    <w:rsid w:val="008C1734"/>
    <w:rsid w:val="008C17A1"/>
    <w:rsid w:val="008C1AD9"/>
    <w:rsid w:val="008C1D31"/>
    <w:rsid w:val="008C2219"/>
    <w:rsid w:val="008C234C"/>
    <w:rsid w:val="008C2C20"/>
    <w:rsid w:val="008C310E"/>
    <w:rsid w:val="008C3312"/>
    <w:rsid w:val="008C374F"/>
    <w:rsid w:val="008C38A1"/>
    <w:rsid w:val="008C39BC"/>
    <w:rsid w:val="008C3E57"/>
    <w:rsid w:val="008C5018"/>
    <w:rsid w:val="008C56F9"/>
    <w:rsid w:val="008C5884"/>
    <w:rsid w:val="008C5961"/>
    <w:rsid w:val="008C5ABF"/>
    <w:rsid w:val="008C5B75"/>
    <w:rsid w:val="008C5FE1"/>
    <w:rsid w:val="008C6610"/>
    <w:rsid w:val="008C6875"/>
    <w:rsid w:val="008C6F5F"/>
    <w:rsid w:val="008C7239"/>
    <w:rsid w:val="008C7548"/>
    <w:rsid w:val="008C7962"/>
    <w:rsid w:val="008C7EF9"/>
    <w:rsid w:val="008C7F66"/>
    <w:rsid w:val="008D026B"/>
    <w:rsid w:val="008D02FB"/>
    <w:rsid w:val="008D0587"/>
    <w:rsid w:val="008D0FFE"/>
    <w:rsid w:val="008D111E"/>
    <w:rsid w:val="008D13A0"/>
    <w:rsid w:val="008D143A"/>
    <w:rsid w:val="008D1A21"/>
    <w:rsid w:val="008D1F14"/>
    <w:rsid w:val="008D23B2"/>
    <w:rsid w:val="008D2534"/>
    <w:rsid w:val="008D25A3"/>
    <w:rsid w:val="008D297D"/>
    <w:rsid w:val="008D29B8"/>
    <w:rsid w:val="008D29BB"/>
    <w:rsid w:val="008D2D66"/>
    <w:rsid w:val="008D33DD"/>
    <w:rsid w:val="008D3415"/>
    <w:rsid w:val="008D3887"/>
    <w:rsid w:val="008D3924"/>
    <w:rsid w:val="008D4526"/>
    <w:rsid w:val="008D5411"/>
    <w:rsid w:val="008D550F"/>
    <w:rsid w:val="008D5E71"/>
    <w:rsid w:val="008D5F2B"/>
    <w:rsid w:val="008D6C0B"/>
    <w:rsid w:val="008D6C81"/>
    <w:rsid w:val="008D6DA3"/>
    <w:rsid w:val="008D6FCF"/>
    <w:rsid w:val="008D7442"/>
    <w:rsid w:val="008D74A7"/>
    <w:rsid w:val="008D74F7"/>
    <w:rsid w:val="008D7528"/>
    <w:rsid w:val="008D7589"/>
    <w:rsid w:val="008D77B1"/>
    <w:rsid w:val="008D7E56"/>
    <w:rsid w:val="008E01D6"/>
    <w:rsid w:val="008E06BC"/>
    <w:rsid w:val="008E078E"/>
    <w:rsid w:val="008E0908"/>
    <w:rsid w:val="008E1690"/>
    <w:rsid w:val="008E172A"/>
    <w:rsid w:val="008E1B07"/>
    <w:rsid w:val="008E1BA4"/>
    <w:rsid w:val="008E1E5F"/>
    <w:rsid w:val="008E2BC4"/>
    <w:rsid w:val="008E311D"/>
    <w:rsid w:val="008E3297"/>
    <w:rsid w:val="008E334B"/>
    <w:rsid w:val="008E368E"/>
    <w:rsid w:val="008E381B"/>
    <w:rsid w:val="008E3856"/>
    <w:rsid w:val="008E3ADA"/>
    <w:rsid w:val="008E4602"/>
    <w:rsid w:val="008E46F9"/>
    <w:rsid w:val="008E4834"/>
    <w:rsid w:val="008E4A10"/>
    <w:rsid w:val="008E4A73"/>
    <w:rsid w:val="008E50FF"/>
    <w:rsid w:val="008E510E"/>
    <w:rsid w:val="008E536C"/>
    <w:rsid w:val="008E5763"/>
    <w:rsid w:val="008E5F02"/>
    <w:rsid w:val="008E603F"/>
    <w:rsid w:val="008E615B"/>
    <w:rsid w:val="008E64CE"/>
    <w:rsid w:val="008E671C"/>
    <w:rsid w:val="008E6EF1"/>
    <w:rsid w:val="008E7678"/>
    <w:rsid w:val="008E7D64"/>
    <w:rsid w:val="008F062A"/>
    <w:rsid w:val="008F07DB"/>
    <w:rsid w:val="008F08C6"/>
    <w:rsid w:val="008F0CDE"/>
    <w:rsid w:val="008F0D76"/>
    <w:rsid w:val="008F0FA1"/>
    <w:rsid w:val="008F105B"/>
    <w:rsid w:val="008F10AE"/>
    <w:rsid w:val="008F10C5"/>
    <w:rsid w:val="008F18B5"/>
    <w:rsid w:val="008F1EBA"/>
    <w:rsid w:val="008F2422"/>
    <w:rsid w:val="008F2583"/>
    <w:rsid w:val="008F2603"/>
    <w:rsid w:val="008F270E"/>
    <w:rsid w:val="008F276E"/>
    <w:rsid w:val="008F2B30"/>
    <w:rsid w:val="008F3508"/>
    <w:rsid w:val="008F35C5"/>
    <w:rsid w:val="008F38BD"/>
    <w:rsid w:val="008F3E4F"/>
    <w:rsid w:val="008F425E"/>
    <w:rsid w:val="008F4354"/>
    <w:rsid w:val="008F43F4"/>
    <w:rsid w:val="008F4827"/>
    <w:rsid w:val="008F4840"/>
    <w:rsid w:val="008F489A"/>
    <w:rsid w:val="008F4DD0"/>
    <w:rsid w:val="008F4E88"/>
    <w:rsid w:val="008F5439"/>
    <w:rsid w:val="008F5683"/>
    <w:rsid w:val="008F5B13"/>
    <w:rsid w:val="008F5F68"/>
    <w:rsid w:val="008F5F69"/>
    <w:rsid w:val="008F680F"/>
    <w:rsid w:val="008F6837"/>
    <w:rsid w:val="008F728C"/>
    <w:rsid w:val="008F72C5"/>
    <w:rsid w:val="008F7306"/>
    <w:rsid w:val="008F738F"/>
    <w:rsid w:val="008F7490"/>
    <w:rsid w:val="008F7B43"/>
    <w:rsid w:val="008F7E12"/>
    <w:rsid w:val="008F7EBA"/>
    <w:rsid w:val="009004F2"/>
    <w:rsid w:val="00900F3E"/>
    <w:rsid w:val="009013BD"/>
    <w:rsid w:val="009017A1"/>
    <w:rsid w:val="009017C5"/>
    <w:rsid w:val="009019EA"/>
    <w:rsid w:val="00901BFF"/>
    <w:rsid w:val="009022E2"/>
    <w:rsid w:val="00902374"/>
    <w:rsid w:val="009025CE"/>
    <w:rsid w:val="0090289E"/>
    <w:rsid w:val="00902A59"/>
    <w:rsid w:val="00902FC6"/>
    <w:rsid w:val="009031CD"/>
    <w:rsid w:val="009033B4"/>
    <w:rsid w:val="009039CD"/>
    <w:rsid w:val="00903ABC"/>
    <w:rsid w:val="00903B05"/>
    <w:rsid w:val="00903B8E"/>
    <w:rsid w:val="00903E16"/>
    <w:rsid w:val="009042F5"/>
    <w:rsid w:val="00904970"/>
    <w:rsid w:val="00905913"/>
    <w:rsid w:val="00905AC8"/>
    <w:rsid w:val="00905B53"/>
    <w:rsid w:val="00906795"/>
    <w:rsid w:val="00906B13"/>
    <w:rsid w:val="00906BFE"/>
    <w:rsid w:val="0090707F"/>
    <w:rsid w:val="00907124"/>
    <w:rsid w:val="009072C1"/>
    <w:rsid w:val="009074BB"/>
    <w:rsid w:val="00907578"/>
    <w:rsid w:val="00910421"/>
    <w:rsid w:val="00910684"/>
    <w:rsid w:val="009108F2"/>
    <w:rsid w:val="00910BA6"/>
    <w:rsid w:val="00911442"/>
    <w:rsid w:val="00911696"/>
    <w:rsid w:val="00911851"/>
    <w:rsid w:val="00911922"/>
    <w:rsid w:val="009119A7"/>
    <w:rsid w:val="00911B13"/>
    <w:rsid w:val="00911B45"/>
    <w:rsid w:val="00911D8D"/>
    <w:rsid w:val="00911E0E"/>
    <w:rsid w:val="00911F09"/>
    <w:rsid w:val="009127E7"/>
    <w:rsid w:val="00912A16"/>
    <w:rsid w:val="00913108"/>
    <w:rsid w:val="00913196"/>
    <w:rsid w:val="00913263"/>
    <w:rsid w:val="00913834"/>
    <w:rsid w:val="0091394C"/>
    <w:rsid w:val="00913B4C"/>
    <w:rsid w:val="00913D7B"/>
    <w:rsid w:val="00913F20"/>
    <w:rsid w:val="009140E3"/>
    <w:rsid w:val="009141DE"/>
    <w:rsid w:val="0091426E"/>
    <w:rsid w:val="00914373"/>
    <w:rsid w:val="009148F6"/>
    <w:rsid w:val="00914CFC"/>
    <w:rsid w:val="0091528D"/>
    <w:rsid w:val="00915502"/>
    <w:rsid w:val="00916366"/>
    <w:rsid w:val="009164D2"/>
    <w:rsid w:val="009168A5"/>
    <w:rsid w:val="00916A4A"/>
    <w:rsid w:val="00916DAB"/>
    <w:rsid w:val="0091700F"/>
    <w:rsid w:val="00917036"/>
    <w:rsid w:val="00917086"/>
    <w:rsid w:val="009170FB"/>
    <w:rsid w:val="0091758C"/>
    <w:rsid w:val="0091768D"/>
    <w:rsid w:val="009178D8"/>
    <w:rsid w:val="00917A94"/>
    <w:rsid w:val="00917CB8"/>
    <w:rsid w:val="00917E0A"/>
    <w:rsid w:val="009201A3"/>
    <w:rsid w:val="00920939"/>
    <w:rsid w:val="009215C4"/>
    <w:rsid w:val="00921C61"/>
    <w:rsid w:val="00921D4D"/>
    <w:rsid w:val="0092288D"/>
    <w:rsid w:val="009228D2"/>
    <w:rsid w:val="0092292A"/>
    <w:rsid w:val="009229AA"/>
    <w:rsid w:val="00922C98"/>
    <w:rsid w:val="00923041"/>
    <w:rsid w:val="0092352E"/>
    <w:rsid w:val="00923830"/>
    <w:rsid w:val="00923917"/>
    <w:rsid w:val="00923BDD"/>
    <w:rsid w:val="00923C14"/>
    <w:rsid w:val="00923D9B"/>
    <w:rsid w:val="0092431C"/>
    <w:rsid w:val="0092457F"/>
    <w:rsid w:val="00924915"/>
    <w:rsid w:val="009249C1"/>
    <w:rsid w:val="00925623"/>
    <w:rsid w:val="00925B3E"/>
    <w:rsid w:val="00925D65"/>
    <w:rsid w:val="00925E66"/>
    <w:rsid w:val="009261C2"/>
    <w:rsid w:val="009266AC"/>
    <w:rsid w:val="00926A7F"/>
    <w:rsid w:val="00926DC0"/>
    <w:rsid w:val="00926E92"/>
    <w:rsid w:val="009277A3"/>
    <w:rsid w:val="00927ACF"/>
    <w:rsid w:val="00927F67"/>
    <w:rsid w:val="00930118"/>
    <w:rsid w:val="009301B1"/>
    <w:rsid w:val="009301F9"/>
    <w:rsid w:val="009303CA"/>
    <w:rsid w:val="0093040F"/>
    <w:rsid w:val="0093046C"/>
    <w:rsid w:val="00930499"/>
    <w:rsid w:val="009306A2"/>
    <w:rsid w:val="00930B26"/>
    <w:rsid w:val="00931040"/>
    <w:rsid w:val="00931476"/>
    <w:rsid w:val="0093159F"/>
    <w:rsid w:val="00931D41"/>
    <w:rsid w:val="00932D3E"/>
    <w:rsid w:val="00932EDC"/>
    <w:rsid w:val="009330EB"/>
    <w:rsid w:val="00933478"/>
    <w:rsid w:val="009334AE"/>
    <w:rsid w:val="00933873"/>
    <w:rsid w:val="00933AB3"/>
    <w:rsid w:val="0093429A"/>
    <w:rsid w:val="00934B2D"/>
    <w:rsid w:val="009351CA"/>
    <w:rsid w:val="0093545B"/>
    <w:rsid w:val="0093568E"/>
    <w:rsid w:val="00935691"/>
    <w:rsid w:val="009356D5"/>
    <w:rsid w:val="009361BA"/>
    <w:rsid w:val="0093660B"/>
    <w:rsid w:val="00936B68"/>
    <w:rsid w:val="00937329"/>
    <w:rsid w:val="00937434"/>
    <w:rsid w:val="0093782E"/>
    <w:rsid w:val="00937964"/>
    <w:rsid w:val="00937A7E"/>
    <w:rsid w:val="00937C09"/>
    <w:rsid w:val="00937F35"/>
    <w:rsid w:val="00940116"/>
    <w:rsid w:val="009401DD"/>
    <w:rsid w:val="00940311"/>
    <w:rsid w:val="00940594"/>
    <w:rsid w:val="009405C9"/>
    <w:rsid w:val="00940956"/>
    <w:rsid w:val="00940AB5"/>
    <w:rsid w:val="00940AB6"/>
    <w:rsid w:val="00940AC9"/>
    <w:rsid w:val="00940EFE"/>
    <w:rsid w:val="00940F6F"/>
    <w:rsid w:val="00941AFB"/>
    <w:rsid w:val="0094215F"/>
    <w:rsid w:val="00942681"/>
    <w:rsid w:val="00942BFB"/>
    <w:rsid w:val="00942F45"/>
    <w:rsid w:val="0094351D"/>
    <w:rsid w:val="00943535"/>
    <w:rsid w:val="00943806"/>
    <w:rsid w:val="0094385F"/>
    <w:rsid w:val="00943C2C"/>
    <w:rsid w:val="00943E28"/>
    <w:rsid w:val="00944091"/>
    <w:rsid w:val="0094458C"/>
    <w:rsid w:val="00944A88"/>
    <w:rsid w:val="00944A95"/>
    <w:rsid w:val="00944BF0"/>
    <w:rsid w:val="00945A5F"/>
    <w:rsid w:val="00945E18"/>
    <w:rsid w:val="00945E59"/>
    <w:rsid w:val="0094600F"/>
    <w:rsid w:val="0094601A"/>
    <w:rsid w:val="0094615E"/>
    <w:rsid w:val="00946B9F"/>
    <w:rsid w:val="00946E11"/>
    <w:rsid w:val="009472FF"/>
    <w:rsid w:val="009475A4"/>
    <w:rsid w:val="00947792"/>
    <w:rsid w:val="009477A7"/>
    <w:rsid w:val="009477C7"/>
    <w:rsid w:val="009478D8"/>
    <w:rsid w:val="00947AA8"/>
    <w:rsid w:val="00947D6B"/>
    <w:rsid w:val="00947DA0"/>
    <w:rsid w:val="009507F6"/>
    <w:rsid w:val="00950FD3"/>
    <w:rsid w:val="00951C0D"/>
    <w:rsid w:val="00951EC6"/>
    <w:rsid w:val="009520DA"/>
    <w:rsid w:val="00952F22"/>
    <w:rsid w:val="0095323E"/>
    <w:rsid w:val="009534B8"/>
    <w:rsid w:val="00953839"/>
    <w:rsid w:val="009539D9"/>
    <w:rsid w:val="00953AF8"/>
    <w:rsid w:val="00953D54"/>
    <w:rsid w:val="00953F01"/>
    <w:rsid w:val="009548CB"/>
    <w:rsid w:val="00954B8D"/>
    <w:rsid w:val="00955022"/>
    <w:rsid w:val="00955AF2"/>
    <w:rsid w:val="009566C1"/>
    <w:rsid w:val="0095673F"/>
    <w:rsid w:val="00956769"/>
    <w:rsid w:val="00956818"/>
    <w:rsid w:val="0095721F"/>
    <w:rsid w:val="00957550"/>
    <w:rsid w:val="0095772A"/>
    <w:rsid w:val="0095781C"/>
    <w:rsid w:val="009579BF"/>
    <w:rsid w:val="00957A66"/>
    <w:rsid w:val="00957D84"/>
    <w:rsid w:val="00960511"/>
    <w:rsid w:val="0096067D"/>
    <w:rsid w:val="009606B9"/>
    <w:rsid w:val="00960790"/>
    <w:rsid w:val="00960818"/>
    <w:rsid w:val="00960B08"/>
    <w:rsid w:val="00960C09"/>
    <w:rsid w:val="00960C80"/>
    <w:rsid w:val="009613FE"/>
    <w:rsid w:val="0096149A"/>
    <w:rsid w:val="00961740"/>
    <w:rsid w:val="009623A6"/>
    <w:rsid w:val="009623CF"/>
    <w:rsid w:val="00962583"/>
    <w:rsid w:val="0096259B"/>
    <w:rsid w:val="00963768"/>
    <w:rsid w:val="00963C6F"/>
    <w:rsid w:val="00964014"/>
    <w:rsid w:val="00965277"/>
    <w:rsid w:val="0096563F"/>
    <w:rsid w:val="00965BCA"/>
    <w:rsid w:val="00966369"/>
    <w:rsid w:val="009663FF"/>
    <w:rsid w:val="009666E7"/>
    <w:rsid w:val="00966848"/>
    <w:rsid w:val="00966AE9"/>
    <w:rsid w:val="0096723E"/>
    <w:rsid w:val="00967362"/>
    <w:rsid w:val="0096736E"/>
    <w:rsid w:val="0096746D"/>
    <w:rsid w:val="009674B7"/>
    <w:rsid w:val="00967523"/>
    <w:rsid w:val="00967E82"/>
    <w:rsid w:val="00967EC8"/>
    <w:rsid w:val="00970301"/>
    <w:rsid w:val="00970392"/>
    <w:rsid w:val="009709E9"/>
    <w:rsid w:val="00970C10"/>
    <w:rsid w:val="00970E85"/>
    <w:rsid w:val="00970ED3"/>
    <w:rsid w:val="00971366"/>
    <w:rsid w:val="00971CE9"/>
    <w:rsid w:val="00971D52"/>
    <w:rsid w:val="00971FAC"/>
    <w:rsid w:val="0097264A"/>
    <w:rsid w:val="009727E3"/>
    <w:rsid w:val="009737FC"/>
    <w:rsid w:val="009739C2"/>
    <w:rsid w:val="00974110"/>
    <w:rsid w:val="009758EF"/>
    <w:rsid w:val="00975900"/>
    <w:rsid w:val="00975A9B"/>
    <w:rsid w:val="00975C87"/>
    <w:rsid w:val="00975FD8"/>
    <w:rsid w:val="00976105"/>
    <w:rsid w:val="0097652E"/>
    <w:rsid w:val="0097717D"/>
    <w:rsid w:val="00977483"/>
    <w:rsid w:val="00977846"/>
    <w:rsid w:val="00977D34"/>
    <w:rsid w:val="009800E1"/>
    <w:rsid w:val="00980203"/>
    <w:rsid w:val="009807F8"/>
    <w:rsid w:val="00980816"/>
    <w:rsid w:val="009809A7"/>
    <w:rsid w:val="009809BB"/>
    <w:rsid w:val="00980CD1"/>
    <w:rsid w:val="00980D7E"/>
    <w:rsid w:val="00980ED3"/>
    <w:rsid w:val="00980FB0"/>
    <w:rsid w:val="009813AF"/>
    <w:rsid w:val="00981D73"/>
    <w:rsid w:val="00981F0F"/>
    <w:rsid w:val="00981FFB"/>
    <w:rsid w:val="009821E1"/>
    <w:rsid w:val="00982206"/>
    <w:rsid w:val="00982419"/>
    <w:rsid w:val="00982479"/>
    <w:rsid w:val="00982A29"/>
    <w:rsid w:val="00982F88"/>
    <w:rsid w:val="009833AB"/>
    <w:rsid w:val="009838AC"/>
    <w:rsid w:val="00983967"/>
    <w:rsid w:val="00984404"/>
    <w:rsid w:val="009848C1"/>
    <w:rsid w:val="00984ED9"/>
    <w:rsid w:val="00985499"/>
    <w:rsid w:val="009857FA"/>
    <w:rsid w:val="00985997"/>
    <w:rsid w:val="00985E11"/>
    <w:rsid w:val="0098653F"/>
    <w:rsid w:val="00986570"/>
    <w:rsid w:val="00986EF3"/>
    <w:rsid w:val="0098733D"/>
    <w:rsid w:val="0098748C"/>
    <w:rsid w:val="009877A7"/>
    <w:rsid w:val="00987A5E"/>
    <w:rsid w:val="0099026B"/>
    <w:rsid w:val="00990505"/>
    <w:rsid w:val="0099051D"/>
    <w:rsid w:val="0099071C"/>
    <w:rsid w:val="00990F2C"/>
    <w:rsid w:val="00990FA8"/>
    <w:rsid w:val="0099142C"/>
    <w:rsid w:val="0099176D"/>
    <w:rsid w:val="009921E8"/>
    <w:rsid w:val="009925C6"/>
    <w:rsid w:val="00993308"/>
    <w:rsid w:val="009935ED"/>
    <w:rsid w:val="00993878"/>
    <w:rsid w:val="0099390A"/>
    <w:rsid w:val="00993DF5"/>
    <w:rsid w:val="009943E6"/>
    <w:rsid w:val="0099458D"/>
    <w:rsid w:val="009949C2"/>
    <w:rsid w:val="009955DC"/>
    <w:rsid w:val="00995D4A"/>
    <w:rsid w:val="00995E34"/>
    <w:rsid w:val="00996407"/>
    <w:rsid w:val="0099644E"/>
    <w:rsid w:val="00996A74"/>
    <w:rsid w:val="00996E98"/>
    <w:rsid w:val="00997078"/>
    <w:rsid w:val="00997268"/>
    <w:rsid w:val="0099746C"/>
    <w:rsid w:val="009974B5"/>
    <w:rsid w:val="00997A30"/>
    <w:rsid w:val="00997A3F"/>
    <w:rsid w:val="00997E86"/>
    <w:rsid w:val="00997F10"/>
    <w:rsid w:val="009A0379"/>
    <w:rsid w:val="009A046B"/>
    <w:rsid w:val="009A05A0"/>
    <w:rsid w:val="009A062E"/>
    <w:rsid w:val="009A1251"/>
    <w:rsid w:val="009A13DB"/>
    <w:rsid w:val="009A1810"/>
    <w:rsid w:val="009A1D14"/>
    <w:rsid w:val="009A1DC5"/>
    <w:rsid w:val="009A22FE"/>
    <w:rsid w:val="009A26CF"/>
    <w:rsid w:val="009A2CC4"/>
    <w:rsid w:val="009A2D9D"/>
    <w:rsid w:val="009A2F22"/>
    <w:rsid w:val="009A327C"/>
    <w:rsid w:val="009A36FD"/>
    <w:rsid w:val="009A3FAA"/>
    <w:rsid w:val="009A41C0"/>
    <w:rsid w:val="009A41DD"/>
    <w:rsid w:val="009A42A1"/>
    <w:rsid w:val="009A44FD"/>
    <w:rsid w:val="009A46BA"/>
    <w:rsid w:val="009A4D9C"/>
    <w:rsid w:val="009A50A6"/>
    <w:rsid w:val="009A527A"/>
    <w:rsid w:val="009A5496"/>
    <w:rsid w:val="009A5E7D"/>
    <w:rsid w:val="009A5FC0"/>
    <w:rsid w:val="009A6422"/>
    <w:rsid w:val="009A66B7"/>
    <w:rsid w:val="009A6DE9"/>
    <w:rsid w:val="009A7365"/>
    <w:rsid w:val="009A7B63"/>
    <w:rsid w:val="009A7EB8"/>
    <w:rsid w:val="009B0414"/>
    <w:rsid w:val="009B0550"/>
    <w:rsid w:val="009B1151"/>
    <w:rsid w:val="009B11BE"/>
    <w:rsid w:val="009B1235"/>
    <w:rsid w:val="009B149A"/>
    <w:rsid w:val="009B1BAA"/>
    <w:rsid w:val="009B1E53"/>
    <w:rsid w:val="009B1EC5"/>
    <w:rsid w:val="009B1ECD"/>
    <w:rsid w:val="009B1ED4"/>
    <w:rsid w:val="009B1F3B"/>
    <w:rsid w:val="009B1FE3"/>
    <w:rsid w:val="009B23BE"/>
    <w:rsid w:val="009B2A67"/>
    <w:rsid w:val="009B31DF"/>
    <w:rsid w:val="009B35BE"/>
    <w:rsid w:val="009B4151"/>
    <w:rsid w:val="009B4544"/>
    <w:rsid w:val="009B4A99"/>
    <w:rsid w:val="009B4DC2"/>
    <w:rsid w:val="009B5178"/>
    <w:rsid w:val="009B5398"/>
    <w:rsid w:val="009B573F"/>
    <w:rsid w:val="009B644F"/>
    <w:rsid w:val="009B6B00"/>
    <w:rsid w:val="009B6B96"/>
    <w:rsid w:val="009B6BBE"/>
    <w:rsid w:val="009B6D62"/>
    <w:rsid w:val="009B6FBF"/>
    <w:rsid w:val="009B70CA"/>
    <w:rsid w:val="009B741C"/>
    <w:rsid w:val="009B77CD"/>
    <w:rsid w:val="009B7971"/>
    <w:rsid w:val="009B7A44"/>
    <w:rsid w:val="009B7EB9"/>
    <w:rsid w:val="009B7FF5"/>
    <w:rsid w:val="009C07B9"/>
    <w:rsid w:val="009C0D8A"/>
    <w:rsid w:val="009C17B2"/>
    <w:rsid w:val="009C1F08"/>
    <w:rsid w:val="009C1F5C"/>
    <w:rsid w:val="009C2060"/>
    <w:rsid w:val="009C2249"/>
    <w:rsid w:val="009C23E2"/>
    <w:rsid w:val="009C3476"/>
    <w:rsid w:val="009C350E"/>
    <w:rsid w:val="009C35A8"/>
    <w:rsid w:val="009C37AE"/>
    <w:rsid w:val="009C3A1F"/>
    <w:rsid w:val="009C3E8F"/>
    <w:rsid w:val="009C4637"/>
    <w:rsid w:val="009C4BE5"/>
    <w:rsid w:val="009C5032"/>
    <w:rsid w:val="009C53E5"/>
    <w:rsid w:val="009C5405"/>
    <w:rsid w:val="009C59A1"/>
    <w:rsid w:val="009C5D4F"/>
    <w:rsid w:val="009C6199"/>
    <w:rsid w:val="009C62A8"/>
    <w:rsid w:val="009C6412"/>
    <w:rsid w:val="009C688A"/>
    <w:rsid w:val="009C6D28"/>
    <w:rsid w:val="009C6EDE"/>
    <w:rsid w:val="009C774D"/>
    <w:rsid w:val="009C7804"/>
    <w:rsid w:val="009C7D58"/>
    <w:rsid w:val="009C7F50"/>
    <w:rsid w:val="009D023A"/>
    <w:rsid w:val="009D0691"/>
    <w:rsid w:val="009D0921"/>
    <w:rsid w:val="009D096E"/>
    <w:rsid w:val="009D0A02"/>
    <w:rsid w:val="009D0D0A"/>
    <w:rsid w:val="009D11C6"/>
    <w:rsid w:val="009D14DF"/>
    <w:rsid w:val="009D1822"/>
    <w:rsid w:val="009D19E7"/>
    <w:rsid w:val="009D1AC5"/>
    <w:rsid w:val="009D1AF8"/>
    <w:rsid w:val="009D1ED5"/>
    <w:rsid w:val="009D21D9"/>
    <w:rsid w:val="009D22D7"/>
    <w:rsid w:val="009D232E"/>
    <w:rsid w:val="009D23C1"/>
    <w:rsid w:val="009D2718"/>
    <w:rsid w:val="009D2AD2"/>
    <w:rsid w:val="009D2D6D"/>
    <w:rsid w:val="009D2F5A"/>
    <w:rsid w:val="009D3046"/>
    <w:rsid w:val="009D328D"/>
    <w:rsid w:val="009D37C6"/>
    <w:rsid w:val="009D3B29"/>
    <w:rsid w:val="009D4796"/>
    <w:rsid w:val="009D4A57"/>
    <w:rsid w:val="009D4F03"/>
    <w:rsid w:val="009D5061"/>
    <w:rsid w:val="009D54EB"/>
    <w:rsid w:val="009D55FE"/>
    <w:rsid w:val="009D577D"/>
    <w:rsid w:val="009D57B1"/>
    <w:rsid w:val="009D5920"/>
    <w:rsid w:val="009D5D46"/>
    <w:rsid w:val="009D5D70"/>
    <w:rsid w:val="009D5E4F"/>
    <w:rsid w:val="009D5E6A"/>
    <w:rsid w:val="009D6373"/>
    <w:rsid w:val="009D676F"/>
    <w:rsid w:val="009D68DE"/>
    <w:rsid w:val="009D6938"/>
    <w:rsid w:val="009D6CA3"/>
    <w:rsid w:val="009D77E2"/>
    <w:rsid w:val="009D7A6E"/>
    <w:rsid w:val="009D7B0A"/>
    <w:rsid w:val="009D7D98"/>
    <w:rsid w:val="009D7F6B"/>
    <w:rsid w:val="009E02D5"/>
    <w:rsid w:val="009E0AC0"/>
    <w:rsid w:val="009E0DDF"/>
    <w:rsid w:val="009E0EDE"/>
    <w:rsid w:val="009E11F4"/>
    <w:rsid w:val="009E1314"/>
    <w:rsid w:val="009E14EF"/>
    <w:rsid w:val="009E17B5"/>
    <w:rsid w:val="009E19DB"/>
    <w:rsid w:val="009E1A2A"/>
    <w:rsid w:val="009E1C15"/>
    <w:rsid w:val="009E22AA"/>
    <w:rsid w:val="009E23F6"/>
    <w:rsid w:val="009E242E"/>
    <w:rsid w:val="009E24A7"/>
    <w:rsid w:val="009E37F6"/>
    <w:rsid w:val="009E3817"/>
    <w:rsid w:val="009E3D69"/>
    <w:rsid w:val="009E43A4"/>
    <w:rsid w:val="009E53BA"/>
    <w:rsid w:val="009E5533"/>
    <w:rsid w:val="009E55E8"/>
    <w:rsid w:val="009E5716"/>
    <w:rsid w:val="009E595F"/>
    <w:rsid w:val="009E5C7D"/>
    <w:rsid w:val="009E6146"/>
    <w:rsid w:val="009E61D2"/>
    <w:rsid w:val="009E6B77"/>
    <w:rsid w:val="009E6B9C"/>
    <w:rsid w:val="009E6CCA"/>
    <w:rsid w:val="009E7239"/>
    <w:rsid w:val="009E7273"/>
    <w:rsid w:val="009E7853"/>
    <w:rsid w:val="009E7892"/>
    <w:rsid w:val="009E7A87"/>
    <w:rsid w:val="009E7F1B"/>
    <w:rsid w:val="009F043B"/>
    <w:rsid w:val="009F07E5"/>
    <w:rsid w:val="009F0B5B"/>
    <w:rsid w:val="009F0BED"/>
    <w:rsid w:val="009F0CD7"/>
    <w:rsid w:val="009F1023"/>
    <w:rsid w:val="009F12A4"/>
    <w:rsid w:val="009F147C"/>
    <w:rsid w:val="009F14F1"/>
    <w:rsid w:val="009F1A8E"/>
    <w:rsid w:val="009F1CF2"/>
    <w:rsid w:val="009F1E61"/>
    <w:rsid w:val="009F21C7"/>
    <w:rsid w:val="009F2222"/>
    <w:rsid w:val="009F22B8"/>
    <w:rsid w:val="009F2365"/>
    <w:rsid w:val="009F2919"/>
    <w:rsid w:val="009F2B3E"/>
    <w:rsid w:val="009F3386"/>
    <w:rsid w:val="009F33AA"/>
    <w:rsid w:val="009F36A7"/>
    <w:rsid w:val="009F379B"/>
    <w:rsid w:val="009F38B9"/>
    <w:rsid w:val="009F3926"/>
    <w:rsid w:val="009F3C54"/>
    <w:rsid w:val="009F49C9"/>
    <w:rsid w:val="009F4F21"/>
    <w:rsid w:val="009F50E8"/>
    <w:rsid w:val="009F527E"/>
    <w:rsid w:val="009F52C5"/>
    <w:rsid w:val="009F56E6"/>
    <w:rsid w:val="009F57E7"/>
    <w:rsid w:val="009F5A95"/>
    <w:rsid w:val="009F5EEE"/>
    <w:rsid w:val="009F63DD"/>
    <w:rsid w:val="009F6427"/>
    <w:rsid w:val="009F69A7"/>
    <w:rsid w:val="009F6E65"/>
    <w:rsid w:val="009F6FB7"/>
    <w:rsid w:val="009F725C"/>
    <w:rsid w:val="009F782A"/>
    <w:rsid w:val="00A00133"/>
    <w:rsid w:val="00A00654"/>
    <w:rsid w:val="00A00B28"/>
    <w:rsid w:val="00A010EE"/>
    <w:rsid w:val="00A01478"/>
    <w:rsid w:val="00A01859"/>
    <w:rsid w:val="00A01893"/>
    <w:rsid w:val="00A0189E"/>
    <w:rsid w:val="00A01913"/>
    <w:rsid w:val="00A01B7B"/>
    <w:rsid w:val="00A01D93"/>
    <w:rsid w:val="00A02C5B"/>
    <w:rsid w:val="00A02F85"/>
    <w:rsid w:val="00A02FDB"/>
    <w:rsid w:val="00A030CB"/>
    <w:rsid w:val="00A0389B"/>
    <w:rsid w:val="00A03A00"/>
    <w:rsid w:val="00A03B0B"/>
    <w:rsid w:val="00A03B3E"/>
    <w:rsid w:val="00A03D49"/>
    <w:rsid w:val="00A03F85"/>
    <w:rsid w:val="00A040E8"/>
    <w:rsid w:val="00A04563"/>
    <w:rsid w:val="00A04C60"/>
    <w:rsid w:val="00A051F3"/>
    <w:rsid w:val="00A051FC"/>
    <w:rsid w:val="00A055A6"/>
    <w:rsid w:val="00A058DA"/>
    <w:rsid w:val="00A0660E"/>
    <w:rsid w:val="00A066A3"/>
    <w:rsid w:val="00A07578"/>
    <w:rsid w:val="00A07A44"/>
    <w:rsid w:val="00A10284"/>
    <w:rsid w:val="00A109E4"/>
    <w:rsid w:val="00A10C06"/>
    <w:rsid w:val="00A10E5B"/>
    <w:rsid w:val="00A10F62"/>
    <w:rsid w:val="00A110CB"/>
    <w:rsid w:val="00A110D4"/>
    <w:rsid w:val="00A1180A"/>
    <w:rsid w:val="00A119AF"/>
    <w:rsid w:val="00A120FC"/>
    <w:rsid w:val="00A12C0B"/>
    <w:rsid w:val="00A12EF7"/>
    <w:rsid w:val="00A1315E"/>
    <w:rsid w:val="00A13333"/>
    <w:rsid w:val="00A13E7D"/>
    <w:rsid w:val="00A13EBD"/>
    <w:rsid w:val="00A13F35"/>
    <w:rsid w:val="00A14220"/>
    <w:rsid w:val="00A14537"/>
    <w:rsid w:val="00A14585"/>
    <w:rsid w:val="00A14596"/>
    <w:rsid w:val="00A1473B"/>
    <w:rsid w:val="00A14C21"/>
    <w:rsid w:val="00A14DA8"/>
    <w:rsid w:val="00A14F8E"/>
    <w:rsid w:val="00A15224"/>
    <w:rsid w:val="00A152F2"/>
    <w:rsid w:val="00A15B91"/>
    <w:rsid w:val="00A15FB7"/>
    <w:rsid w:val="00A1627A"/>
    <w:rsid w:val="00A1680C"/>
    <w:rsid w:val="00A16B8B"/>
    <w:rsid w:val="00A16F10"/>
    <w:rsid w:val="00A16F75"/>
    <w:rsid w:val="00A16FF2"/>
    <w:rsid w:val="00A1740A"/>
    <w:rsid w:val="00A17574"/>
    <w:rsid w:val="00A17A1D"/>
    <w:rsid w:val="00A17CCE"/>
    <w:rsid w:val="00A17D76"/>
    <w:rsid w:val="00A201B6"/>
    <w:rsid w:val="00A201E2"/>
    <w:rsid w:val="00A20234"/>
    <w:rsid w:val="00A2034F"/>
    <w:rsid w:val="00A203A0"/>
    <w:rsid w:val="00A210ED"/>
    <w:rsid w:val="00A215BB"/>
    <w:rsid w:val="00A21701"/>
    <w:rsid w:val="00A2231E"/>
    <w:rsid w:val="00A22355"/>
    <w:rsid w:val="00A22475"/>
    <w:rsid w:val="00A2280F"/>
    <w:rsid w:val="00A2282C"/>
    <w:rsid w:val="00A22B5E"/>
    <w:rsid w:val="00A22BF8"/>
    <w:rsid w:val="00A22C53"/>
    <w:rsid w:val="00A23015"/>
    <w:rsid w:val="00A233BD"/>
    <w:rsid w:val="00A23571"/>
    <w:rsid w:val="00A24706"/>
    <w:rsid w:val="00A24838"/>
    <w:rsid w:val="00A24841"/>
    <w:rsid w:val="00A2496F"/>
    <w:rsid w:val="00A254F0"/>
    <w:rsid w:val="00A256CC"/>
    <w:rsid w:val="00A25A7E"/>
    <w:rsid w:val="00A25EE9"/>
    <w:rsid w:val="00A25F45"/>
    <w:rsid w:val="00A2617B"/>
    <w:rsid w:val="00A26600"/>
    <w:rsid w:val="00A26E47"/>
    <w:rsid w:val="00A26F3D"/>
    <w:rsid w:val="00A2730F"/>
    <w:rsid w:val="00A27884"/>
    <w:rsid w:val="00A27DFA"/>
    <w:rsid w:val="00A27E6E"/>
    <w:rsid w:val="00A30013"/>
    <w:rsid w:val="00A3045F"/>
    <w:rsid w:val="00A307E0"/>
    <w:rsid w:val="00A3096C"/>
    <w:rsid w:val="00A30C34"/>
    <w:rsid w:val="00A30EB4"/>
    <w:rsid w:val="00A3147A"/>
    <w:rsid w:val="00A316CF"/>
    <w:rsid w:val="00A319B7"/>
    <w:rsid w:val="00A31A41"/>
    <w:rsid w:val="00A321A5"/>
    <w:rsid w:val="00A32BEF"/>
    <w:rsid w:val="00A332E7"/>
    <w:rsid w:val="00A3388B"/>
    <w:rsid w:val="00A340E4"/>
    <w:rsid w:val="00A3417A"/>
    <w:rsid w:val="00A34304"/>
    <w:rsid w:val="00A34414"/>
    <w:rsid w:val="00A34635"/>
    <w:rsid w:val="00A34DD3"/>
    <w:rsid w:val="00A34E2F"/>
    <w:rsid w:val="00A357AD"/>
    <w:rsid w:val="00A357DA"/>
    <w:rsid w:val="00A35B9D"/>
    <w:rsid w:val="00A35EF3"/>
    <w:rsid w:val="00A364BE"/>
    <w:rsid w:val="00A371CE"/>
    <w:rsid w:val="00A3751F"/>
    <w:rsid w:val="00A375B6"/>
    <w:rsid w:val="00A37657"/>
    <w:rsid w:val="00A37864"/>
    <w:rsid w:val="00A378FC"/>
    <w:rsid w:val="00A37C59"/>
    <w:rsid w:val="00A37CD6"/>
    <w:rsid w:val="00A4000B"/>
    <w:rsid w:val="00A400A9"/>
    <w:rsid w:val="00A4027D"/>
    <w:rsid w:val="00A4032D"/>
    <w:rsid w:val="00A4038A"/>
    <w:rsid w:val="00A40C35"/>
    <w:rsid w:val="00A416EB"/>
    <w:rsid w:val="00A41768"/>
    <w:rsid w:val="00A42233"/>
    <w:rsid w:val="00A42409"/>
    <w:rsid w:val="00A424FC"/>
    <w:rsid w:val="00A42852"/>
    <w:rsid w:val="00A428F3"/>
    <w:rsid w:val="00A42929"/>
    <w:rsid w:val="00A429C7"/>
    <w:rsid w:val="00A42BD3"/>
    <w:rsid w:val="00A42CC6"/>
    <w:rsid w:val="00A431F5"/>
    <w:rsid w:val="00A43B6F"/>
    <w:rsid w:val="00A446C6"/>
    <w:rsid w:val="00A44ADB"/>
    <w:rsid w:val="00A44B56"/>
    <w:rsid w:val="00A450B6"/>
    <w:rsid w:val="00A45420"/>
    <w:rsid w:val="00A456A9"/>
    <w:rsid w:val="00A456CC"/>
    <w:rsid w:val="00A45A1D"/>
    <w:rsid w:val="00A46092"/>
    <w:rsid w:val="00A462B9"/>
    <w:rsid w:val="00A4661D"/>
    <w:rsid w:val="00A46749"/>
    <w:rsid w:val="00A46766"/>
    <w:rsid w:val="00A46C4C"/>
    <w:rsid w:val="00A46DDC"/>
    <w:rsid w:val="00A470FB"/>
    <w:rsid w:val="00A47120"/>
    <w:rsid w:val="00A47281"/>
    <w:rsid w:val="00A47461"/>
    <w:rsid w:val="00A47F77"/>
    <w:rsid w:val="00A50B6E"/>
    <w:rsid w:val="00A50BD9"/>
    <w:rsid w:val="00A50C8C"/>
    <w:rsid w:val="00A51B2F"/>
    <w:rsid w:val="00A52190"/>
    <w:rsid w:val="00A524E3"/>
    <w:rsid w:val="00A52593"/>
    <w:rsid w:val="00A5259D"/>
    <w:rsid w:val="00A52648"/>
    <w:rsid w:val="00A52786"/>
    <w:rsid w:val="00A52B39"/>
    <w:rsid w:val="00A52BDF"/>
    <w:rsid w:val="00A52E81"/>
    <w:rsid w:val="00A53313"/>
    <w:rsid w:val="00A537DF"/>
    <w:rsid w:val="00A53881"/>
    <w:rsid w:val="00A53D5F"/>
    <w:rsid w:val="00A54104"/>
    <w:rsid w:val="00A5427C"/>
    <w:rsid w:val="00A54360"/>
    <w:rsid w:val="00A544F7"/>
    <w:rsid w:val="00A5485F"/>
    <w:rsid w:val="00A548AC"/>
    <w:rsid w:val="00A553B6"/>
    <w:rsid w:val="00A558E9"/>
    <w:rsid w:val="00A559D7"/>
    <w:rsid w:val="00A55AA1"/>
    <w:rsid w:val="00A56295"/>
    <w:rsid w:val="00A56370"/>
    <w:rsid w:val="00A5647A"/>
    <w:rsid w:val="00A56879"/>
    <w:rsid w:val="00A569D8"/>
    <w:rsid w:val="00A56A3F"/>
    <w:rsid w:val="00A57156"/>
    <w:rsid w:val="00A571BC"/>
    <w:rsid w:val="00A57814"/>
    <w:rsid w:val="00A57C02"/>
    <w:rsid w:val="00A602FC"/>
    <w:rsid w:val="00A604E6"/>
    <w:rsid w:val="00A6068B"/>
    <w:rsid w:val="00A60BA9"/>
    <w:rsid w:val="00A61064"/>
    <w:rsid w:val="00A6112D"/>
    <w:rsid w:val="00A611FE"/>
    <w:rsid w:val="00A6122A"/>
    <w:rsid w:val="00A61578"/>
    <w:rsid w:val="00A61691"/>
    <w:rsid w:val="00A61725"/>
    <w:rsid w:val="00A62042"/>
    <w:rsid w:val="00A62309"/>
    <w:rsid w:val="00A625A2"/>
    <w:rsid w:val="00A626A8"/>
    <w:rsid w:val="00A628B8"/>
    <w:rsid w:val="00A62A10"/>
    <w:rsid w:val="00A62B14"/>
    <w:rsid w:val="00A62B28"/>
    <w:rsid w:val="00A62FB4"/>
    <w:rsid w:val="00A6312C"/>
    <w:rsid w:val="00A632E8"/>
    <w:rsid w:val="00A63588"/>
    <w:rsid w:val="00A635E1"/>
    <w:rsid w:val="00A63920"/>
    <w:rsid w:val="00A63C61"/>
    <w:rsid w:val="00A643B3"/>
    <w:rsid w:val="00A643DF"/>
    <w:rsid w:val="00A6450D"/>
    <w:rsid w:val="00A64C6D"/>
    <w:rsid w:val="00A64C7E"/>
    <w:rsid w:val="00A653A4"/>
    <w:rsid w:val="00A653CD"/>
    <w:rsid w:val="00A653DE"/>
    <w:rsid w:val="00A65413"/>
    <w:rsid w:val="00A655B7"/>
    <w:rsid w:val="00A65EFF"/>
    <w:rsid w:val="00A660AF"/>
    <w:rsid w:val="00A66A00"/>
    <w:rsid w:val="00A66A9D"/>
    <w:rsid w:val="00A66C72"/>
    <w:rsid w:val="00A66F87"/>
    <w:rsid w:val="00A66F8C"/>
    <w:rsid w:val="00A67554"/>
    <w:rsid w:val="00A67689"/>
    <w:rsid w:val="00A677BB"/>
    <w:rsid w:val="00A67943"/>
    <w:rsid w:val="00A70373"/>
    <w:rsid w:val="00A70841"/>
    <w:rsid w:val="00A71021"/>
    <w:rsid w:val="00A71157"/>
    <w:rsid w:val="00A7156D"/>
    <w:rsid w:val="00A71800"/>
    <w:rsid w:val="00A71BE7"/>
    <w:rsid w:val="00A71DC0"/>
    <w:rsid w:val="00A7275F"/>
    <w:rsid w:val="00A72F20"/>
    <w:rsid w:val="00A7337E"/>
    <w:rsid w:val="00A733A7"/>
    <w:rsid w:val="00A73523"/>
    <w:rsid w:val="00A744C6"/>
    <w:rsid w:val="00A74832"/>
    <w:rsid w:val="00A74A1A"/>
    <w:rsid w:val="00A74A56"/>
    <w:rsid w:val="00A74D3A"/>
    <w:rsid w:val="00A74E22"/>
    <w:rsid w:val="00A75045"/>
    <w:rsid w:val="00A7550E"/>
    <w:rsid w:val="00A75AF6"/>
    <w:rsid w:val="00A75F08"/>
    <w:rsid w:val="00A75F28"/>
    <w:rsid w:val="00A760FF"/>
    <w:rsid w:val="00A76F4D"/>
    <w:rsid w:val="00A76F8D"/>
    <w:rsid w:val="00A777F8"/>
    <w:rsid w:val="00A778B5"/>
    <w:rsid w:val="00A805FC"/>
    <w:rsid w:val="00A80B6F"/>
    <w:rsid w:val="00A8105F"/>
    <w:rsid w:val="00A81278"/>
    <w:rsid w:val="00A8141D"/>
    <w:rsid w:val="00A81544"/>
    <w:rsid w:val="00A81569"/>
    <w:rsid w:val="00A818D4"/>
    <w:rsid w:val="00A8194B"/>
    <w:rsid w:val="00A81C0B"/>
    <w:rsid w:val="00A824AB"/>
    <w:rsid w:val="00A8276A"/>
    <w:rsid w:val="00A8284C"/>
    <w:rsid w:val="00A82AA1"/>
    <w:rsid w:val="00A82BE6"/>
    <w:rsid w:val="00A8304F"/>
    <w:rsid w:val="00A83137"/>
    <w:rsid w:val="00A83211"/>
    <w:rsid w:val="00A8325C"/>
    <w:rsid w:val="00A83E59"/>
    <w:rsid w:val="00A84703"/>
    <w:rsid w:val="00A849CC"/>
    <w:rsid w:val="00A84A0F"/>
    <w:rsid w:val="00A84D0F"/>
    <w:rsid w:val="00A85362"/>
    <w:rsid w:val="00A857AA"/>
    <w:rsid w:val="00A85D77"/>
    <w:rsid w:val="00A85EA1"/>
    <w:rsid w:val="00A85F3D"/>
    <w:rsid w:val="00A8799B"/>
    <w:rsid w:val="00A879EB"/>
    <w:rsid w:val="00A909A6"/>
    <w:rsid w:val="00A90B0B"/>
    <w:rsid w:val="00A90BAF"/>
    <w:rsid w:val="00A91599"/>
    <w:rsid w:val="00A9165A"/>
    <w:rsid w:val="00A916F0"/>
    <w:rsid w:val="00A918DD"/>
    <w:rsid w:val="00A926D2"/>
    <w:rsid w:val="00A93093"/>
    <w:rsid w:val="00A93198"/>
    <w:rsid w:val="00A93C6C"/>
    <w:rsid w:val="00A93C6D"/>
    <w:rsid w:val="00A93D6D"/>
    <w:rsid w:val="00A94321"/>
    <w:rsid w:val="00A9437C"/>
    <w:rsid w:val="00A9458B"/>
    <w:rsid w:val="00A949D0"/>
    <w:rsid w:val="00A94BB1"/>
    <w:rsid w:val="00A94C1A"/>
    <w:rsid w:val="00A9553B"/>
    <w:rsid w:val="00A956BB"/>
    <w:rsid w:val="00A9585A"/>
    <w:rsid w:val="00A9591A"/>
    <w:rsid w:val="00A959C0"/>
    <w:rsid w:val="00A95DEB"/>
    <w:rsid w:val="00A95FAA"/>
    <w:rsid w:val="00A96495"/>
    <w:rsid w:val="00A968C1"/>
    <w:rsid w:val="00A969C3"/>
    <w:rsid w:val="00A96BF1"/>
    <w:rsid w:val="00A96C74"/>
    <w:rsid w:val="00A9703C"/>
    <w:rsid w:val="00A9704C"/>
    <w:rsid w:val="00A972B6"/>
    <w:rsid w:val="00A97FE2"/>
    <w:rsid w:val="00AA017D"/>
    <w:rsid w:val="00AA050C"/>
    <w:rsid w:val="00AA0936"/>
    <w:rsid w:val="00AA096E"/>
    <w:rsid w:val="00AA0A29"/>
    <w:rsid w:val="00AA0BE7"/>
    <w:rsid w:val="00AA17DE"/>
    <w:rsid w:val="00AA1B95"/>
    <w:rsid w:val="00AA1BA8"/>
    <w:rsid w:val="00AA2E3C"/>
    <w:rsid w:val="00AA30CA"/>
    <w:rsid w:val="00AA37A2"/>
    <w:rsid w:val="00AA3872"/>
    <w:rsid w:val="00AA3D73"/>
    <w:rsid w:val="00AA3FFE"/>
    <w:rsid w:val="00AA4453"/>
    <w:rsid w:val="00AA4960"/>
    <w:rsid w:val="00AA4AC0"/>
    <w:rsid w:val="00AA4BC4"/>
    <w:rsid w:val="00AA4FBB"/>
    <w:rsid w:val="00AA5503"/>
    <w:rsid w:val="00AA563C"/>
    <w:rsid w:val="00AA595D"/>
    <w:rsid w:val="00AA5B7A"/>
    <w:rsid w:val="00AA5CF2"/>
    <w:rsid w:val="00AA6214"/>
    <w:rsid w:val="00AA67D5"/>
    <w:rsid w:val="00AA68C7"/>
    <w:rsid w:val="00AA6B5B"/>
    <w:rsid w:val="00AA710A"/>
    <w:rsid w:val="00AA731D"/>
    <w:rsid w:val="00AA754F"/>
    <w:rsid w:val="00AA7621"/>
    <w:rsid w:val="00AA774F"/>
    <w:rsid w:val="00AA77E0"/>
    <w:rsid w:val="00AA7802"/>
    <w:rsid w:val="00AA7807"/>
    <w:rsid w:val="00AA7A95"/>
    <w:rsid w:val="00AA7AD5"/>
    <w:rsid w:val="00AB0902"/>
    <w:rsid w:val="00AB0AB9"/>
    <w:rsid w:val="00AB1369"/>
    <w:rsid w:val="00AB19AD"/>
    <w:rsid w:val="00AB2325"/>
    <w:rsid w:val="00AB27E1"/>
    <w:rsid w:val="00AB2EFE"/>
    <w:rsid w:val="00AB2F86"/>
    <w:rsid w:val="00AB32B5"/>
    <w:rsid w:val="00AB3407"/>
    <w:rsid w:val="00AB36AD"/>
    <w:rsid w:val="00AB3CB5"/>
    <w:rsid w:val="00AB3F0A"/>
    <w:rsid w:val="00AB4A3C"/>
    <w:rsid w:val="00AB4A56"/>
    <w:rsid w:val="00AB4B70"/>
    <w:rsid w:val="00AB5315"/>
    <w:rsid w:val="00AB55C0"/>
    <w:rsid w:val="00AB5695"/>
    <w:rsid w:val="00AB5817"/>
    <w:rsid w:val="00AB5DC3"/>
    <w:rsid w:val="00AB5E16"/>
    <w:rsid w:val="00AB65E5"/>
    <w:rsid w:val="00AB679B"/>
    <w:rsid w:val="00AB68FA"/>
    <w:rsid w:val="00AB693E"/>
    <w:rsid w:val="00AB7558"/>
    <w:rsid w:val="00AB7AAD"/>
    <w:rsid w:val="00AC02D3"/>
    <w:rsid w:val="00AC0458"/>
    <w:rsid w:val="00AC07AC"/>
    <w:rsid w:val="00AC10E0"/>
    <w:rsid w:val="00AC1564"/>
    <w:rsid w:val="00AC181A"/>
    <w:rsid w:val="00AC19B6"/>
    <w:rsid w:val="00AC2381"/>
    <w:rsid w:val="00AC2C5A"/>
    <w:rsid w:val="00AC30C8"/>
    <w:rsid w:val="00AC3E5C"/>
    <w:rsid w:val="00AC3E8A"/>
    <w:rsid w:val="00AC407E"/>
    <w:rsid w:val="00AC44B0"/>
    <w:rsid w:val="00AC4B75"/>
    <w:rsid w:val="00AC6073"/>
    <w:rsid w:val="00AC60A6"/>
    <w:rsid w:val="00AC6B36"/>
    <w:rsid w:val="00AC6E92"/>
    <w:rsid w:val="00AC7294"/>
    <w:rsid w:val="00AC7F41"/>
    <w:rsid w:val="00AD020E"/>
    <w:rsid w:val="00AD1886"/>
    <w:rsid w:val="00AD27A1"/>
    <w:rsid w:val="00AD2811"/>
    <w:rsid w:val="00AD30E5"/>
    <w:rsid w:val="00AD378C"/>
    <w:rsid w:val="00AD3C9B"/>
    <w:rsid w:val="00AD4203"/>
    <w:rsid w:val="00AD4293"/>
    <w:rsid w:val="00AD4BDF"/>
    <w:rsid w:val="00AD4D51"/>
    <w:rsid w:val="00AD4F10"/>
    <w:rsid w:val="00AD4F66"/>
    <w:rsid w:val="00AD53A8"/>
    <w:rsid w:val="00AD543B"/>
    <w:rsid w:val="00AD56A7"/>
    <w:rsid w:val="00AD56CF"/>
    <w:rsid w:val="00AD57C5"/>
    <w:rsid w:val="00AD5B68"/>
    <w:rsid w:val="00AD5E3F"/>
    <w:rsid w:val="00AD6D6A"/>
    <w:rsid w:val="00AD6EAB"/>
    <w:rsid w:val="00AD70BB"/>
    <w:rsid w:val="00AD72D0"/>
    <w:rsid w:val="00AD74B2"/>
    <w:rsid w:val="00AD787A"/>
    <w:rsid w:val="00AD794D"/>
    <w:rsid w:val="00AE0C94"/>
    <w:rsid w:val="00AE0D93"/>
    <w:rsid w:val="00AE0E8E"/>
    <w:rsid w:val="00AE0F6D"/>
    <w:rsid w:val="00AE114D"/>
    <w:rsid w:val="00AE14F1"/>
    <w:rsid w:val="00AE1936"/>
    <w:rsid w:val="00AE3679"/>
    <w:rsid w:val="00AE3E1A"/>
    <w:rsid w:val="00AE407C"/>
    <w:rsid w:val="00AE4855"/>
    <w:rsid w:val="00AE49F7"/>
    <w:rsid w:val="00AE4EB2"/>
    <w:rsid w:val="00AE5365"/>
    <w:rsid w:val="00AE549E"/>
    <w:rsid w:val="00AE56C1"/>
    <w:rsid w:val="00AE5885"/>
    <w:rsid w:val="00AE5A6E"/>
    <w:rsid w:val="00AE5BD2"/>
    <w:rsid w:val="00AE5D0E"/>
    <w:rsid w:val="00AE61AA"/>
    <w:rsid w:val="00AE6538"/>
    <w:rsid w:val="00AE717F"/>
    <w:rsid w:val="00AE7242"/>
    <w:rsid w:val="00AE73AA"/>
    <w:rsid w:val="00AE753F"/>
    <w:rsid w:val="00AE756C"/>
    <w:rsid w:val="00AE7A83"/>
    <w:rsid w:val="00AE7E47"/>
    <w:rsid w:val="00AF00BD"/>
    <w:rsid w:val="00AF0CCA"/>
    <w:rsid w:val="00AF156F"/>
    <w:rsid w:val="00AF171A"/>
    <w:rsid w:val="00AF1AB3"/>
    <w:rsid w:val="00AF1AEC"/>
    <w:rsid w:val="00AF1D21"/>
    <w:rsid w:val="00AF1D2C"/>
    <w:rsid w:val="00AF1D99"/>
    <w:rsid w:val="00AF2100"/>
    <w:rsid w:val="00AF2257"/>
    <w:rsid w:val="00AF2272"/>
    <w:rsid w:val="00AF23EB"/>
    <w:rsid w:val="00AF24BD"/>
    <w:rsid w:val="00AF27DF"/>
    <w:rsid w:val="00AF2894"/>
    <w:rsid w:val="00AF2A83"/>
    <w:rsid w:val="00AF2DA9"/>
    <w:rsid w:val="00AF319A"/>
    <w:rsid w:val="00AF3C39"/>
    <w:rsid w:val="00AF3CB7"/>
    <w:rsid w:val="00AF3D4A"/>
    <w:rsid w:val="00AF3E9F"/>
    <w:rsid w:val="00AF4582"/>
    <w:rsid w:val="00AF500C"/>
    <w:rsid w:val="00AF523B"/>
    <w:rsid w:val="00AF5AD1"/>
    <w:rsid w:val="00AF5E8C"/>
    <w:rsid w:val="00AF5FF9"/>
    <w:rsid w:val="00AF6195"/>
    <w:rsid w:val="00AF66B2"/>
    <w:rsid w:val="00AF69D3"/>
    <w:rsid w:val="00AF6BDC"/>
    <w:rsid w:val="00AF6CA9"/>
    <w:rsid w:val="00AF71FF"/>
    <w:rsid w:val="00AF728A"/>
    <w:rsid w:val="00AF7D1D"/>
    <w:rsid w:val="00AF7D21"/>
    <w:rsid w:val="00AF7F25"/>
    <w:rsid w:val="00B00183"/>
    <w:rsid w:val="00B00A85"/>
    <w:rsid w:val="00B01154"/>
    <w:rsid w:val="00B01214"/>
    <w:rsid w:val="00B016C4"/>
    <w:rsid w:val="00B01717"/>
    <w:rsid w:val="00B0189F"/>
    <w:rsid w:val="00B019BE"/>
    <w:rsid w:val="00B01A4E"/>
    <w:rsid w:val="00B01CB9"/>
    <w:rsid w:val="00B01FAA"/>
    <w:rsid w:val="00B021A8"/>
    <w:rsid w:val="00B02346"/>
    <w:rsid w:val="00B029AF"/>
    <w:rsid w:val="00B02B9F"/>
    <w:rsid w:val="00B02FEC"/>
    <w:rsid w:val="00B0333C"/>
    <w:rsid w:val="00B0345D"/>
    <w:rsid w:val="00B03504"/>
    <w:rsid w:val="00B0428E"/>
    <w:rsid w:val="00B04463"/>
    <w:rsid w:val="00B04844"/>
    <w:rsid w:val="00B048C6"/>
    <w:rsid w:val="00B0495F"/>
    <w:rsid w:val="00B04AA7"/>
    <w:rsid w:val="00B05776"/>
    <w:rsid w:val="00B05AE5"/>
    <w:rsid w:val="00B05D22"/>
    <w:rsid w:val="00B066BE"/>
    <w:rsid w:val="00B06CF9"/>
    <w:rsid w:val="00B071D7"/>
    <w:rsid w:val="00B078AB"/>
    <w:rsid w:val="00B07AA2"/>
    <w:rsid w:val="00B07C23"/>
    <w:rsid w:val="00B1016E"/>
    <w:rsid w:val="00B1026C"/>
    <w:rsid w:val="00B10771"/>
    <w:rsid w:val="00B107E0"/>
    <w:rsid w:val="00B10DCA"/>
    <w:rsid w:val="00B11136"/>
    <w:rsid w:val="00B11309"/>
    <w:rsid w:val="00B11517"/>
    <w:rsid w:val="00B1162F"/>
    <w:rsid w:val="00B1182D"/>
    <w:rsid w:val="00B119D5"/>
    <w:rsid w:val="00B11C33"/>
    <w:rsid w:val="00B1204E"/>
    <w:rsid w:val="00B120F9"/>
    <w:rsid w:val="00B12B56"/>
    <w:rsid w:val="00B12C2B"/>
    <w:rsid w:val="00B12ED1"/>
    <w:rsid w:val="00B12F86"/>
    <w:rsid w:val="00B134CD"/>
    <w:rsid w:val="00B13D8D"/>
    <w:rsid w:val="00B14832"/>
    <w:rsid w:val="00B14965"/>
    <w:rsid w:val="00B152C3"/>
    <w:rsid w:val="00B15B6D"/>
    <w:rsid w:val="00B15F83"/>
    <w:rsid w:val="00B15FAC"/>
    <w:rsid w:val="00B16B83"/>
    <w:rsid w:val="00B16C57"/>
    <w:rsid w:val="00B17204"/>
    <w:rsid w:val="00B17A70"/>
    <w:rsid w:val="00B17ED0"/>
    <w:rsid w:val="00B2051F"/>
    <w:rsid w:val="00B20929"/>
    <w:rsid w:val="00B20944"/>
    <w:rsid w:val="00B20B05"/>
    <w:rsid w:val="00B21166"/>
    <w:rsid w:val="00B211BA"/>
    <w:rsid w:val="00B2137D"/>
    <w:rsid w:val="00B21AFF"/>
    <w:rsid w:val="00B22451"/>
    <w:rsid w:val="00B22AEC"/>
    <w:rsid w:val="00B22E08"/>
    <w:rsid w:val="00B23569"/>
    <w:rsid w:val="00B23E23"/>
    <w:rsid w:val="00B23F7A"/>
    <w:rsid w:val="00B2426E"/>
    <w:rsid w:val="00B249D1"/>
    <w:rsid w:val="00B251A6"/>
    <w:rsid w:val="00B25336"/>
    <w:rsid w:val="00B255E4"/>
    <w:rsid w:val="00B257CA"/>
    <w:rsid w:val="00B25A4B"/>
    <w:rsid w:val="00B25F0E"/>
    <w:rsid w:val="00B260F3"/>
    <w:rsid w:val="00B26477"/>
    <w:rsid w:val="00B26A4D"/>
    <w:rsid w:val="00B27170"/>
    <w:rsid w:val="00B27442"/>
    <w:rsid w:val="00B276FA"/>
    <w:rsid w:val="00B27772"/>
    <w:rsid w:val="00B27CF1"/>
    <w:rsid w:val="00B301DF"/>
    <w:rsid w:val="00B30616"/>
    <w:rsid w:val="00B30D43"/>
    <w:rsid w:val="00B30D46"/>
    <w:rsid w:val="00B310A6"/>
    <w:rsid w:val="00B310E3"/>
    <w:rsid w:val="00B31219"/>
    <w:rsid w:val="00B3130A"/>
    <w:rsid w:val="00B31767"/>
    <w:rsid w:val="00B318CB"/>
    <w:rsid w:val="00B31D3A"/>
    <w:rsid w:val="00B31F48"/>
    <w:rsid w:val="00B32220"/>
    <w:rsid w:val="00B32970"/>
    <w:rsid w:val="00B334FE"/>
    <w:rsid w:val="00B3385A"/>
    <w:rsid w:val="00B33E46"/>
    <w:rsid w:val="00B345BA"/>
    <w:rsid w:val="00B34FBC"/>
    <w:rsid w:val="00B355B9"/>
    <w:rsid w:val="00B357D6"/>
    <w:rsid w:val="00B35EB3"/>
    <w:rsid w:val="00B360F6"/>
    <w:rsid w:val="00B3669A"/>
    <w:rsid w:val="00B367E4"/>
    <w:rsid w:val="00B36ABF"/>
    <w:rsid w:val="00B37303"/>
    <w:rsid w:val="00B3739D"/>
    <w:rsid w:val="00B37583"/>
    <w:rsid w:val="00B4066C"/>
    <w:rsid w:val="00B409A3"/>
    <w:rsid w:val="00B40CCE"/>
    <w:rsid w:val="00B41001"/>
    <w:rsid w:val="00B410DD"/>
    <w:rsid w:val="00B411E4"/>
    <w:rsid w:val="00B41471"/>
    <w:rsid w:val="00B41500"/>
    <w:rsid w:val="00B41783"/>
    <w:rsid w:val="00B419B0"/>
    <w:rsid w:val="00B41C00"/>
    <w:rsid w:val="00B4248B"/>
    <w:rsid w:val="00B424E0"/>
    <w:rsid w:val="00B42B97"/>
    <w:rsid w:val="00B42E28"/>
    <w:rsid w:val="00B42F27"/>
    <w:rsid w:val="00B4333B"/>
    <w:rsid w:val="00B4356E"/>
    <w:rsid w:val="00B4373E"/>
    <w:rsid w:val="00B43821"/>
    <w:rsid w:val="00B43F7D"/>
    <w:rsid w:val="00B444DD"/>
    <w:rsid w:val="00B446B0"/>
    <w:rsid w:val="00B45B1A"/>
    <w:rsid w:val="00B45E49"/>
    <w:rsid w:val="00B46238"/>
    <w:rsid w:val="00B46502"/>
    <w:rsid w:val="00B46576"/>
    <w:rsid w:val="00B46E35"/>
    <w:rsid w:val="00B46F76"/>
    <w:rsid w:val="00B470A9"/>
    <w:rsid w:val="00B4720A"/>
    <w:rsid w:val="00B47284"/>
    <w:rsid w:val="00B472E7"/>
    <w:rsid w:val="00B47376"/>
    <w:rsid w:val="00B473F4"/>
    <w:rsid w:val="00B4744D"/>
    <w:rsid w:val="00B5018F"/>
    <w:rsid w:val="00B50969"/>
    <w:rsid w:val="00B50A89"/>
    <w:rsid w:val="00B510EC"/>
    <w:rsid w:val="00B5126C"/>
    <w:rsid w:val="00B51271"/>
    <w:rsid w:val="00B512B7"/>
    <w:rsid w:val="00B51664"/>
    <w:rsid w:val="00B517DB"/>
    <w:rsid w:val="00B518A5"/>
    <w:rsid w:val="00B51AFD"/>
    <w:rsid w:val="00B51DE4"/>
    <w:rsid w:val="00B51F21"/>
    <w:rsid w:val="00B51F6A"/>
    <w:rsid w:val="00B527FE"/>
    <w:rsid w:val="00B5292E"/>
    <w:rsid w:val="00B52DAA"/>
    <w:rsid w:val="00B53472"/>
    <w:rsid w:val="00B5375A"/>
    <w:rsid w:val="00B54122"/>
    <w:rsid w:val="00B545C8"/>
    <w:rsid w:val="00B54803"/>
    <w:rsid w:val="00B54BA4"/>
    <w:rsid w:val="00B54FC6"/>
    <w:rsid w:val="00B55154"/>
    <w:rsid w:val="00B5576E"/>
    <w:rsid w:val="00B55A66"/>
    <w:rsid w:val="00B55C71"/>
    <w:rsid w:val="00B55E2E"/>
    <w:rsid w:val="00B55E88"/>
    <w:rsid w:val="00B56096"/>
    <w:rsid w:val="00B56863"/>
    <w:rsid w:val="00B5692C"/>
    <w:rsid w:val="00B569A9"/>
    <w:rsid w:val="00B57B91"/>
    <w:rsid w:val="00B57DF2"/>
    <w:rsid w:val="00B60190"/>
    <w:rsid w:val="00B605FD"/>
    <w:rsid w:val="00B60796"/>
    <w:rsid w:val="00B60B61"/>
    <w:rsid w:val="00B60BB8"/>
    <w:rsid w:val="00B61BF8"/>
    <w:rsid w:val="00B62028"/>
    <w:rsid w:val="00B626BF"/>
    <w:rsid w:val="00B62E2C"/>
    <w:rsid w:val="00B62F66"/>
    <w:rsid w:val="00B630D6"/>
    <w:rsid w:val="00B632F7"/>
    <w:rsid w:val="00B639EA"/>
    <w:rsid w:val="00B63CE1"/>
    <w:rsid w:val="00B6461B"/>
    <w:rsid w:val="00B649CC"/>
    <w:rsid w:val="00B651D5"/>
    <w:rsid w:val="00B654F5"/>
    <w:rsid w:val="00B65581"/>
    <w:rsid w:val="00B657E8"/>
    <w:rsid w:val="00B65880"/>
    <w:rsid w:val="00B65A25"/>
    <w:rsid w:val="00B65B22"/>
    <w:rsid w:val="00B66193"/>
    <w:rsid w:val="00B6695E"/>
    <w:rsid w:val="00B672DC"/>
    <w:rsid w:val="00B673EE"/>
    <w:rsid w:val="00B6798E"/>
    <w:rsid w:val="00B67FC0"/>
    <w:rsid w:val="00B70557"/>
    <w:rsid w:val="00B705BF"/>
    <w:rsid w:val="00B7082B"/>
    <w:rsid w:val="00B70A64"/>
    <w:rsid w:val="00B70FBD"/>
    <w:rsid w:val="00B71096"/>
    <w:rsid w:val="00B71241"/>
    <w:rsid w:val="00B7137C"/>
    <w:rsid w:val="00B7150E"/>
    <w:rsid w:val="00B715B7"/>
    <w:rsid w:val="00B716E7"/>
    <w:rsid w:val="00B71CD4"/>
    <w:rsid w:val="00B71DD8"/>
    <w:rsid w:val="00B7262B"/>
    <w:rsid w:val="00B72A95"/>
    <w:rsid w:val="00B72E21"/>
    <w:rsid w:val="00B72F2D"/>
    <w:rsid w:val="00B73253"/>
    <w:rsid w:val="00B73D7A"/>
    <w:rsid w:val="00B73D7D"/>
    <w:rsid w:val="00B740A0"/>
    <w:rsid w:val="00B74303"/>
    <w:rsid w:val="00B747FB"/>
    <w:rsid w:val="00B7484B"/>
    <w:rsid w:val="00B74CC2"/>
    <w:rsid w:val="00B74DC9"/>
    <w:rsid w:val="00B759F3"/>
    <w:rsid w:val="00B769EB"/>
    <w:rsid w:val="00B76A58"/>
    <w:rsid w:val="00B772C3"/>
    <w:rsid w:val="00B773DB"/>
    <w:rsid w:val="00B776F7"/>
    <w:rsid w:val="00B77B72"/>
    <w:rsid w:val="00B77BE8"/>
    <w:rsid w:val="00B77C38"/>
    <w:rsid w:val="00B77D04"/>
    <w:rsid w:val="00B77DFF"/>
    <w:rsid w:val="00B800BE"/>
    <w:rsid w:val="00B801EA"/>
    <w:rsid w:val="00B80330"/>
    <w:rsid w:val="00B80374"/>
    <w:rsid w:val="00B80D68"/>
    <w:rsid w:val="00B80E26"/>
    <w:rsid w:val="00B812D9"/>
    <w:rsid w:val="00B812F2"/>
    <w:rsid w:val="00B81567"/>
    <w:rsid w:val="00B815FA"/>
    <w:rsid w:val="00B81761"/>
    <w:rsid w:val="00B818AE"/>
    <w:rsid w:val="00B81A2E"/>
    <w:rsid w:val="00B81DDE"/>
    <w:rsid w:val="00B81EEC"/>
    <w:rsid w:val="00B82427"/>
    <w:rsid w:val="00B82665"/>
    <w:rsid w:val="00B82A4C"/>
    <w:rsid w:val="00B82A4D"/>
    <w:rsid w:val="00B82D46"/>
    <w:rsid w:val="00B82E69"/>
    <w:rsid w:val="00B82F7E"/>
    <w:rsid w:val="00B82FCA"/>
    <w:rsid w:val="00B8320D"/>
    <w:rsid w:val="00B83573"/>
    <w:rsid w:val="00B8363D"/>
    <w:rsid w:val="00B8372B"/>
    <w:rsid w:val="00B84D58"/>
    <w:rsid w:val="00B84D96"/>
    <w:rsid w:val="00B850B7"/>
    <w:rsid w:val="00B85578"/>
    <w:rsid w:val="00B85586"/>
    <w:rsid w:val="00B858BF"/>
    <w:rsid w:val="00B85B2A"/>
    <w:rsid w:val="00B85D28"/>
    <w:rsid w:val="00B85DE3"/>
    <w:rsid w:val="00B86130"/>
    <w:rsid w:val="00B86983"/>
    <w:rsid w:val="00B86DE5"/>
    <w:rsid w:val="00B87082"/>
    <w:rsid w:val="00B876CE"/>
    <w:rsid w:val="00B87806"/>
    <w:rsid w:val="00B87CD6"/>
    <w:rsid w:val="00B900DE"/>
    <w:rsid w:val="00B90438"/>
    <w:rsid w:val="00B90A0D"/>
    <w:rsid w:val="00B90A6C"/>
    <w:rsid w:val="00B90E66"/>
    <w:rsid w:val="00B9100C"/>
    <w:rsid w:val="00B9114E"/>
    <w:rsid w:val="00B91312"/>
    <w:rsid w:val="00B9137B"/>
    <w:rsid w:val="00B913A6"/>
    <w:rsid w:val="00B91580"/>
    <w:rsid w:val="00B91958"/>
    <w:rsid w:val="00B91B49"/>
    <w:rsid w:val="00B91BC3"/>
    <w:rsid w:val="00B91FA3"/>
    <w:rsid w:val="00B921F6"/>
    <w:rsid w:val="00B9261E"/>
    <w:rsid w:val="00B928CF"/>
    <w:rsid w:val="00B92B34"/>
    <w:rsid w:val="00B92EAD"/>
    <w:rsid w:val="00B92F83"/>
    <w:rsid w:val="00B9307A"/>
    <w:rsid w:val="00B93274"/>
    <w:rsid w:val="00B935E0"/>
    <w:rsid w:val="00B93714"/>
    <w:rsid w:val="00B9412C"/>
    <w:rsid w:val="00B949F2"/>
    <w:rsid w:val="00B94B6A"/>
    <w:rsid w:val="00B95470"/>
    <w:rsid w:val="00B95504"/>
    <w:rsid w:val="00B95829"/>
    <w:rsid w:val="00B95913"/>
    <w:rsid w:val="00B95AFB"/>
    <w:rsid w:val="00B95B9A"/>
    <w:rsid w:val="00B95DB1"/>
    <w:rsid w:val="00B9629F"/>
    <w:rsid w:val="00B9656F"/>
    <w:rsid w:val="00B96903"/>
    <w:rsid w:val="00B96CC1"/>
    <w:rsid w:val="00B96ECA"/>
    <w:rsid w:val="00B96F19"/>
    <w:rsid w:val="00B9751D"/>
    <w:rsid w:val="00B97560"/>
    <w:rsid w:val="00B97F03"/>
    <w:rsid w:val="00B97F84"/>
    <w:rsid w:val="00BA03E0"/>
    <w:rsid w:val="00BA0609"/>
    <w:rsid w:val="00BA06A4"/>
    <w:rsid w:val="00BA06C7"/>
    <w:rsid w:val="00BA0766"/>
    <w:rsid w:val="00BA0E85"/>
    <w:rsid w:val="00BA0F65"/>
    <w:rsid w:val="00BA12F1"/>
    <w:rsid w:val="00BA1948"/>
    <w:rsid w:val="00BA1C50"/>
    <w:rsid w:val="00BA1F53"/>
    <w:rsid w:val="00BA2482"/>
    <w:rsid w:val="00BA2ECF"/>
    <w:rsid w:val="00BA3712"/>
    <w:rsid w:val="00BA3F91"/>
    <w:rsid w:val="00BA48D2"/>
    <w:rsid w:val="00BA49AF"/>
    <w:rsid w:val="00BA49EB"/>
    <w:rsid w:val="00BA4A78"/>
    <w:rsid w:val="00BA53FE"/>
    <w:rsid w:val="00BA5C2F"/>
    <w:rsid w:val="00BA5CD2"/>
    <w:rsid w:val="00BA5D53"/>
    <w:rsid w:val="00BA5F21"/>
    <w:rsid w:val="00BA61FD"/>
    <w:rsid w:val="00BA6338"/>
    <w:rsid w:val="00BA63E2"/>
    <w:rsid w:val="00BA64AA"/>
    <w:rsid w:val="00BA6578"/>
    <w:rsid w:val="00BA6620"/>
    <w:rsid w:val="00BA678D"/>
    <w:rsid w:val="00BA6E0D"/>
    <w:rsid w:val="00BA6FE8"/>
    <w:rsid w:val="00BA76CB"/>
    <w:rsid w:val="00BA7A91"/>
    <w:rsid w:val="00BB0027"/>
    <w:rsid w:val="00BB00CA"/>
    <w:rsid w:val="00BB00E8"/>
    <w:rsid w:val="00BB0353"/>
    <w:rsid w:val="00BB0981"/>
    <w:rsid w:val="00BB0B7A"/>
    <w:rsid w:val="00BB0D9F"/>
    <w:rsid w:val="00BB0FA8"/>
    <w:rsid w:val="00BB12E0"/>
    <w:rsid w:val="00BB1431"/>
    <w:rsid w:val="00BB14CD"/>
    <w:rsid w:val="00BB1904"/>
    <w:rsid w:val="00BB1EFC"/>
    <w:rsid w:val="00BB23BE"/>
    <w:rsid w:val="00BB281E"/>
    <w:rsid w:val="00BB2849"/>
    <w:rsid w:val="00BB2FB6"/>
    <w:rsid w:val="00BB357D"/>
    <w:rsid w:val="00BB3622"/>
    <w:rsid w:val="00BB408D"/>
    <w:rsid w:val="00BB4420"/>
    <w:rsid w:val="00BB4442"/>
    <w:rsid w:val="00BB4C38"/>
    <w:rsid w:val="00BB55A2"/>
    <w:rsid w:val="00BB59B3"/>
    <w:rsid w:val="00BB5C5D"/>
    <w:rsid w:val="00BB605C"/>
    <w:rsid w:val="00BB634A"/>
    <w:rsid w:val="00BB64C5"/>
    <w:rsid w:val="00BB65F8"/>
    <w:rsid w:val="00BB70D9"/>
    <w:rsid w:val="00BB7CEC"/>
    <w:rsid w:val="00BB7EBC"/>
    <w:rsid w:val="00BB7FC1"/>
    <w:rsid w:val="00BC01A8"/>
    <w:rsid w:val="00BC01B9"/>
    <w:rsid w:val="00BC0844"/>
    <w:rsid w:val="00BC0E31"/>
    <w:rsid w:val="00BC101B"/>
    <w:rsid w:val="00BC14CC"/>
    <w:rsid w:val="00BC17DD"/>
    <w:rsid w:val="00BC1AA2"/>
    <w:rsid w:val="00BC1B87"/>
    <w:rsid w:val="00BC1C0D"/>
    <w:rsid w:val="00BC1E57"/>
    <w:rsid w:val="00BC1E8B"/>
    <w:rsid w:val="00BC2078"/>
    <w:rsid w:val="00BC24C9"/>
    <w:rsid w:val="00BC28A3"/>
    <w:rsid w:val="00BC2FFA"/>
    <w:rsid w:val="00BC325E"/>
    <w:rsid w:val="00BC32E2"/>
    <w:rsid w:val="00BC35A7"/>
    <w:rsid w:val="00BC3A3F"/>
    <w:rsid w:val="00BC4563"/>
    <w:rsid w:val="00BC4583"/>
    <w:rsid w:val="00BC4C0D"/>
    <w:rsid w:val="00BC4D21"/>
    <w:rsid w:val="00BC4D3F"/>
    <w:rsid w:val="00BC4DF0"/>
    <w:rsid w:val="00BC5937"/>
    <w:rsid w:val="00BC5A5B"/>
    <w:rsid w:val="00BC5A8E"/>
    <w:rsid w:val="00BC61DF"/>
    <w:rsid w:val="00BC648B"/>
    <w:rsid w:val="00BC6802"/>
    <w:rsid w:val="00BC69A3"/>
    <w:rsid w:val="00BC69C7"/>
    <w:rsid w:val="00BC6A68"/>
    <w:rsid w:val="00BC6F52"/>
    <w:rsid w:val="00BC7045"/>
    <w:rsid w:val="00BC71D5"/>
    <w:rsid w:val="00BC7559"/>
    <w:rsid w:val="00BC76F2"/>
    <w:rsid w:val="00BC76FB"/>
    <w:rsid w:val="00BD0129"/>
    <w:rsid w:val="00BD0738"/>
    <w:rsid w:val="00BD07AB"/>
    <w:rsid w:val="00BD0AD5"/>
    <w:rsid w:val="00BD0CAD"/>
    <w:rsid w:val="00BD1479"/>
    <w:rsid w:val="00BD1805"/>
    <w:rsid w:val="00BD181B"/>
    <w:rsid w:val="00BD18A0"/>
    <w:rsid w:val="00BD1B33"/>
    <w:rsid w:val="00BD1C6F"/>
    <w:rsid w:val="00BD1F30"/>
    <w:rsid w:val="00BD2470"/>
    <w:rsid w:val="00BD2A2D"/>
    <w:rsid w:val="00BD35A0"/>
    <w:rsid w:val="00BD3772"/>
    <w:rsid w:val="00BD379E"/>
    <w:rsid w:val="00BD3918"/>
    <w:rsid w:val="00BD3B56"/>
    <w:rsid w:val="00BD3D8E"/>
    <w:rsid w:val="00BD45F7"/>
    <w:rsid w:val="00BD4753"/>
    <w:rsid w:val="00BD481F"/>
    <w:rsid w:val="00BD4861"/>
    <w:rsid w:val="00BD492C"/>
    <w:rsid w:val="00BD560C"/>
    <w:rsid w:val="00BD6115"/>
    <w:rsid w:val="00BD676A"/>
    <w:rsid w:val="00BD6783"/>
    <w:rsid w:val="00BD6A16"/>
    <w:rsid w:val="00BD6A1B"/>
    <w:rsid w:val="00BD6AB1"/>
    <w:rsid w:val="00BD74CE"/>
    <w:rsid w:val="00BD78B8"/>
    <w:rsid w:val="00BD7CBF"/>
    <w:rsid w:val="00BD7F40"/>
    <w:rsid w:val="00BE008B"/>
    <w:rsid w:val="00BE0158"/>
    <w:rsid w:val="00BE0335"/>
    <w:rsid w:val="00BE04CE"/>
    <w:rsid w:val="00BE0711"/>
    <w:rsid w:val="00BE100B"/>
    <w:rsid w:val="00BE1158"/>
    <w:rsid w:val="00BE16A1"/>
    <w:rsid w:val="00BE1D4B"/>
    <w:rsid w:val="00BE20BD"/>
    <w:rsid w:val="00BE26D3"/>
    <w:rsid w:val="00BE3186"/>
    <w:rsid w:val="00BE3652"/>
    <w:rsid w:val="00BE3A8E"/>
    <w:rsid w:val="00BE405C"/>
    <w:rsid w:val="00BE4391"/>
    <w:rsid w:val="00BE4C96"/>
    <w:rsid w:val="00BE4D08"/>
    <w:rsid w:val="00BE56C9"/>
    <w:rsid w:val="00BE5737"/>
    <w:rsid w:val="00BE62E1"/>
    <w:rsid w:val="00BE6483"/>
    <w:rsid w:val="00BE67C0"/>
    <w:rsid w:val="00BE6C98"/>
    <w:rsid w:val="00BE6CB6"/>
    <w:rsid w:val="00BE7026"/>
    <w:rsid w:val="00BE745A"/>
    <w:rsid w:val="00BE7537"/>
    <w:rsid w:val="00BE77A9"/>
    <w:rsid w:val="00BE7A3E"/>
    <w:rsid w:val="00BE7B48"/>
    <w:rsid w:val="00BE7E58"/>
    <w:rsid w:val="00BE7F26"/>
    <w:rsid w:val="00BF00CD"/>
    <w:rsid w:val="00BF046F"/>
    <w:rsid w:val="00BF07AD"/>
    <w:rsid w:val="00BF11AC"/>
    <w:rsid w:val="00BF1349"/>
    <w:rsid w:val="00BF1352"/>
    <w:rsid w:val="00BF1562"/>
    <w:rsid w:val="00BF157E"/>
    <w:rsid w:val="00BF1BF7"/>
    <w:rsid w:val="00BF1D22"/>
    <w:rsid w:val="00BF1E35"/>
    <w:rsid w:val="00BF212B"/>
    <w:rsid w:val="00BF267D"/>
    <w:rsid w:val="00BF2A3E"/>
    <w:rsid w:val="00BF2B3E"/>
    <w:rsid w:val="00BF2C83"/>
    <w:rsid w:val="00BF2D17"/>
    <w:rsid w:val="00BF2FBC"/>
    <w:rsid w:val="00BF30FD"/>
    <w:rsid w:val="00BF3109"/>
    <w:rsid w:val="00BF31E6"/>
    <w:rsid w:val="00BF3435"/>
    <w:rsid w:val="00BF363B"/>
    <w:rsid w:val="00BF38BA"/>
    <w:rsid w:val="00BF393B"/>
    <w:rsid w:val="00BF3E02"/>
    <w:rsid w:val="00BF3FDF"/>
    <w:rsid w:val="00BF442A"/>
    <w:rsid w:val="00BF47FA"/>
    <w:rsid w:val="00BF58E0"/>
    <w:rsid w:val="00BF5D9B"/>
    <w:rsid w:val="00BF6536"/>
    <w:rsid w:val="00BF66C9"/>
    <w:rsid w:val="00BF7364"/>
    <w:rsid w:val="00BF78E2"/>
    <w:rsid w:val="00BF796C"/>
    <w:rsid w:val="00BF7E9E"/>
    <w:rsid w:val="00C006A4"/>
    <w:rsid w:val="00C006CE"/>
    <w:rsid w:val="00C007DA"/>
    <w:rsid w:val="00C009B7"/>
    <w:rsid w:val="00C009EF"/>
    <w:rsid w:val="00C011F9"/>
    <w:rsid w:val="00C015F3"/>
    <w:rsid w:val="00C019BF"/>
    <w:rsid w:val="00C02064"/>
    <w:rsid w:val="00C0298C"/>
    <w:rsid w:val="00C029DA"/>
    <w:rsid w:val="00C02C5C"/>
    <w:rsid w:val="00C03083"/>
    <w:rsid w:val="00C03569"/>
    <w:rsid w:val="00C036B5"/>
    <w:rsid w:val="00C03AF3"/>
    <w:rsid w:val="00C03C0A"/>
    <w:rsid w:val="00C04051"/>
    <w:rsid w:val="00C04304"/>
    <w:rsid w:val="00C0457E"/>
    <w:rsid w:val="00C04675"/>
    <w:rsid w:val="00C048F9"/>
    <w:rsid w:val="00C0495D"/>
    <w:rsid w:val="00C049B5"/>
    <w:rsid w:val="00C04F41"/>
    <w:rsid w:val="00C052E7"/>
    <w:rsid w:val="00C05468"/>
    <w:rsid w:val="00C05577"/>
    <w:rsid w:val="00C0574F"/>
    <w:rsid w:val="00C05A77"/>
    <w:rsid w:val="00C05BD3"/>
    <w:rsid w:val="00C05F2D"/>
    <w:rsid w:val="00C0697D"/>
    <w:rsid w:val="00C06D1A"/>
    <w:rsid w:val="00C06E06"/>
    <w:rsid w:val="00C06E14"/>
    <w:rsid w:val="00C06EF0"/>
    <w:rsid w:val="00C0709A"/>
    <w:rsid w:val="00C071B6"/>
    <w:rsid w:val="00C1000D"/>
    <w:rsid w:val="00C107C4"/>
    <w:rsid w:val="00C10930"/>
    <w:rsid w:val="00C10A5C"/>
    <w:rsid w:val="00C10FBE"/>
    <w:rsid w:val="00C11162"/>
    <w:rsid w:val="00C11195"/>
    <w:rsid w:val="00C11433"/>
    <w:rsid w:val="00C11D3C"/>
    <w:rsid w:val="00C1237D"/>
    <w:rsid w:val="00C12534"/>
    <w:rsid w:val="00C126F4"/>
    <w:rsid w:val="00C12B67"/>
    <w:rsid w:val="00C12E15"/>
    <w:rsid w:val="00C13AF9"/>
    <w:rsid w:val="00C13C99"/>
    <w:rsid w:val="00C1410B"/>
    <w:rsid w:val="00C141EE"/>
    <w:rsid w:val="00C142BF"/>
    <w:rsid w:val="00C14524"/>
    <w:rsid w:val="00C1460E"/>
    <w:rsid w:val="00C14700"/>
    <w:rsid w:val="00C14B03"/>
    <w:rsid w:val="00C14CF8"/>
    <w:rsid w:val="00C14D38"/>
    <w:rsid w:val="00C152EA"/>
    <w:rsid w:val="00C1537A"/>
    <w:rsid w:val="00C154E6"/>
    <w:rsid w:val="00C154F4"/>
    <w:rsid w:val="00C1556D"/>
    <w:rsid w:val="00C15F38"/>
    <w:rsid w:val="00C15F5F"/>
    <w:rsid w:val="00C16261"/>
    <w:rsid w:val="00C162B2"/>
    <w:rsid w:val="00C1662F"/>
    <w:rsid w:val="00C166FA"/>
    <w:rsid w:val="00C1677A"/>
    <w:rsid w:val="00C16A37"/>
    <w:rsid w:val="00C16AC8"/>
    <w:rsid w:val="00C16CF6"/>
    <w:rsid w:val="00C1777F"/>
    <w:rsid w:val="00C1787E"/>
    <w:rsid w:val="00C17934"/>
    <w:rsid w:val="00C17FB6"/>
    <w:rsid w:val="00C20156"/>
    <w:rsid w:val="00C20FBF"/>
    <w:rsid w:val="00C20FD8"/>
    <w:rsid w:val="00C2105A"/>
    <w:rsid w:val="00C2134C"/>
    <w:rsid w:val="00C2161C"/>
    <w:rsid w:val="00C21A48"/>
    <w:rsid w:val="00C21C0D"/>
    <w:rsid w:val="00C21CBF"/>
    <w:rsid w:val="00C21CDA"/>
    <w:rsid w:val="00C21E07"/>
    <w:rsid w:val="00C2257A"/>
    <w:rsid w:val="00C2267B"/>
    <w:rsid w:val="00C23279"/>
    <w:rsid w:val="00C23625"/>
    <w:rsid w:val="00C237BC"/>
    <w:rsid w:val="00C23884"/>
    <w:rsid w:val="00C23A73"/>
    <w:rsid w:val="00C2469F"/>
    <w:rsid w:val="00C24BC8"/>
    <w:rsid w:val="00C25063"/>
    <w:rsid w:val="00C257D5"/>
    <w:rsid w:val="00C25834"/>
    <w:rsid w:val="00C25D95"/>
    <w:rsid w:val="00C26668"/>
    <w:rsid w:val="00C26B0E"/>
    <w:rsid w:val="00C26F5A"/>
    <w:rsid w:val="00C27131"/>
    <w:rsid w:val="00C272E2"/>
    <w:rsid w:val="00C277D9"/>
    <w:rsid w:val="00C27991"/>
    <w:rsid w:val="00C27BD5"/>
    <w:rsid w:val="00C3000F"/>
    <w:rsid w:val="00C300B2"/>
    <w:rsid w:val="00C30427"/>
    <w:rsid w:val="00C30700"/>
    <w:rsid w:val="00C3074F"/>
    <w:rsid w:val="00C30AA3"/>
    <w:rsid w:val="00C30CC6"/>
    <w:rsid w:val="00C3150E"/>
    <w:rsid w:val="00C316E2"/>
    <w:rsid w:val="00C31D2C"/>
    <w:rsid w:val="00C31E95"/>
    <w:rsid w:val="00C324AB"/>
    <w:rsid w:val="00C32910"/>
    <w:rsid w:val="00C33776"/>
    <w:rsid w:val="00C33EBF"/>
    <w:rsid w:val="00C33F9E"/>
    <w:rsid w:val="00C34A68"/>
    <w:rsid w:val="00C34B0C"/>
    <w:rsid w:val="00C34CDA"/>
    <w:rsid w:val="00C358D6"/>
    <w:rsid w:val="00C3595E"/>
    <w:rsid w:val="00C35C85"/>
    <w:rsid w:val="00C35DFC"/>
    <w:rsid w:val="00C364E5"/>
    <w:rsid w:val="00C3651B"/>
    <w:rsid w:val="00C36B26"/>
    <w:rsid w:val="00C36BEE"/>
    <w:rsid w:val="00C36F65"/>
    <w:rsid w:val="00C371B8"/>
    <w:rsid w:val="00C3775F"/>
    <w:rsid w:val="00C37A97"/>
    <w:rsid w:val="00C37AB4"/>
    <w:rsid w:val="00C4011B"/>
    <w:rsid w:val="00C4011D"/>
    <w:rsid w:val="00C405BC"/>
    <w:rsid w:val="00C40856"/>
    <w:rsid w:val="00C40F24"/>
    <w:rsid w:val="00C41635"/>
    <w:rsid w:val="00C41737"/>
    <w:rsid w:val="00C41826"/>
    <w:rsid w:val="00C41AA2"/>
    <w:rsid w:val="00C41E28"/>
    <w:rsid w:val="00C42088"/>
    <w:rsid w:val="00C42254"/>
    <w:rsid w:val="00C42288"/>
    <w:rsid w:val="00C42627"/>
    <w:rsid w:val="00C42955"/>
    <w:rsid w:val="00C42A61"/>
    <w:rsid w:val="00C431B6"/>
    <w:rsid w:val="00C43399"/>
    <w:rsid w:val="00C435B3"/>
    <w:rsid w:val="00C43771"/>
    <w:rsid w:val="00C43AD2"/>
    <w:rsid w:val="00C43BEB"/>
    <w:rsid w:val="00C44065"/>
    <w:rsid w:val="00C442A7"/>
    <w:rsid w:val="00C4441F"/>
    <w:rsid w:val="00C44477"/>
    <w:rsid w:val="00C44A80"/>
    <w:rsid w:val="00C44CDE"/>
    <w:rsid w:val="00C45211"/>
    <w:rsid w:val="00C453B9"/>
    <w:rsid w:val="00C453E3"/>
    <w:rsid w:val="00C4550F"/>
    <w:rsid w:val="00C45601"/>
    <w:rsid w:val="00C45970"/>
    <w:rsid w:val="00C465FE"/>
    <w:rsid w:val="00C46D6A"/>
    <w:rsid w:val="00C472EE"/>
    <w:rsid w:val="00C4765B"/>
    <w:rsid w:val="00C47BE9"/>
    <w:rsid w:val="00C5095E"/>
    <w:rsid w:val="00C50C9F"/>
    <w:rsid w:val="00C50CAA"/>
    <w:rsid w:val="00C50CB8"/>
    <w:rsid w:val="00C513E4"/>
    <w:rsid w:val="00C51D45"/>
    <w:rsid w:val="00C51EA8"/>
    <w:rsid w:val="00C5243F"/>
    <w:rsid w:val="00C52B82"/>
    <w:rsid w:val="00C52EF3"/>
    <w:rsid w:val="00C535E3"/>
    <w:rsid w:val="00C544E5"/>
    <w:rsid w:val="00C546CE"/>
    <w:rsid w:val="00C54776"/>
    <w:rsid w:val="00C54784"/>
    <w:rsid w:val="00C5479D"/>
    <w:rsid w:val="00C54E41"/>
    <w:rsid w:val="00C54E6D"/>
    <w:rsid w:val="00C54ED7"/>
    <w:rsid w:val="00C54FC2"/>
    <w:rsid w:val="00C55113"/>
    <w:rsid w:val="00C557C7"/>
    <w:rsid w:val="00C558B1"/>
    <w:rsid w:val="00C55AC5"/>
    <w:rsid w:val="00C55EDF"/>
    <w:rsid w:val="00C56119"/>
    <w:rsid w:val="00C5660F"/>
    <w:rsid w:val="00C5663D"/>
    <w:rsid w:val="00C56680"/>
    <w:rsid w:val="00C5692B"/>
    <w:rsid w:val="00C569E1"/>
    <w:rsid w:val="00C56BFB"/>
    <w:rsid w:val="00C56C0B"/>
    <w:rsid w:val="00C56D19"/>
    <w:rsid w:val="00C5743D"/>
    <w:rsid w:val="00C57C7F"/>
    <w:rsid w:val="00C60189"/>
    <w:rsid w:val="00C603A0"/>
    <w:rsid w:val="00C60870"/>
    <w:rsid w:val="00C608FA"/>
    <w:rsid w:val="00C61232"/>
    <w:rsid w:val="00C61289"/>
    <w:rsid w:val="00C6153D"/>
    <w:rsid w:val="00C615BC"/>
    <w:rsid w:val="00C615C9"/>
    <w:rsid w:val="00C61BE3"/>
    <w:rsid w:val="00C61C5E"/>
    <w:rsid w:val="00C6330B"/>
    <w:rsid w:val="00C638FA"/>
    <w:rsid w:val="00C63AC9"/>
    <w:rsid w:val="00C64305"/>
    <w:rsid w:val="00C6459F"/>
    <w:rsid w:val="00C64778"/>
    <w:rsid w:val="00C64983"/>
    <w:rsid w:val="00C64C99"/>
    <w:rsid w:val="00C64E32"/>
    <w:rsid w:val="00C64F1C"/>
    <w:rsid w:val="00C64F62"/>
    <w:rsid w:val="00C64F77"/>
    <w:rsid w:val="00C64F90"/>
    <w:rsid w:val="00C65002"/>
    <w:rsid w:val="00C653E7"/>
    <w:rsid w:val="00C6569A"/>
    <w:rsid w:val="00C65992"/>
    <w:rsid w:val="00C65A8B"/>
    <w:rsid w:val="00C65ECE"/>
    <w:rsid w:val="00C65F51"/>
    <w:rsid w:val="00C65FB6"/>
    <w:rsid w:val="00C66B73"/>
    <w:rsid w:val="00C66D86"/>
    <w:rsid w:val="00C677A2"/>
    <w:rsid w:val="00C677AF"/>
    <w:rsid w:val="00C70393"/>
    <w:rsid w:val="00C70C1C"/>
    <w:rsid w:val="00C7109D"/>
    <w:rsid w:val="00C712C2"/>
    <w:rsid w:val="00C713E0"/>
    <w:rsid w:val="00C7206B"/>
    <w:rsid w:val="00C72858"/>
    <w:rsid w:val="00C72CBB"/>
    <w:rsid w:val="00C7305E"/>
    <w:rsid w:val="00C73301"/>
    <w:rsid w:val="00C7341F"/>
    <w:rsid w:val="00C7354E"/>
    <w:rsid w:val="00C73730"/>
    <w:rsid w:val="00C73810"/>
    <w:rsid w:val="00C73BB5"/>
    <w:rsid w:val="00C73E7E"/>
    <w:rsid w:val="00C73F11"/>
    <w:rsid w:val="00C73F82"/>
    <w:rsid w:val="00C740A0"/>
    <w:rsid w:val="00C741DC"/>
    <w:rsid w:val="00C742AC"/>
    <w:rsid w:val="00C746AF"/>
    <w:rsid w:val="00C747E1"/>
    <w:rsid w:val="00C749F1"/>
    <w:rsid w:val="00C756DB"/>
    <w:rsid w:val="00C7589B"/>
    <w:rsid w:val="00C75B30"/>
    <w:rsid w:val="00C7601F"/>
    <w:rsid w:val="00C7639F"/>
    <w:rsid w:val="00C76808"/>
    <w:rsid w:val="00C76F08"/>
    <w:rsid w:val="00C770E1"/>
    <w:rsid w:val="00C7742A"/>
    <w:rsid w:val="00C77627"/>
    <w:rsid w:val="00C77EF9"/>
    <w:rsid w:val="00C801A7"/>
    <w:rsid w:val="00C80A82"/>
    <w:rsid w:val="00C80AE0"/>
    <w:rsid w:val="00C80C4F"/>
    <w:rsid w:val="00C80CE1"/>
    <w:rsid w:val="00C80E2C"/>
    <w:rsid w:val="00C819BB"/>
    <w:rsid w:val="00C81AE6"/>
    <w:rsid w:val="00C81D76"/>
    <w:rsid w:val="00C81E71"/>
    <w:rsid w:val="00C82888"/>
    <w:rsid w:val="00C82EB9"/>
    <w:rsid w:val="00C82F68"/>
    <w:rsid w:val="00C82FBF"/>
    <w:rsid w:val="00C83196"/>
    <w:rsid w:val="00C831C4"/>
    <w:rsid w:val="00C834F8"/>
    <w:rsid w:val="00C83A0E"/>
    <w:rsid w:val="00C83C0C"/>
    <w:rsid w:val="00C83DF8"/>
    <w:rsid w:val="00C83E71"/>
    <w:rsid w:val="00C84007"/>
    <w:rsid w:val="00C841BE"/>
    <w:rsid w:val="00C847F5"/>
    <w:rsid w:val="00C849F0"/>
    <w:rsid w:val="00C84B26"/>
    <w:rsid w:val="00C84D5A"/>
    <w:rsid w:val="00C84FF1"/>
    <w:rsid w:val="00C85126"/>
    <w:rsid w:val="00C85339"/>
    <w:rsid w:val="00C858A9"/>
    <w:rsid w:val="00C8634A"/>
    <w:rsid w:val="00C86A45"/>
    <w:rsid w:val="00C8739D"/>
    <w:rsid w:val="00C873F5"/>
    <w:rsid w:val="00C873FF"/>
    <w:rsid w:val="00C877CB"/>
    <w:rsid w:val="00C87848"/>
    <w:rsid w:val="00C87A8B"/>
    <w:rsid w:val="00C87A9B"/>
    <w:rsid w:val="00C90265"/>
    <w:rsid w:val="00C91141"/>
    <w:rsid w:val="00C914CE"/>
    <w:rsid w:val="00C9158E"/>
    <w:rsid w:val="00C91780"/>
    <w:rsid w:val="00C91B6A"/>
    <w:rsid w:val="00C91F83"/>
    <w:rsid w:val="00C91F90"/>
    <w:rsid w:val="00C91F92"/>
    <w:rsid w:val="00C9275B"/>
    <w:rsid w:val="00C93052"/>
    <w:rsid w:val="00C932BA"/>
    <w:rsid w:val="00C937A6"/>
    <w:rsid w:val="00C93BC6"/>
    <w:rsid w:val="00C93F54"/>
    <w:rsid w:val="00C93FB2"/>
    <w:rsid w:val="00C9447C"/>
    <w:rsid w:val="00C9462A"/>
    <w:rsid w:val="00C94BA1"/>
    <w:rsid w:val="00C94C73"/>
    <w:rsid w:val="00C94FC5"/>
    <w:rsid w:val="00C950E2"/>
    <w:rsid w:val="00C95155"/>
    <w:rsid w:val="00C95264"/>
    <w:rsid w:val="00C95512"/>
    <w:rsid w:val="00C955D9"/>
    <w:rsid w:val="00C95E0E"/>
    <w:rsid w:val="00C95EEE"/>
    <w:rsid w:val="00C9682A"/>
    <w:rsid w:val="00C96AE3"/>
    <w:rsid w:val="00C96C60"/>
    <w:rsid w:val="00C973DD"/>
    <w:rsid w:val="00C974A8"/>
    <w:rsid w:val="00C97754"/>
    <w:rsid w:val="00C9779F"/>
    <w:rsid w:val="00C97C6E"/>
    <w:rsid w:val="00C97CCB"/>
    <w:rsid w:val="00CA00AA"/>
    <w:rsid w:val="00CA0240"/>
    <w:rsid w:val="00CA03AA"/>
    <w:rsid w:val="00CA06F9"/>
    <w:rsid w:val="00CA08AC"/>
    <w:rsid w:val="00CA0974"/>
    <w:rsid w:val="00CA0C8C"/>
    <w:rsid w:val="00CA1269"/>
    <w:rsid w:val="00CA1F50"/>
    <w:rsid w:val="00CA211E"/>
    <w:rsid w:val="00CA2B08"/>
    <w:rsid w:val="00CA2DB1"/>
    <w:rsid w:val="00CA303F"/>
    <w:rsid w:val="00CA30C8"/>
    <w:rsid w:val="00CA331F"/>
    <w:rsid w:val="00CA3956"/>
    <w:rsid w:val="00CA3979"/>
    <w:rsid w:val="00CA3B2D"/>
    <w:rsid w:val="00CA3FA6"/>
    <w:rsid w:val="00CA4406"/>
    <w:rsid w:val="00CA478D"/>
    <w:rsid w:val="00CA4902"/>
    <w:rsid w:val="00CA4976"/>
    <w:rsid w:val="00CA498A"/>
    <w:rsid w:val="00CA4C6D"/>
    <w:rsid w:val="00CA4E2E"/>
    <w:rsid w:val="00CA4F85"/>
    <w:rsid w:val="00CA538A"/>
    <w:rsid w:val="00CA598B"/>
    <w:rsid w:val="00CA5C13"/>
    <w:rsid w:val="00CA6246"/>
    <w:rsid w:val="00CA6293"/>
    <w:rsid w:val="00CA6300"/>
    <w:rsid w:val="00CA6557"/>
    <w:rsid w:val="00CA6AFE"/>
    <w:rsid w:val="00CA6B7F"/>
    <w:rsid w:val="00CA6BC6"/>
    <w:rsid w:val="00CA6DCF"/>
    <w:rsid w:val="00CA7176"/>
    <w:rsid w:val="00CA763D"/>
    <w:rsid w:val="00CA7696"/>
    <w:rsid w:val="00CA788F"/>
    <w:rsid w:val="00CA790A"/>
    <w:rsid w:val="00CB05DE"/>
    <w:rsid w:val="00CB0871"/>
    <w:rsid w:val="00CB09DD"/>
    <w:rsid w:val="00CB101F"/>
    <w:rsid w:val="00CB1420"/>
    <w:rsid w:val="00CB14EC"/>
    <w:rsid w:val="00CB20B8"/>
    <w:rsid w:val="00CB2C51"/>
    <w:rsid w:val="00CB3CDC"/>
    <w:rsid w:val="00CB3D15"/>
    <w:rsid w:val="00CB41FA"/>
    <w:rsid w:val="00CB43F3"/>
    <w:rsid w:val="00CB49AF"/>
    <w:rsid w:val="00CB4B5C"/>
    <w:rsid w:val="00CB4B6A"/>
    <w:rsid w:val="00CB4C01"/>
    <w:rsid w:val="00CB4C93"/>
    <w:rsid w:val="00CB5361"/>
    <w:rsid w:val="00CB5A2E"/>
    <w:rsid w:val="00CB5B1A"/>
    <w:rsid w:val="00CB5B32"/>
    <w:rsid w:val="00CB5CDA"/>
    <w:rsid w:val="00CB6293"/>
    <w:rsid w:val="00CB62F2"/>
    <w:rsid w:val="00CB6384"/>
    <w:rsid w:val="00CB64EA"/>
    <w:rsid w:val="00CB65B0"/>
    <w:rsid w:val="00CB66BC"/>
    <w:rsid w:val="00CB6A8D"/>
    <w:rsid w:val="00CB6B85"/>
    <w:rsid w:val="00CB6C91"/>
    <w:rsid w:val="00CB72D3"/>
    <w:rsid w:val="00CB7B30"/>
    <w:rsid w:val="00CB7C70"/>
    <w:rsid w:val="00CC0933"/>
    <w:rsid w:val="00CC0FB0"/>
    <w:rsid w:val="00CC112B"/>
    <w:rsid w:val="00CC13C9"/>
    <w:rsid w:val="00CC160F"/>
    <w:rsid w:val="00CC1F18"/>
    <w:rsid w:val="00CC2430"/>
    <w:rsid w:val="00CC24BA"/>
    <w:rsid w:val="00CC2937"/>
    <w:rsid w:val="00CC299A"/>
    <w:rsid w:val="00CC29CD"/>
    <w:rsid w:val="00CC29DF"/>
    <w:rsid w:val="00CC2B40"/>
    <w:rsid w:val="00CC2CA7"/>
    <w:rsid w:val="00CC3414"/>
    <w:rsid w:val="00CC3D65"/>
    <w:rsid w:val="00CC4679"/>
    <w:rsid w:val="00CC47C2"/>
    <w:rsid w:val="00CC49BA"/>
    <w:rsid w:val="00CC4D42"/>
    <w:rsid w:val="00CC50C8"/>
    <w:rsid w:val="00CC52EA"/>
    <w:rsid w:val="00CC54DF"/>
    <w:rsid w:val="00CC6166"/>
    <w:rsid w:val="00CC65C4"/>
    <w:rsid w:val="00CC758B"/>
    <w:rsid w:val="00CC7CEF"/>
    <w:rsid w:val="00CC7D5A"/>
    <w:rsid w:val="00CC7EED"/>
    <w:rsid w:val="00CD00A1"/>
    <w:rsid w:val="00CD00AD"/>
    <w:rsid w:val="00CD02EF"/>
    <w:rsid w:val="00CD03C4"/>
    <w:rsid w:val="00CD075A"/>
    <w:rsid w:val="00CD0B16"/>
    <w:rsid w:val="00CD0CD8"/>
    <w:rsid w:val="00CD1342"/>
    <w:rsid w:val="00CD153A"/>
    <w:rsid w:val="00CD1867"/>
    <w:rsid w:val="00CD1C81"/>
    <w:rsid w:val="00CD1EA0"/>
    <w:rsid w:val="00CD20AF"/>
    <w:rsid w:val="00CD22AE"/>
    <w:rsid w:val="00CD238B"/>
    <w:rsid w:val="00CD24FD"/>
    <w:rsid w:val="00CD2CA2"/>
    <w:rsid w:val="00CD2F9A"/>
    <w:rsid w:val="00CD364C"/>
    <w:rsid w:val="00CD4061"/>
    <w:rsid w:val="00CD4A3D"/>
    <w:rsid w:val="00CD4C10"/>
    <w:rsid w:val="00CD4F1A"/>
    <w:rsid w:val="00CD5171"/>
    <w:rsid w:val="00CD5531"/>
    <w:rsid w:val="00CD5930"/>
    <w:rsid w:val="00CD59CE"/>
    <w:rsid w:val="00CD59D4"/>
    <w:rsid w:val="00CD70FE"/>
    <w:rsid w:val="00CD7352"/>
    <w:rsid w:val="00CD74E9"/>
    <w:rsid w:val="00CD7895"/>
    <w:rsid w:val="00CD791C"/>
    <w:rsid w:val="00CD7A37"/>
    <w:rsid w:val="00CD7B47"/>
    <w:rsid w:val="00CD7D6C"/>
    <w:rsid w:val="00CE01AD"/>
    <w:rsid w:val="00CE0C33"/>
    <w:rsid w:val="00CE1158"/>
    <w:rsid w:val="00CE12A4"/>
    <w:rsid w:val="00CE12EE"/>
    <w:rsid w:val="00CE169F"/>
    <w:rsid w:val="00CE1748"/>
    <w:rsid w:val="00CE1A7D"/>
    <w:rsid w:val="00CE1A8A"/>
    <w:rsid w:val="00CE1C78"/>
    <w:rsid w:val="00CE2522"/>
    <w:rsid w:val="00CE25B0"/>
    <w:rsid w:val="00CE26DD"/>
    <w:rsid w:val="00CE2C56"/>
    <w:rsid w:val="00CE36D3"/>
    <w:rsid w:val="00CE3B69"/>
    <w:rsid w:val="00CE40F5"/>
    <w:rsid w:val="00CE425D"/>
    <w:rsid w:val="00CE4A19"/>
    <w:rsid w:val="00CE4A73"/>
    <w:rsid w:val="00CE4D64"/>
    <w:rsid w:val="00CE539D"/>
    <w:rsid w:val="00CE561F"/>
    <w:rsid w:val="00CE5686"/>
    <w:rsid w:val="00CE5A77"/>
    <w:rsid w:val="00CE5B3B"/>
    <w:rsid w:val="00CE6386"/>
    <w:rsid w:val="00CE64A2"/>
    <w:rsid w:val="00CE6568"/>
    <w:rsid w:val="00CE6914"/>
    <w:rsid w:val="00CE6A6E"/>
    <w:rsid w:val="00CE6B16"/>
    <w:rsid w:val="00CE6BDB"/>
    <w:rsid w:val="00CE6F9F"/>
    <w:rsid w:val="00CE7304"/>
    <w:rsid w:val="00CE7B38"/>
    <w:rsid w:val="00CF0011"/>
    <w:rsid w:val="00CF0126"/>
    <w:rsid w:val="00CF04A5"/>
    <w:rsid w:val="00CF082D"/>
    <w:rsid w:val="00CF13FD"/>
    <w:rsid w:val="00CF1AE8"/>
    <w:rsid w:val="00CF1DC8"/>
    <w:rsid w:val="00CF2489"/>
    <w:rsid w:val="00CF3034"/>
    <w:rsid w:val="00CF31E2"/>
    <w:rsid w:val="00CF32CA"/>
    <w:rsid w:val="00CF3413"/>
    <w:rsid w:val="00CF3596"/>
    <w:rsid w:val="00CF360D"/>
    <w:rsid w:val="00CF3977"/>
    <w:rsid w:val="00CF3AD3"/>
    <w:rsid w:val="00CF4074"/>
    <w:rsid w:val="00CF411A"/>
    <w:rsid w:val="00CF48CC"/>
    <w:rsid w:val="00CF4A00"/>
    <w:rsid w:val="00CF4EAC"/>
    <w:rsid w:val="00CF5039"/>
    <w:rsid w:val="00CF5267"/>
    <w:rsid w:val="00CF5C9C"/>
    <w:rsid w:val="00CF5D60"/>
    <w:rsid w:val="00CF5EEC"/>
    <w:rsid w:val="00CF642E"/>
    <w:rsid w:val="00CF681C"/>
    <w:rsid w:val="00CF6855"/>
    <w:rsid w:val="00CF6869"/>
    <w:rsid w:val="00CF6C42"/>
    <w:rsid w:val="00CF6D01"/>
    <w:rsid w:val="00CF6F1B"/>
    <w:rsid w:val="00CF7025"/>
    <w:rsid w:val="00CF74D2"/>
    <w:rsid w:val="00CF7CED"/>
    <w:rsid w:val="00D00678"/>
    <w:rsid w:val="00D00849"/>
    <w:rsid w:val="00D008D1"/>
    <w:rsid w:val="00D00B45"/>
    <w:rsid w:val="00D0108E"/>
    <w:rsid w:val="00D01434"/>
    <w:rsid w:val="00D01596"/>
    <w:rsid w:val="00D01E28"/>
    <w:rsid w:val="00D02590"/>
    <w:rsid w:val="00D0259E"/>
    <w:rsid w:val="00D0260C"/>
    <w:rsid w:val="00D029F1"/>
    <w:rsid w:val="00D03798"/>
    <w:rsid w:val="00D03A97"/>
    <w:rsid w:val="00D03DA8"/>
    <w:rsid w:val="00D040C4"/>
    <w:rsid w:val="00D044C7"/>
    <w:rsid w:val="00D04C17"/>
    <w:rsid w:val="00D050F4"/>
    <w:rsid w:val="00D051CD"/>
    <w:rsid w:val="00D0574A"/>
    <w:rsid w:val="00D05946"/>
    <w:rsid w:val="00D05999"/>
    <w:rsid w:val="00D05CED"/>
    <w:rsid w:val="00D066D7"/>
    <w:rsid w:val="00D06C2E"/>
    <w:rsid w:val="00D06E2D"/>
    <w:rsid w:val="00D06F76"/>
    <w:rsid w:val="00D070A5"/>
    <w:rsid w:val="00D07700"/>
    <w:rsid w:val="00D077F6"/>
    <w:rsid w:val="00D07847"/>
    <w:rsid w:val="00D10882"/>
    <w:rsid w:val="00D1088C"/>
    <w:rsid w:val="00D109C7"/>
    <w:rsid w:val="00D10A76"/>
    <w:rsid w:val="00D10F2F"/>
    <w:rsid w:val="00D111FD"/>
    <w:rsid w:val="00D11291"/>
    <w:rsid w:val="00D1186D"/>
    <w:rsid w:val="00D11AEE"/>
    <w:rsid w:val="00D12A5C"/>
    <w:rsid w:val="00D12AA0"/>
    <w:rsid w:val="00D12ADE"/>
    <w:rsid w:val="00D12CE9"/>
    <w:rsid w:val="00D12F1F"/>
    <w:rsid w:val="00D1338D"/>
    <w:rsid w:val="00D1386E"/>
    <w:rsid w:val="00D13CC9"/>
    <w:rsid w:val="00D13D99"/>
    <w:rsid w:val="00D1419B"/>
    <w:rsid w:val="00D1422B"/>
    <w:rsid w:val="00D1436B"/>
    <w:rsid w:val="00D149B8"/>
    <w:rsid w:val="00D155AF"/>
    <w:rsid w:val="00D15F64"/>
    <w:rsid w:val="00D166E3"/>
    <w:rsid w:val="00D1709C"/>
    <w:rsid w:val="00D17387"/>
    <w:rsid w:val="00D173CD"/>
    <w:rsid w:val="00D2008E"/>
    <w:rsid w:val="00D20F86"/>
    <w:rsid w:val="00D21080"/>
    <w:rsid w:val="00D2110B"/>
    <w:rsid w:val="00D2111E"/>
    <w:rsid w:val="00D214C6"/>
    <w:rsid w:val="00D21E20"/>
    <w:rsid w:val="00D224DD"/>
    <w:rsid w:val="00D22AFC"/>
    <w:rsid w:val="00D22B78"/>
    <w:rsid w:val="00D22B85"/>
    <w:rsid w:val="00D22D3D"/>
    <w:rsid w:val="00D2327E"/>
    <w:rsid w:val="00D2363C"/>
    <w:rsid w:val="00D236C2"/>
    <w:rsid w:val="00D23870"/>
    <w:rsid w:val="00D238A8"/>
    <w:rsid w:val="00D239D2"/>
    <w:rsid w:val="00D23F37"/>
    <w:rsid w:val="00D2406A"/>
    <w:rsid w:val="00D241C5"/>
    <w:rsid w:val="00D2446B"/>
    <w:rsid w:val="00D24A8B"/>
    <w:rsid w:val="00D24FD2"/>
    <w:rsid w:val="00D254B7"/>
    <w:rsid w:val="00D25938"/>
    <w:rsid w:val="00D25F8A"/>
    <w:rsid w:val="00D26159"/>
    <w:rsid w:val="00D2622A"/>
    <w:rsid w:val="00D26440"/>
    <w:rsid w:val="00D2685A"/>
    <w:rsid w:val="00D2719D"/>
    <w:rsid w:val="00D27332"/>
    <w:rsid w:val="00D2733B"/>
    <w:rsid w:val="00D27637"/>
    <w:rsid w:val="00D277CC"/>
    <w:rsid w:val="00D278F2"/>
    <w:rsid w:val="00D306F7"/>
    <w:rsid w:val="00D30766"/>
    <w:rsid w:val="00D3080C"/>
    <w:rsid w:val="00D30CEF"/>
    <w:rsid w:val="00D30CFA"/>
    <w:rsid w:val="00D30D97"/>
    <w:rsid w:val="00D31089"/>
    <w:rsid w:val="00D310B2"/>
    <w:rsid w:val="00D315C8"/>
    <w:rsid w:val="00D31B71"/>
    <w:rsid w:val="00D32280"/>
    <w:rsid w:val="00D322EA"/>
    <w:rsid w:val="00D3243E"/>
    <w:rsid w:val="00D333EE"/>
    <w:rsid w:val="00D33C8D"/>
    <w:rsid w:val="00D33FFB"/>
    <w:rsid w:val="00D34136"/>
    <w:rsid w:val="00D342D7"/>
    <w:rsid w:val="00D34909"/>
    <w:rsid w:val="00D351BE"/>
    <w:rsid w:val="00D3522D"/>
    <w:rsid w:val="00D3531D"/>
    <w:rsid w:val="00D35342"/>
    <w:rsid w:val="00D35389"/>
    <w:rsid w:val="00D35745"/>
    <w:rsid w:val="00D36019"/>
    <w:rsid w:val="00D36115"/>
    <w:rsid w:val="00D369F5"/>
    <w:rsid w:val="00D36C9D"/>
    <w:rsid w:val="00D36D13"/>
    <w:rsid w:val="00D36D18"/>
    <w:rsid w:val="00D37940"/>
    <w:rsid w:val="00D37B36"/>
    <w:rsid w:val="00D37E35"/>
    <w:rsid w:val="00D40116"/>
    <w:rsid w:val="00D40117"/>
    <w:rsid w:val="00D40712"/>
    <w:rsid w:val="00D40F6C"/>
    <w:rsid w:val="00D41056"/>
    <w:rsid w:val="00D41593"/>
    <w:rsid w:val="00D4162F"/>
    <w:rsid w:val="00D42289"/>
    <w:rsid w:val="00D42966"/>
    <w:rsid w:val="00D42C82"/>
    <w:rsid w:val="00D42CE2"/>
    <w:rsid w:val="00D42F84"/>
    <w:rsid w:val="00D43091"/>
    <w:rsid w:val="00D43D5F"/>
    <w:rsid w:val="00D43F7A"/>
    <w:rsid w:val="00D4416F"/>
    <w:rsid w:val="00D44289"/>
    <w:rsid w:val="00D4466A"/>
    <w:rsid w:val="00D44736"/>
    <w:rsid w:val="00D44B6F"/>
    <w:rsid w:val="00D44C79"/>
    <w:rsid w:val="00D4547D"/>
    <w:rsid w:val="00D45B98"/>
    <w:rsid w:val="00D45E93"/>
    <w:rsid w:val="00D45F33"/>
    <w:rsid w:val="00D46052"/>
    <w:rsid w:val="00D4618C"/>
    <w:rsid w:val="00D461D9"/>
    <w:rsid w:val="00D46FB0"/>
    <w:rsid w:val="00D470BD"/>
    <w:rsid w:val="00D4730C"/>
    <w:rsid w:val="00D47695"/>
    <w:rsid w:val="00D47715"/>
    <w:rsid w:val="00D47B40"/>
    <w:rsid w:val="00D47CC7"/>
    <w:rsid w:val="00D5019E"/>
    <w:rsid w:val="00D50856"/>
    <w:rsid w:val="00D50C99"/>
    <w:rsid w:val="00D50D32"/>
    <w:rsid w:val="00D510EB"/>
    <w:rsid w:val="00D512E5"/>
    <w:rsid w:val="00D514BA"/>
    <w:rsid w:val="00D5161D"/>
    <w:rsid w:val="00D51869"/>
    <w:rsid w:val="00D51920"/>
    <w:rsid w:val="00D52521"/>
    <w:rsid w:val="00D52576"/>
    <w:rsid w:val="00D529B7"/>
    <w:rsid w:val="00D52BE4"/>
    <w:rsid w:val="00D52E2E"/>
    <w:rsid w:val="00D52F25"/>
    <w:rsid w:val="00D533CF"/>
    <w:rsid w:val="00D53501"/>
    <w:rsid w:val="00D537A4"/>
    <w:rsid w:val="00D53BA1"/>
    <w:rsid w:val="00D53BFB"/>
    <w:rsid w:val="00D53D1B"/>
    <w:rsid w:val="00D545FD"/>
    <w:rsid w:val="00D54D9D"/>
    <w:rsid w:val="00D5505D"/>
    <w:rsid w:val="00D556EB"/>
    <w:rsid w:val="00D558BD"/>
    <w:rsid w:val="00D55AD2"/>
    <w:rsid w:val="00D55CDE"/>
    <w:rsid w:val="00D55DD1"/>
    <w:rsid w:val="00D55EC7"/>
    <w:rsid w:val="00D56090"/>
    <w:rsid w:val="00D562AF"/>
    <w:rsid w:val="00D562C2"/>
    <w:rsid w:val="00D5700E"/>
    <w:rsid w:val="00D57347"/>
    <w:rsid w:val="00D5777F"/>
    <w:rsid w:val="00D6017D"/>
    <w:rsid w:val="00D6049A"/>
    <w:rsid w:val="00D60846"/>
    <w:rsid w:val="00D610A5"/>
    <w:rsid w:val="00D6118A"/>
    <w:rsid w:val="00D611FD"/>
    <w:rsid w:val="00D61893"/>
    <w:rsid w:val="00D620C4"/>
    <w:rsid w:val="00D622D2"/>
    <w:rsid w:val="00D62475"/>
    <w:rsid w:val="00D627FC"/>
    <w:rsid w:val="00D6294E"/>
    <w:rsid w:val="00D629E1"/>
    <w:rsid w:val="00D62ACF"/>
    <w:rsid w:val="00D62D66"/>
    <w:rsid w:val="00D63029"/>
    <w:rsid w:val="00D63C79"/>
    <w:rsid w:val="00D64215"/>
    <w:rsid w:val="00D6465D"/>
    <w:rsid w:val="00D64AF4"/>
    <w:rsid w:val="00D64F51"/>
    <w:rsid w:val="00D6516C"/>
    <w:rsid w:val="00D65331"/>
    <w:rsid w:val="00D6554E"/>
    <w:rsid w:val="00D65B44"/>
    <w:rsid w:val="00D65F10"/>
    <w:rsid w:val="00D66091"/>
    <w:rsid w:val="00D6627A"/>
    <w:rsid w:val="00D66D87"/>
    <w:rsid w:val="00D675CC"/>
    <w:rsid w:val="00D67870"/>
    <w:rsid w:val="00D67A4A"/>
    <w:rsid w:val="00D67F97"/>
    <w:rsid w:val="00D7045B"/>
    <w:rsid w:val="00D704D4"/>
    <w:rsid w:val="00D706A4"/>
    <w:rsid w:val="00D70880"/>
    <w:rsid w:val="00D708B2"/>
    <w:rsid w:val="00D70BB0"/>
    <w:rsid w:val="00D71722"/>
    <w:rsid w:val="00D71832"/>
    <w:rsid w:val="00D71922"/>
    <w:rsid w:val="00D71B73"/>
    <w:rsid w:val="00D72151"/>
    <w:rsid w:val="00D721D2"/>
    <w:rsid w:val="00D7251B"/>
    <w:rsid w:val="00D72605"/>
    <w:rsid w:val="00D72B1F"/>
    <w:rsid w:val="00D72BA7"/>
    <w:rsid w:val="00D72BDC"/>
    <w:rsid w:val="00D72CF5"/>
    <w:rsid w:val="00D72EBD"/>
    <w:rsid w:val="00D73087"/>
    <w:rsid w:val="00D73165"/>
    <w:rsid w:val="00D73E5A"/>
    <w:rsid w:val="00D73FD0"/>
    <w:rsid w:val="00D74192"/>
    <w:rsid w:val="00D7430F"/>
    <w:rsid w:val="00D74B95"/>
    <w:rsid w:val="00D751B9"/>
    <w:rsid w:val="00D7540E"/>
    <w:rsid w:val="00D7549F"/>
    <w:rsid w:val="00D755C3"/>
    <w:rsid w:val="00D755F6"/>
    <w:rsid w:val="00D758FF"/>
    <w:rsid w:val="00D75A87"/>
    <w:rsid w:val="00D76EEF"/>
    <w:rsid w:val="00D77E3E"/>
    <w:rsid w:val="00D800F1"/>
    <w:rsid w:val="00D808A4"/>
    <w:rsid w:val="00D80A6F"/>
    <w:rsid w:val="00D811AE"/>
    <w:rsid w:val="00D811B3"/>
    <w:rsid w:val="00D812E3"/>
    <w:rsid w:val="00D8132D"/>
    <w:rsid w:val="00D814EA"/>
    <w:rsid w:val="00D816BD"/>
    <w:rsid w:val="00D81A30"/>
    <w:rsid w:val="00D81A97"/>
    <w:rsid w:val="00D81ED0"/>
    <w:rsid w:val="00D81EF1"/>
    <w:rsid w:val="00D822E8"/>
    <w:rsid w:val="00D8251C"/>
    <w:rsid w:val="00D825F2"/>
    <w:rsid w:val="00D8297D"/>
    <w:rsid w:val="00D829E1"/>
    <w:rsid w:val="00D82A18"/>
    <w:rsid w:val="00D82C90"/>
    <w:rsid w:val="00D8301C"/>
    <w:rsid w:val="00D8355B"/>
    <w:rsid w:val="00D836E2"/>
    <w:rsid w:val="00D8395C"/>
    <w:rsid w:val="00D83DC5"/>
    <w:rsid w:val="00D84238"/>
    <w:rsid w:val="00D846D9"/>
    <w:rsid w:val="00D84834"/>
    <w:rsid w:val="00D84CD5"/>
    <w:rsid w:val="00D85CDA"/>
    <w:rsid w:val="00D86197"/>
    <w:rsid w:val="00D865B1"/>
    <w:rsid w:val="00D8665F"/>
    <w:rsid w:val="00D868AE"/>
    <w:rsid w:val="00D873B2"/>
    <w:rsid w:val="00D8794D"/>
    <w:rsid w:val="00D87AD1"/>
    <w:rsid w:val="00D87C51"/>
    <w:rsid w:val="00D9012F"/>
    <w:rsid w:val="00D90624"/>
    <w:rsid w:val="00D90652"/>
    <w:rsid w:val="00D9093A"/>
    <w:rsid w:val="00D90AC7"/>
    <w:rsid w:val="00D90D70"/>
    <w:rsid w:val="00D914EE"/>
    <w:rsid w:val="00D915CB"/>
    <w:rsid w:val="00D9161C"/>
    <w:rsid w:val="00D91B1F"/>
    <w:rsid w:val="00D91D89"/>
    <w:rsid w:val="00D91DA9"/>
    <w:rsid w:val="00D91FCB"/>
    <w:rsid w:val="00D924F7"/>
    <w:rsid w:val="00D927C3"/>
    <w:rsid w:val="00D927ED"/>
    <w:rsid w:val="00D93173"/>
    <w:rsid w:val="00D931CE"/>
    <w:rsid w:val="00D93365"/>
    <w:rsid w:val="00D93592"/>
    <w:rsid w:val="00D9367B"/>
    <w:rsid w:val="00D937E3"/>
    <w:rsid w:val="00D94418"/>
    <w:rsid w:val="00D947F4"/>
    <w:rsid w:val="00D949C7"/>
    <w:rsid w:val="00D94FF1"/>
    <w:rsid w:val="00D95196"/>
    <w:rsid w:val="00D958F2"/>
    <w:rsid w:val="00D9600E"/>
    <w:rsid w:val="00D96512"/>
    <w:rsid w:val="00D9657F"/>
    <w:rsid w:val="00D966D4"/>
    <w:rsid w:val="00D96AC1"/>
    <w:rsid w:val="00D96DA2"/>
    <w:rsid w:val="00D96F48"/>
    <w:rsid w:val="00D9703B"/>
    <w:rsid w:val="00D972FF"/>
    <w:rsid w:val="00D97429"/>
    <w:rsid w:val="00D9758F"/>
    <w:rsid w:val="00D97926"/>
    <w:rsid w:val="00D97B9D"/>
    <w:rsid w:val="00D97E15"/>
    <w:rsid w:val="00D97E34"/>
    <w:rsid w:val="00D97F9B"/>
    <w:rsid w:val="00DA00D5"/>
    <w:rsid w:val="00DA0189"/>
    <w:rsid w:val="00DA07C7"/>
    <w:rsid w:val="00DA15B5"/>
    <w:rsid w:val="00DA261C"/>
    <w:rsid w:val="00DA27F4"/>
    <w:rsid w:val="00DA283C"/>
    <w:rsid w:val="00DA28C5"/>
    <w:rsid w:val="00DA2D3C"/>
    <w:rsid w:val="00DA2E7D"/>
    <w:rsid w:val="00DA3159"/>
    <w:rsid w:val="00DA32FD"/>
    <w:rsid w:val="00DA398F"/>
    <w:rsid w:val="00DA3B70"/>
    <w:rsid w:val="00DA40EA"/>
    <w:rsid w:val="00DA4682"/>
    <w:rsid w:val="00DA4780"/>
    <w:rsid w:val="00DA4C4C"/>
    <w:rsid w:val="00DA5141"/>
    <w:rsid w:val="00DA51C9"/>
    <w:rsid w:val="00DA529C"/>
    <w:rsid w:val="00DA5875"/>
    <w:rsid w:val="00DA650C"/>
    <w:rsid w:val="00DA6512"/>
    <w:rsid w:val="00DA65A7"/>
    <w:rsid w:val="00DA6ED0"/>
    <w:rsid w:val="00DA7D59"/>
    <w:rsid w:val="00DA7D8D"/>
    <w:rsid w:val="00DA7ED5"/>
    <w:rsid w:val="00DB00A9"/>
    <w:rsid w:val="00DB08F8"/>
    <w:rsid w:val="00DB0A7C"/>
    <w:rsid w:val="00DB0BD3"/>
    <w:rsid w:val="00DB0E1F"/>
    <w:rsid w:val="00DB0EDC"/>
    <w:rsid w:val="00DB1A56"/>
    <w:rsid w:val="00DB1DFE"/>
    <w:rsid w:val="00DB1EB0"/>
    <w:rsid w:val="00DB21C0"/>
    <w:rsid w:val="00DB28A1"/>
    <w:rsid w:val="00DB30D8"/>
    <w:rsid w:val="00DB3676"/>
    <w:rsid w:val="00DB3B63"/>
    <w:rsid w:val="00DB3B8F"/>
    <w:rsid w:val="00DB3C91"/>
    <w:rsid w:val="00DB4113"/>
    <w:rsid w:val="00DB42AE"/>
    <w:rsid w:val="00DB4CD1"/>
    <w:rsid w:val="00DB4D4B"/>
    <w:rsid w:val="00DB5240"/>
    <w:rsid w:val="00DB54B8"/>
    <w:rsid w:val="00DB5869"/>
    <w:rsid w:val="00DB60D5"/>
    <w:rsid w:val="00DB6245"/>
    <w:rsid w:val="00DB6923"/>
    <w:rsid w:val="00DB6D53"/>
    <w:rsid w:val="00DB6FE6"/>
    <w:rsid w:val="00DB7137"/>
    <w:rsid w:val="00DB7342"/>
    <w:rsid w:val="00DB755A"/>
    <w:rsid w:val="00DB76AF"/>
    <w:rsid w:val="00DC008D"/>
    <w:rsid w:val="00DC10D2"/>
    <w:rsid w:val="00DC19EA"/>
    <w:rsid w:val="00DC1B2C"/>
    <w:rsid w:val="00DC1E28"/>
    <w:rsid w:val="00DC21CD"/>
    <w:rsid w:val="00DC2A6E"/>
    <w:rsid w:val="00DC2B7B"/>
    <w:rsid w:val="00DC2FA8"/>
    <w:rsid w:val="00DC36E6"/>
    <w:rsid w:val="00DC3AED"/>
    <w:rsid w:val="00DC3C7C"/>
    <w:rsid w:val="00DC3D53"/>
    <w:rsid w:val="00DC3D90"/>
    <w:rsid w:val="00DC3FCB"/>
    <w:rsid w:val="00DC4154"/>
    <w:rsid w:val="00DC4366"/>
    <w:rsid w:val="00DC437F"/>
    <w:rsid w:val="00DC4411"/>
    <w:rsid w:val="00DC4652"/>
    <w:rsid w:val="00DC46E7"/>
    <w:rsid w:val="00DC47F5"/>
    <w:rsid w:val="00DC4888"/>
    <w:rsid w:val="00DC4911"/>
    <w:rsid w:val="00DC4B32"/>
    <w:rsid w:val="00DC4BDD"/>
    <w:rsid w:val="00DC4C99"/>
    <w:rsid w:val="00DC4EA3"/>
    <w:rsid w:val="00DC528C"/>
    <w:rsid w:val="00DC52C1"/>
    <w:rsid w:val="00DC52D1"/>
    <w:rsid w:val="00DC53AB"/>
    <w:rsid w:val="00DC53DB"/>
    <w:rsid w:val="00DC54AF"/>
    <w:rsid w:val="00DC5BF4"/>
    <w:rsid w:val="00DC5C64"/>
    <w:rsid w:val="00DC5E11"/>
    <w:rsid w:val="00DC62E1"/>
    <w:rsid w:val="00DC63E1"/>
    <w:rsid w:val="00DC672E"/>
    <w:rsid w:val="00DC6D5F"/>
    <w:rsid w:val="00DC75DA"/>
    <w:rsid w:val="00DC764F"/>
    <w:rsid w:val="00DC7BDA"/>
    <w:rsid w:val="00DC7EE1"/>
    <w:rsid w:val="00DD00B0"/>
    <w:rsid w:val="00DD03CC"/>
    <w:rsid w:val="00DD03F0"/>
    <w:rsid w:val="00DD06C0"/>
    <w:rsid w:val="00DD07B3"/>
    <w:rsid w:val="00DD0972"/>
    <w:rsid w:val="00DD1076"/>
    <w:rsid w:val="00DD1204"/>
    <w:rsid w:val="00DD1495"/>
    <w:rsid w:val="00DD15CB"/>
    <w:rsid w:val="00DD1716"/>
    <w:rsid w:val="00DD23C0"/>
    <w:rsid w:val="00DD2FA2"/>
    <w:rsid w:val="00DD3393"/>
    <w:rsid w:val="00DD3511"/>
    <w:rsid w:val="00DD35D5"/>
    <w:rsid w:val="00DD3644"/>
    <w:rsid w:val="00DD3920"/>
    <w:rsid w:val="00DD3AD4"/>
    <w:rsid w:val="00DD3B0E"/>
    <w:rsid w:val="00DD3B2F"/>
    <w:rsid w:val="00DD3E7A"/>
    <w:rsid w:val="00DD438A"/>
    <w:rsid w:val="00DD4561"/>
    <w:rsid w:val="00DD45B4"/>
    <w:rsid w:val="00DD4851"/>
    <w:rsid w:val="00DD4C2D"/>
    <w:rsid w:val="00DD543C"/>
    <w:rsid w:val="00DD5549"/>
    <w:rsid w:val="00DD5751"/>
    <w:rsid w:val="00DD5922"/>
    <w:rsid w:val="00DD5BBD"/>
    <w:rsid w:val="00DD5E78"/>
    <w:rsid w:val="00DD5EC0"/>
    <w:rsid w:val="00DD60FA"/>
    <w:rsid w:val="00DD61C3"/>
    <w:rsid w:val="00DD6576"/>
    <w:rsid w:val="00DD6624"/>
    <w:rsid w:val="00DD67FF"/>
    <w:rsid w:val="00DD6843"/>
    <w:rsid w:val="00DD6BD8"/>
    <w:rsid w:val="00DD71EE"/>
    <w:rsid w:val="00DD728A"/>
    <w:rsid w:val="00DD7A5A"/>
    <w:rsid w:val="00DD7DDE"/>
    <w:rsid w:val="00DE0386"/>
    <w:rsid w:val="00DE07EC"/>
    <w:rsid w:val="00DE0B13"/>
    <w:rsid w:val="00DE0F23"/>
    <w:rsid w:val="00DE104B"/>
    <w:rsid w:val="00DE1346"/>
    <w:rsid w:val="00DE1728"/>
    <w:rsid w:val="00DE1743"/>
    <w:rsid w:val="00DE1C3D"/>
    <w:rsid w:val="00DE24AE"/>
    <w:rsid w:val="00DE2606"/>
    <w:rsid w:val="00DE2A35"/>
    <w:rsid w:val="00DE317A"/>
    <w:rsid w:val="00DE3868"/>
    <w:rsid w:val="00DE3E4F"/>
    <w:rsid w:val="00DE3E71"/>
    <w:rsid w:val="00DE4664"/>
    <w:rsid w:val="00DE4835"/>
    <w:rsid w:val="00DE5241"/>
    <w:rsid w:val="00DE566F"/>
    <w:rsid w:val="00DE5964"/>
    <w:rsid w:val="00DE596C"/>
    <w:rsid w:val="00DE5AAA"/>
    <w:rsid w:val="00DE6176"/>
    <w:rsid w:val="00DE6928"/>
    <w:rsid w:val="00DE6C1F"/>
    <w:rsid w:val="00DE6E52"/>
    <w:rsid w:val="00DE6E6E"/>
    <w:rsid w:val="00DE6FD7"/>
    <w:rsid w:val="00DE707B"/>
    <w:rsid w:val="00DE76C4"/>
    <w:rsid w:val="00DE7CB0"/>
    <w:rsid w:val="00DF0671"/>
    <w:rsid w:val="00DF0A0F"/>
    <w:rsid w:val="00DF0CE2"/>
    <w:rsid w:val="00DF105B"/>
    <w:rsid w:val="00DF129E"/>
    <w:rsid w:val="00DF17C9"/>
    <w:rsid w:val="00DF17D6"/>
    <w:rsid w:val="00DF1ED0"/>
    <w:rsid w:val="00DF2CAC"/>
    <w:rsid w:val="00DF2F7A"/>
    <w:rsid w:val="00DF37D4"/>
    <w:rsid w:val="00DF3E25"/>
    <w:rsid w:val="00DF3ED0"/>
    <w:rsid w:val="00DF42B3"/>
    <w:rsid w:val="00DF467B"/>
    <w:rsid w:val="00DF46FF"/>
    <w:rsid w:val="00DF48E0"/>
    <w:rsid w:val="00DF4A1B"/>
    <w:rsid w:val="00DF4FB5"/>
    <w:rsid w:val="00DF549F"/>
    <w:rsid w:val="00DF56DA"/>
    <w:rsid w:val="00DF57ED"/>
    <w:rsid w:val="00DF5D19"/>
    <w:rsid w:val="00DF5EFE"/>
    <w:rsid w:val="00DF6416"/>
    <w:rsid w:val="00DF6788"/>
    <w:rsid w:val="00DF6FD4"/>
    <w:rsid w:val="00DF750B"/>
    <w:rsid w:val="00DF7D76"/>
    <w:rsid w:val="00DF7E41"/>
    <w:rsid w:val="00E00037"/>
    <w:rsid w:val="00E01150"/>
    <w:rsid w:val="00E0179F"/>
    <w:rsid w:val="00E017DA"/>
    <w:rsid w:val="00E0199E"/>
    <w:rsid w:val="00E01B1F"/>
    <w:rsid w:val="00E01D32"/>
    <w:rsid w:val="00E0216A"/>
    <w:rsid w:val="00E024DF"/>
    <w:rsid w:val="00E02519"/>
    <w:rsid w:val="00E0261E"/>
    <w:rsid w:val="00E026C6"/>
    <w:rsid w:val="00E02DBF"/>
    <w:rsid w:val="00E02F87"/>
    <w:rsid w:val="00E035E3"/>
    <w:rsid w:val="00E03A17"/>
    <w:rsid w:val="00E03E1D"/>
    <w:rsid w:val="00E03EA3"/>
    <w:rsid w:val="00E0422D"/>
    <w:rsid w:val="00E0445E"/>
    <w:rsid w:val="00E05190"/>
    <w:rsid w:val="00E052B1"/>
    <w:rsid w:val="00E0581B"/>
    <w:rsid w:val="00E05AD9"/>
    <w:rsid w:val="00E05C7C"/>
    <w:rsid w:val="00E05DFD"/>
    <w:rsid w:val="00E05F60"/>
    <w:rsid w:val="00E0623F"/>
    <w:rsid w:val="00E06354"/>
    <w:rsid w:val="00E069A5"/>
    <w:rsid w:val="00E069F5"/>
    <w:rsid w:val="00E06B69"/>
    <w:rsid w:val="00E06CD9"/>
    <w:rsid w:val="00E06DA7"/>
    <w:rsid w:val="00E0733D"/>
    <w:rsid w:val="00E073F4"/>
    <w:rsid w:val="00E074AB"/>
    <w:rsid w:val="00E07AF5"/>
    <w:rsid w:val="00E10D3A"/>
    <w:rsid w:val="00E10E0C"/>
    <w:rsid w:val="00E10F23"/>
    <w:rsid w:val="00E110D7"/>
    <w:rsid w:val="00E115B4"/>
    <w:rsid w:val="00E11B1B"/>
    <w:rsid w:val="00E1253E"/>
    <w:rsid w:val="00E1272A"/>
    <w:rsid w:val="00E127C8"/>
    <w:rsid w:val="00E12DEF"/>
    <w:rsid w:val="00E12F25"/>
    <w:rsid w:val="00E13402"/>
    <w:rsid w:val="00E134CF"/>
    <w:rsid w:val="00E1393E"/>
    <w:rsid w:val="00E13C3E"/>
    <w:rsid w:val="00E13CA4"/>
    <w:rsid w:val="00E13E93"/>
    <w:rsid w:val="00E14407"/>
    <w:rsid w:val="00E146EE"/>
    <w:rsid w:val="00E154A6"/>
    <w:rsid w:val="00E15585"/>
    <w:rsid w:val="00E1562C"/>
    <w:rsid w:val="00E157E8"/>
    <w:rsid w:val="00E15C8B"/>
    <w:rsid w:val="00E161BE"/>
    <w:rsid w:val="00E16279"/>
    <w:rsid w:val="00E16406"/>
    <w:rsid w:val="00E16D32"/>
    <w:rsid w:val="00E176F5"/>
    <w:rsid w:val="00E1783F"/>
    <w:rsid w:val="00E17880"/>
    <w:rsid w:val="00E17B0E"/>
    <w:rsid w:val="00E20358"/>
    <w:rsid w:val="00E208D1"/>
    <w:rsid w:val="00E20964"/>
    <w:rsid w:val="00E20BF0"/>
    <w:rsid w:val="00E21280"/>
    <w:rsid w:val="00E21340"/>
    <w:rsid w:val="00E213BD"/>
    <w:rsid w:val="00E2145B"/>
    <w:rsid w:val="00E21531"/>
    <w:rsid w:val="00E21761"/>
    <w:rsid w:val="00E224AF"/>
    <w:rsid w:val="00E224E1"/>
    <w:rsid w:val="00E22662"/>
    <w:rsid w:val="00E2278C"/>
    <w:rsid w:val="00E22A86"/>
    <w:rsid w:val="00E235A0"/>
    <w:rsid w:val="00E23843"/>
    <w:rsid w:val="00E23D0F"/>
    <w:rsid w:val="00E23D16"/>
    <w:rsid w:val="00E23E0F"/>
    <w:rsid w:val="00E23E9F"/>
    <w:rsid w:val="00E24924"/>
    <w:rsid w:val="00E24C5D"/>
    <w:rsid w:val="00E254C4"/>
    <w:rsid w:val="00E256D5"/>
    <w:rsid w:val="00E25736"/>
    <w:rsid w:val="00E25815"/>
    <w:rsid w:val="00E25F17"/>
    <w:rsid w:val="00E26268"/>
    <w:rsid w:val="00E267DA"/>
    <w:rsid w:val="00E2683A"/>
    <w:rsid w:val="00E26AB6"/>
    <w:rsid w:val="00E26B37"/>
    <w:rsid w:val="00E272DC"/>
    <w:rsid w:val="00E274D6"/>
    <w:rsid w:val="00E2755C"/>
    <w:rsid w:val="00E2774D"/>
    <w:rsid w:val="00E27788"/>
    <w:rsid w:val="00E27C85"/>
    <w:rsid w:val="00E304D9"/>
    <w:rsid w:val="00E309B5"/>
    <w:rsid w:val="00E30BC2"/>
    <w:rsid w:val="00E30CE3"/>
    <w:rsid w:val="00E315D3"/>
    <w:rsid w:val="00E3190E"/>
    <w:rsid w:val="00E31C10"/>
    <w:rsid w:val="00E31C92"/>
    <w:rsid w:val="00E31FCE"/>
    <w:rsid w:val="00E324CE"/>
    <w:rsid w:val="00E32AC7"/>
    <w:rsid w:val="00E32FE6"/>
    <w:rsid w:val="00E3318F"/>
    <w:rsid w:val="00E33234"/>
    <w:rsid w:val="00E335B1"/>
    <w:rsid w:val="00E3373B"/>
    <w:rsid w:val="00E337D9"/>
    <w:rsid w:val="00E34F45"/>
    <w:rsid w:val="00E350A7"/>
    <w:rsid w:val="00E35325"/>
    <w:rsid w:val="00E35B9A"/>
    <w:rsid w:val="00E35CBC"/>
    <w:rsid w:val="00E35FAF"/>
    <w:rsid w:val="00E36074"/>
    <w:rsid w:val="00E364C7"/>
    <w:rsid w:val="00E36935"/>
    <w:rsid w:val="00E36B87"/>
    <w:rsid w:val="00E36CBB"/>
    <w:rsid w:val="00E37288"/>
    <w:rsid w:val="00E37294"/>
    <w:rsid w:val="00E373AF"/>
    <w:rsid w:val="00E373B1"/>
    <w:rsid w:val="00E37411"/>
    <w:rsid w:val="00E37A0A"/>
    <w:rsid w:val="00E37BB6"/>
    <w:rsid w:val="00E37DA6"/>
    <w:rsid w:val="00E40056"/>
    <w:rsid w:val="00E401BD"/>
    <w:rsid w:val="00E4055A"/>
    <w:rsid w:val="00E40682"/>
    <w:rsid w:val="00E4081F"/>
    <w:rsid w:val="00E4125E"/>
    <w:rsid w:val="00E412F8"/>
    <w:rsid w:val="00E4150A"/>
    <w:rsid w:val="00E41950"/>
    <w:rsid w:val="00E41BD2"/>
    <w:rsid w:val="00E42005"/>
    <w:rsid w:val="00E4261B"/>
    <w:rsid w:val="00E4277A"/>
    <w:rsid w:val="00E42BC3"/>
    <w:rsid w:val="00E42C58"/>
    <w:rsid w:val="00E4321D"/>
    <w:rsid w:val="00E432FA"/>
    <w:rsid w:val="00E43E22"/>
    <w:rsid w:val="00E440E4"/>
    <w:rsid w:val="00E44147"/>
    <w:rsid w:val="00E44505"/>
    <w:rsid w:val="00E4465C"/>
    <w:rsid w:val="00E449B8"/>
    <w:rsid w:val="00E44A62"/>
    <w:rsid w:val="00E44A7A"/>
    <w:rsid w:val="00E44C90"/>
    <w:rsid w:val="00E44CCA"/>
    <w:rsid w:val="00E44D2B"/>
    <w:rsid w:val="00E451F6"/>
    <w:rsid w:val="00E457DE"/>
    <w:rsid w:val="00E45889"/>
    <w:rsid w:val="00E45B6E"/>
    <w:rsid w:val="00E46070"/>
    <w:rsid w:val="00E4609F"/>
    <w:rsid w:val="00E462ED"/>
    <w:rsid w:val="00E46693"/>
    <w:rsid w:val="00E468A8"/>
    <w:rsid w:val="00E46BF9"/>
    <w:rsid w:val="00E46E27"/>
    <w:rsid w:val="00E47691"/>
    <w:rsid w:val="00E4775E"/>
    <w:rsid w:val="00E47773"/>
    <w:rsid w:val="00E47B6E"/>
    <w:rsid w:val="00E47D4D"/>
    <w:rsid w:val="00E47EA7"/>
    <w:rsid w:val="00E500E6"/>
    <w:rsid w:val="00E50107"/>
    <w:rsid w:val="00E50248"/>
    <w:rsid w:val="00E50310"/>
    <w:rsid w:val="00E50EF8"/>
    <w:rsid w:val="00E510B3"/>
    <w:rsid w:val="00E510D7"/>
    <w:rsid w:val="00E51198"/>
    <w:rsid w:val="00E5122C"/>
    <w:rsid w:val="00E51430"/>
    <w:rsid w:val="00E516C4"/>
    <w:rsid w:val="00E51E06"/>
    <w:rsid w:val="00E52317"/>
    <w:rsid w:val="00E52BC8"/>
    <w:rsid w:val="00E53158"/>
    <w:rsid w:val="00E53635"/>
    <w:rsid w:val="00E538CD"/>
    <w:rsid w:val="00E53988"/>
    <w:rsid w:val="00E53EFD"/>
    <w:rsid w:val="00E53FEF"/>
    <w:rsid w:val="00E5447A"/>
    <w:rsid w:val="00E545B7"/>
    <w:rsid w:val="00E54A95"/>
    <w:rsid w:val="00E54E46"/>
    <w:rsid w:val="00E54EAF"/>
    <w:rsid w:val="00E54EEC"/>
    <w:rsid w:val="00E55137"/>
    <w:rsid w:val="00E55381"/>
    <w:rsid w:val="00E55775"/>
    <w:rsid w:val="00E55D71"/>
    <w:rsid w:val="00E55D9A"/>
    <w:rsid w:val="00E560C1"/>
    <w:rsid w:val="00E5640E"/>
    <w:rsid w:val="00E56432"/>
    <w:rsid w:val="00E56628"/>
    <w:rsid w:val="00E571A4"/>
    <w:rsid w:val="00E5773E"/>
    <w:rsid w:val="00E57E86"/>
    <w:rsid w:val="00E60033"/>
    <w:rsid w:val="00E6015C"/>
    <w:rsid w:val="00E60952"/>
    <w:rsid w:val="00E60BD9"/>
    <w:rsid w:val="00E60CFA"/>
    <w:rsid w:val="00E60F15"/>
    <w:rsid w:val="00E616CD"/>
    <w:rsid w:val="00E617D5"/>
    <w:rsid w:val="00E61823"/>
    <w:rsid w:val="00E61D4E"/>
    <w:rsid w:val="00E62389"/>
    <w:rsid w:val="00E62A37"/>
    <w:rsid w:val="00E62AC3"/>
    <w:rsid w:val="00E62DE7"/>
    <w:rsid w:val="00E62F16"/>
    <w:rsid w:val="00E633EA"/>
    <w:rsid w:val="00E63C2F"/>
    <w:rsid w:val="00E63D4A"/>
    <w:rsid w:val="00E640D6"/>
    <w:rsid w:val="00E644AC"/>
    <w:rsid w:val="00E65073"/>
    <w:rsid w:val="00E6508E"/>
    <w:rsid w:val="00E65471"/>
    <w:rsid w:val="00E65747"/>
    <w:rsid w:val="00E65D6C"/>
    <w:rsid w:val="00E6606D"/>
    <w:rsid w:val="00E669A4"/>
    <w:rsid w:val="00E669DF"/>
    <w:rsid w:val="00E672D3"/>
    <w:rsid w:val="00E673A6"/>
    <w:rsid w:val="00E67409"/>
    <w:rsid w:val="00E679D0"/>
    <w:rsid w:val="00E67BBC"/>
    <w:rsid w:val="00E67E9D"/>
    <w:rsid w:val="00E67F33"/>
    <w:rsid w:val="00E70191"/>
    <w:rsid w:val="00E702B2"/>
    <w:rsid w:val="00E7082C"/>
    <w:rsid w:val="00E7133A"/>
    <w:rsid w:val="00E71442"/>
    <w:rsid w:val="00E71564"/>
    <w:rsid w:val="00E715DA"/>
    <w:rsid w:val="00E71D97"/>
    <w:rsid w:val="00E71F95"/>
    <w:rsid w:val="00E721EF"/>
    <w:rsid w:val="00E72729"/>
    <w:rsid w:val="00E72C7A"/>
    <w:rsid w:val="00E72FE3"/>
    <w:rsid w:val="00E73374"/>
    <w:rsid w:val="00E73404"/>
    <w:rsid w:val="00E73478"/>
    <w:rsid w:val="00E73659"/>
    <w:rsid w:val="00E73A3D"/>
    <w:rsid w:val="00E74AED"/>
    <w:rsid w:val="00E75065"/>
    <w:rsid w:val="00E752F1"/>
    <w:rsid w:val="00E7543A"/>
    <w:rsid w:val="00E75910"/>
    <w:rsid w:val="00E75C5E"/>
    <w:rsid w:val="00E76010"/>
    <w:rsid w:val="00E76B96"/>
    <w:rsid w:val="00E76BC1"/>
    <w:rsid w:val="00E76DD0"/>
    <w:rsid w:val="00E76E0A"/>
    <w:rsid w:val="00E76EAD"/>
    <w:rsid w:val="00E771D3"/>
    <w:rsid w:val="00E776F2"/>
    <w:rsid w:val="00E80041"/>
    <w:rsid w:val="00E808C5"/>
    <w:rsid w:val="00E8123D"/>
    <w:rsid w:val="00E82041"/>
    <w:rsid w:val="00E8344D"/>
    <w:rsid w:val="00E834C0"/>
    <w:rsid w:val="00E837E5"/>
    <w:rsid w:val="00E83A35"/>
    <w:rsid w:val="00E83A7F"/>
    <w:rsid w:val="00E83C88"/>
    <w:rsid w:val="00E83DA0"/>
    <w:rsid w:val="00E83EF5"/>
    <w:rsid w:val="00E84832"/>
    <w:rsid w:val="00E84E6F"/>
    <w:rsid w:val="00E85048"/>
    <w:rsid w:val="00E85205"/>
    <w:rsid w:val="00E8609D"/>
    <w:rsid w:val="00E86454"/>
    <w:rsid w:val="00E864DF"/>
    <w:rsid w:val="00E87A94"/>
    <w:rsid w:val="00E87C00"/>
    <w:rsid w:val="00E90550"/>
    <w:rsid w:val="00E91252"/>
    <w:rsid w:val="00E913BF"/>
    <w:rsid w:val="00E913E5"/>
    <w:rsid w:val="00E9186B"/>
    <w:rsid w:val="00E920D7"/>
    <w:rsid w:val="00E924D3"/>
    <w:rsid w:val="00E925A3"/>
    <w:rsid w:val="00E92B93"/>
    <w:rsid w:val="00E92EB5"/>
    <w:rsid w:val="00E93614"/>
    <w:rsid w:val="00E93868"/>
    <w:rsid w:val="00E93925"/>
    <w:rsid w:val="00E948EC"/>
    <w:rsid w:val="00E94FB1"/>
    <w:rsid w:val="00E9504F"/>
    <w:rsid w:val="00E95166"/>
    <w:rsid w:val="00E95561"/>
    <w:rsid w:val="00E9565F"/>
    <w:rsid w:val="00E9575A"/>
    <w:rsid w:val="00E957FC"/>
    <w:rsid w:val="00E9583F"/>
    <w:rsid w:val="00E95C32"/>
    <w:rsid w:val="00E95C84"/>
    <w:rsid w:val="00E95FFF"/>
    <w:rsid w:val="00E96121"/>
    <w:rsid w:val="00E961CA"/>
    <w:rsid w:val="00E96D98"/>
    <w:rsid w:val="00E96F09"/>
    <w:rsid w:val="00E96F96"/>
    <w:rsid w:val="00E9733A"/>
    <w:rsid w:val="00E97D48"/>
    <w:rsid w:val="00E97D68"/>
    <w:rsid w:val="00EA05C5"/>
    <w:rsid w:val="00EA0825"/>
    <w:rsid w:val="00EA0D9E"/>
    <w:rsid w:val="00EA293B"/>
    <w:rsid w:val="00EA29EC"/>
    <w:rsid w:val="00EA33F7"/>
    <w:rsid w:val="00EA346E"/>
    <w:rsid w:val="00EA4989"/>
    <w:rsid w:val="00EA49B0"/>
    <w:rsid w:val="00EA4AD1"/>
    <w:rsid w:val="00EA4BC6"/>
    <w:rsid w:val="00EA5421"/>
    <w:rsid w:val="00EA5B62"/>
    <w:rsid w:val="00EA5E64"/>
    <w:rsid w:val="00EA61EC"/>
    <w:rsid w:val="00EA62E2"/>
    <w:rsid w:val="00EA6501"/>
    <w:rsid w:val="00EA652E"/>
    <w:rsid w:val="00EA66A5"/>
    <w:rsid w:val="00EA6715"/>
    <w:rsid w:val="00EA78D4"/>
    <w:rsid w:val="00EA7B5D"/>
    <w:rsid w:val="00EA7F73"/>
    <w:rsid w:val="00EA7FD0"/>
    <w:rsid w:val="00EB0FCE"/>
    <w:rsid w:val="00EB11FC"/>
    <w:rsid w:val="00EB14EF"/>
    <w:rsid w:val="00EB15C9"/>
    <w:rsid w:val="00EB1A0B"/>
    <w:rsid w:val="00EB1DCA"/>
    <w:rsid w:val="00EB1FD2"/>
    <w:rsid w:val="00EB233E"/>
    <w:rsid w:val="00EB27A1"/>
    <w:rsid w:val="00EB29EA"/>
    <w:rsid w:val="00EB2C01"/>
    <w:rsid w:val="00EB2CD1"/>
    <w:rsid w:val="00EB3738"/>
    <w:rsid w:val="00EB3B63"/>
    <w:rsid w:val="00EB4178"/>
    <w:rsid w:val="00EB423E"/>
    <w:rsid w:val="00EB4BBA"/>
    <w:rsid w:val="00EB536B"/>
    <w:rsid w:val="00EB53CB"/>
    <w:rsid w:val="00EB53F6"/>
    <w:rsid w:val="00EB555C"/>
    <w:rsid w:val="00EB55D9"/>
    <w:rsid w:val="00EB5611"/>
    <w:rsid w:val="00EB584F"/>
    <w:rsid w:val="00EB5992"/>
    <w:rsid w:val="00EB59AA"/>
    <w:rsid w:val="00EB59F3"/>
    <w:rsid w:val="00EB5DC1"/>
    <w:rsid w:val="00EB678E"/>
    <w:rsid w:val="00EB6BBF"/>
    <w:rsid w:val="00EB73F6"/>
    <w:rsid w:val="00EB7569"/>
    <w:rsid w:val="00EB7DEF"/>
    <w:rsid w:val="00EC0167"/>
    <w:rsid w:val="00EC017A"/>
    <w:rsid w:val="00EC069E"/>
    <w:rsid w:val="00EC0ADF"/>
    <w:rsid w:val="00EC0FB4"/>
    <w:rsid w:val="00EC1067"/>
    <w:rsid w:val="00EC2327"/>
    <w:rsid w:val="00EC24CA"/>
    <w:rsid w:val="00EC25E2"/>
    <w:rsid w:val="00EC278F"/>
    <w:rsid w:val="00EC2912"/>
    <w:rsid w:val="00EC2949"/>
    <w:rsid w:val="00EC2B15"/>
    <w:rsid w:val="00EC373D"/>
    <w:rsid w:val="00EC377C"/>
    <w:rsid w:val="00EC3D9E"/>
    <w:rsid w:val="00EC3EED"/>
    <w:rsid w:val="00EC44C0"/>
    <w:rsid w:val="00EC4573"/>
    <w:rsid w:val="00EC491A"/>
    <w:rsid w:val="00EC50AF"/>
    <w:rsid w:val="00EC590D"/>
    <w:rsid w:val="00EC5A5C"/>
    <w:rsid w:val="00EC5BFB"/>
    <w:rsid w:val="00EC609F"/>
    <w:rsid w:val="00EC6436"/>
    <w:rsid w:val="00EC65AA"/>
    <w:rsid w:val="00EC70B1"/>
    <w:rsid w:val="00EC71F8"/>
    <w:rsid w:val="00EC754F"/>
    <w:rsid w:val="00EC7595"/>
    <w:rsid w:val="00EC79E0"/>
    <w:rsid w:val="00EC7BF8"/>
    <w:rsid w:val="00ED0495"/>
    <w:rsid w:val="00ED0D03"/>
    <w:rsid w:val="00ED1105"/>
    <w:rsid w:val="00ED11DF"/>
    <w:rsid w:val="00ED1545"/>
    <w:rsid w:val="00ED157E"/>
    <w:rsid w:val="00ED16AC"/>
    <w:rsid w:val="00ED1A24"/>
    <w:rsid w:val="00ED1D78"/>
    <w:rsid w:val="00ED1EE9"/>
    <w:rsid w:val="00ED20CD"/>
    <w:rsid w:val="00ED214D"/>
    <w:rsid w:val="00ED22E1"/>
    <w:rsid w:val="00ED29AA"/>
    <w:rsid w:val="00ED2A54"/>
    <w:rsid w:val="00ED2F70"/>
    <w:rsid w:val="00ED352E"/>
    <w:rsid w:val="00ED3A3F"/>
    <w:rsid w:val="00ED3B0F"/>
    <w:rsid w:val="00ED3B4F"/>
    <w:rsid w:val="00ED3C74"/>
    <w:rsid w:val="00ED3D3E"/>
    <w:rsid w:val="00ED3FD1"/>
    <w:rsid w:val="00ED41C5"/>
    <w:rsid w:val="00ED4284"/>
    <w:rsid w:val="00ED4413"/>
    <w:rsid w:val="00ED45B2"/>
    <w:rsid w:val="00ED489D"/>
    <w:rsid w:val="00ED49DE"/>
    <w:rsid w:val="00ED4E41"/>
    <w:rsid w:val="00ED5282"/>
    <w:rsid w:val="00ED6025"/>
    <w:rsid w:val="00ED63EC"/>
    <w:rsid w:val="00ED69E4"/>
    <w:rsid w:val="00ED6EE4"/>
    <w:rsid w:val="00ED7264"/>
    <w:rsid w:val="00ED72AA"/>
    <w:rsid w:val="00ED7803"/>
    <w:rsid w:val="00ED78D3"/>
    <w:rsid w:val="00ED7A61"/>
    <w:rsid w:val="00ED7D12"/>
    <w:rsid w:val="00EE0021"/>
    <w:rsid w:val="00EE01CC"/>
    <w:rsid w:val="00EE10B1"/>
    <w:rsid w:val="00EE11CB"/>
    <w:rsid w:val="00EE1594"/>
    <w:rsid w:val="00EE18EC"/>
    <w:rsid w:val="00EE1D9A"/>
    <w:rsid w:val="00EE1EBF"/>
    <w:rsid w:val="00EE2233"/>
    <w:rsid w:val="00EE2452"/>
    <w:rsid w:val="00EE24FC"/>
    <w:rsid w:val="00EE2D50"/>
    <w:rsid w:val="00EE33D6"/>
    <w:rsid w:val="00EE34C1"/>
    <w:rsid w:val="00EE36CA"/>
    <w:rsid w:val="00EE3922"/>
    <w:rsid w:val="00EE3D0D"/>
    <w:rsid w:val="00EE3FAF"/>
    <w:rsid w:val="00EE43B0"/>
    <w:rsid w:val="00EE490F"/>
    <w:rsid w:val="00EE4A34"/>
    <w:rsid w:val="00EE4C6A"/>
    <w:rsid w:val="00EE515C"/>
    <w:rsid w:val="00EE518F"/>
    <w:rsid w:val="00EE59FF"/>
    <w:rsid w:val="00EE5B4A"/>
    <w:rsid w:val="00EE6216"/>
    <w:rsid w:val="00EE6A7C"/>
    <w:rsid w:val="00EE6B9C"/>
    <w:rsid w:val="00EE6EB1"/>
    <w:rsid w:val="00EE6F43"/>
    <w:rsid w:val="00EE70F7"/>
    <w:rsid w:val="00EE7516"/>
    <w:rsid w:val="00EE7778"/>
    <w:rsid w:val="00EE788F"/>
    <w:rsid w:val="00EE7E52"/>
    <w:rsid w:val="00EE7F42"/>
    <w:rsid w:val="00EF0539"/>
    <w:rsid w:val="00EF05CD"/>
    <w:rsid w:val="00EF0741"/>
    <w:rsid w:val="00EF0C8D"/>
    <w:rsid w:val="00EF0E34"/>
    <w:rsid w:val="00EF1515"/>
    <w:rsid w:val="00EF1559"/>
    <w:rsid w:val="00EF188F"/>
    <w:rsid w:val="00EF1C15"/>
    <w:rsid w:val="00EF1D82"/>
    <w:rsid w:val="00EF2D77"/>
    <w:rsid w:val="00EF2D7F"/>
    <w:rsid w:val="00EF304C"/>
    <w:rsid w:val="00EF3228"/>
    <w:rsid w:val="00EF322F"/>
    <w:rsid w:val="00EF328B"/>
    <w:rsid w:val="00EF3684"/>
    <w:rsid w:val="00EF3F09"/>
    <w:rsid w:val="00EF3F6F"/>
    <w:rsid w:val="00EF409D"/>
    <w:rsid w:val="00EF41D2"/>
    <w:rsid w:val="00EF421D"/>
    <w:rsid w:val="00EF4898"/>
    <w:rsid w:val="00EF52F1"/>
    <w:rsid w:val="00EF5393"/>
    <w:rsid w:val="00EF55F9"/>
    <w:rsid w:val="00EF5CBE"/>
    <w:rsid w:val="00EF60F0"/>
    <w:rsid w:val="00EF6B92"/>
    <w:rsid w:val="00EF7A86"/>
    <w:rsid w:val="00EF7D73"/>
    <w:rsid w:val="00EF7EFC"/>
    <w:rsid w:val="00F000DB"/>
    <w:rsid w:val="00F00A2C"/>
    <w:rsid w:val="00F00E10"/>
    <w:rsid w:val="00F01311"/>
    <w:rsid w:val="00F01785"/>
    <w:rsid w:val="00F0185D"/>
    <w:rsid w:val="00F0188C"/>
    <w:rsid w:val="00F01890"/>
    <w:rsid w:val="00F01946"/>
    <w:rsid w:val="00F01B67"/>
    <w:rsid w:val="00F01CEB"/>
    <w:rsid w:val="00F01E0E"/>
    <w:rsid w:val="00F01E10"/>
    <w:rsid w:val="00F02203"/>
    <w:rsid w:val="00F027BD"/>
    <w:rsid w:val="00F02912"/>
    <w:rsid w:val="00F02B04"/>
    <w:rsid w:val="00F033FD"/>
    <w:rsid w:val="00F03744"/>
    <w:rsid w:val="00F0385C"/>
    <w:rsid w:val="00F0391B"/>
    <w:rsid w:val="00F03A6A"/>
    <w:rsid w:val="00F03F2C"/>
    <w:rsid w:val="00F03FDE"/>
    <w:rsid w:val="00F04300"/>
    <w:rsid w:val="00F04545"/>
    <w:rsid w:val="00F04A59"/>
    <w:rsid w:val="00F04EAA"/>
    <w:rsid w:val="00F04F9F"/>
    <w:rsid w:val="00F0527C"/>
    <w:rsid w:val="00F05823"/>
    <w:rsid w:val="00F05ED2"/>
    <w:rsid w:val="00F06134"/>
    <w:rsid w:val="00F065EA"/>
    <w:rsid w:val="00F067AB"/>
    <w:rsid w:val="00F06E5F"/>
    <w:rsid w:val="00F076ED"/>
    <w:rsid w:val="00F07880"/>
    <w:rsid w:val="00F07BDA"/>
    <w:rsid w:val="00F07FE6"/>
    <w:rsid w:val="00F10045"/>
    <w:rsid w:val="00F11027"/>
    <w:rsid w:val="00F1146C"/>
    <w:rsid w:val="00F11807"/>
    <w:rsid w:val="00F11AEF"/>
    <w:rsid w:val="00F12189"/>
    <w:rsid w:val="00F121EF"/>
    <w:rsid w:val="00F125F6"/>
    <w:rsid w:val="00F1274E"/>
    <w:rsid w:val="00F12869"/>
    <w:rsid w:val="00F12DB8"/>
    <w:rsid w:val="00F12EE2"/>
    <w:rsid w:val="00F13056"/>
    <w:rsid w:val="00F13CC7"/>
    <w:rsid w:val="00F1413A"/>
    <w:rsid w:val="00F1419F"/>
    <w:rsid w:val="00F14817"/>
    <w:rsid w:val="00F14999"/>
    <w:rsid w:val="00F14B70"/>
    <w:rsid w:val="00F14EA1"/>
    <w:rsid w:val="00F150C0"/>
    <w:rsid w:val="00F158F3"/>
    <w:rsid w:val="00F15CE0"/>
    <w:rsid w:val="00F1640E"/>
    <w:rsid w:val="00F16B01"/>
    <w:rsid w:val="00F16BD1"/>
    <w:rsid w:val="00F16FA5"/>
    <w:rsid w:val="00F17A1D"/>
    <w:rsid w:val="00F17B74"/>
    <w:rsid w:val="00F17CE9"/>
    <w:rsid w:val="00F20204"/>
    <w:rsid w:val="00F20382"/>
    <w:rsid w:val="00F20530"/>
    <w:rsid w:val="00F2067F"/>
    <w:rsid w:val="00F20767"/>
    <w:rsid w:val="00F207CD"/>
    <w:rsid w:val="00F20972"/>
    <w:rsid w:val="00F209B4"/>
    <w:rsid w:val="00F20C78"/>
    <w:rsid w:val="00F20F64"/>
    <w:rsid w:val="00F218A5"/>
    <w:rsid w:val="00F220E8"/>
    <w:rsid w:val="00F22542"/>
    <w:rsid w:val="00F228CA"/>
    <w:rsid w:val="00F229FA"/>
    <w:rsid w:val="00F22BC0"/>
    <w:rsid w:val="00F230B4"/>
    <w:rsid w:val="00F2320E"/>
    <w:rsid w:val="00F232FD"/>
    <w:rsid w:val="00F236E1"/>
    <w:rsid w:val="00F238A8"/>
    <w:rsid w:val="00F23A2C"/>
    <w:rsid w:val="00F23FED"/>
    <w:rsid w:val="00F2403E"/>
    <w:rsid w:val="00F2428E"/>
    <w:rsid w:val="00F24907"/>
    <w:rsid w:val="00F24B11"/>
    <w:rsid w:val="00F24B7D"/>
    <w:rsid w:val="00F250E4"/>
    <w:rsid w:val="00F250E9"/>
    <w:rsid w:val="00F25172"/>
    <w:rsid w:val="00F255DC"/>
    <w:rsid w:val="00F25A75"/>
    <w:rsid w:val="00F25DDB"/>
    <w:rsid w:val="00F25E7D"/>
    <w:rsid w:val="00F26010"/>
    <w:rsid w:val="00F262FC"/>
    <w:rsid w:val="00F267E8"/>
    <w:rsid w:val="00F26DA5"/>
    <w:rsid w:val="00F27508"/>
    <w:rsid w:val="00F27C25"/>
    <w:rsid w:val="00F27DF1"/>
    <w:rsid w:val="00F3003E"/>
    <w:rsid w:val="00F3029F"/>
    <w:rsid w:val="00F303D2"/>
    <w:rsid w:val="00F30455"/>
    <w:rsid w:val="00F30A1B"/>
    <w:rsid w:val="00F30A82"/>
    <w:rsid w:val="00F30A93"/>
    <w:rsid w:val="00F31013"/>
    <w:rsid w:val="00F312C8"/>
    <w:rsid w:val="00F314BD"/>
    <w:rsid w:val="00F31703"/>
    <w:rsid w:val="00F31939"/>
    <w:rsid w:val="00F319A8"/>
    <w:rsid w:val="00F319F5"/>
    <w:rsid w:val="00F31A69"/>
    <w:rsid w:val="00F31D1A"/>
    <w:rsid w:val="00F31E29"/>
    <w:rsid w:val="00F32417"/>
    <w:rsid w:val="00F326EE"/>
    <w:rsid w:val="00F32CA6"/>
    <w:rsid w:val="00F32E47"/>
    <w:rsid w:val="00F3311B"/>
    <w:rsid w:val="00F3336B"/>
    <w:rsid w:val="00F338D5"/>
    <w:rsid w:val="00F33C8A"/>
    <w:rsid w:val="00F33CA9"/>
    <w:rsid w:val="00F341B8"/>
    <w:rsid w:val="00F34455"/>
    <w:rsid w:val="00F34878"/>
    <w:rsid w:val="00F3496C"/>
    <w:rsid w:val="00F34F62"/>
    <w:rsid w:val="00F34F93"/>
    <w:rsid w:val="00F3538E"/>
    <w:rsid w:val="00F356C1"/>
    <w:rsid w:val="00F3593A"/>
    <w:rsid w:val="00F35BA2"/>
    <w:rsid w:val="00F35E5D"/>
    <w:rsid w:val="00F363C4"/>
    <w:rsid w:val="00F3677B"/>
    <w:rsid w:val="00F3695B"/>
    <w:rsid w:val="00F36D87"/>
    <w:rsid w:val="00F36EC3"/>
    <w:rsid w:val="00F376F5"/>
    <w:rsid w:val="00F4056B"/>
    <w:rsid w:val="00F40EAC"/>
    <w:rsid w:val="00F410E1"/>
    <w:rsid w:val="00F4111E"/>
    <w:rsid w:val="00F41463"/>
    <w:rsid w:val="00F4148C"/>
    <w:rsid w:val="00F414FA"/>
    <w:rsid w:val="00F41FEC"/>
    <w:rsid w:val="00F4205C"/>
    <w:rsid w:val="00F422DE"/>
    <w:rsid w:val="00F422E6"/>
    <w:rsid w:val="00F42509"/>
    <w:rsid w:val="00F42534"/>
    <w:rsid w:val="00F4279E"/>
    <w:rsid w:val="00F42E53"/>
    <w:rsid w:val="00F433F6"/>
    <w:rsid w:val="00F4399A"/>
    <w:rsid w:val="00F43BF5"/>
    <w:rsid w:val="00F43D50"/>
    <w:rsid w:val="00F43EA3"/>
    <w:rsid w:val="00F445CA"/>
    <w:rsid w:val="00F4480A"/>
    <w:rsid w:val="00F449E3"/>
    <w:rsid w:val="00F455E0"/>
    <w:rsid w:val="00F45A8F"/>
    <w:rsid w:val="00F464BA"/>
    <w:rsid w:val="00F471FD"/>
    <w:rsid w:val="00F4798A"/>
    <w:rsid w:val="00F47A16"/>
    <w:rsid w:val="00F47B5A"/>
    <w:rsid w:val="00F47BBF"/>
    <w:rsid w:val="00F47F41"/>
    <w:rsid w:val="00F50134"/>
    <w:rsid w:val="00F50627"/>
    <w:rsid w:val="00F50F78"/>
    <w:rsid w:val="00F50FAC"/>
    <w:rsid w:val="00F5131F"/>
    <w:rsid w:val="00F5138A"/>
    <w:rsid w:val="00F5139E"/>
    <w:rsid w:val="00F514BE"/>
    <w:rsid w:val="00F518A0"/>
    <w:rsid w:val="00F51DE3"/>
    <w:rsid w:val="00F51DFF"/>
    <w:rsid w:val="00F52754"/>
    <w:rsid w:val="00F5288C"/>
    <w:rsid w:val="00F52916"/>
    <w:rsid w:val="00F5298E"/>
    <w:rsid w:val="00F52A14"/>
    <w:rsid w:val="00F52F0D"/>
    <w:rsid w:val="00F52F4B"/>
    <w:rsid w:val="00F53951"/>
    <w:rsid w:val="00F539C6"/>
    <w:rsid w:val="00F53BE3"/>
    <w:rsid w:val="00F53C2F"/>
    <w:rsid w:val="00F54070"/>
    <w:rsid w:val="00F541AC"/>
    <w:rsid w:val="00F54228"/>
    <w:rsid w:val="00F542BF"/>
    <w:rsid w:val="00F5469A"/>
    <w:rsid w:val="00F546C9"/>
    <w:rsid w:val="00F54B0C"/>
    <w:rsid w:val="00F54F1E"/>
    <w:rsid w:val="00F555F2"/>
    <w:rsid w:val="00F55B54"/>
    <w:rsid w:val="00F55B5D"/>
    <w:rsid w:val="00F56271"/>
    <w:rsid w:val="00F567ED"/>
    <w:rsid w:val="00F56EB7"/>
    <w:rsid w:val="00F5791E"/>
    <w:rsid w:val="00F57A09"/>
    <w:rsid w:val="00F57C5E"/>
    <w:rsid w:val="00F6007E"/>
    <w:rsid w:val="00F6037B"/>
    <w:rsid w:val="00F60C08"/>
    <w:rsid w:val="00F60F83"/>
    <w:rsid w:val="00F6128C"/>
    <w:rsid w:val="00F61838"/>
    <w:rsid w:val="00F61B7D"/>
    <w:rsid w:val="00F61D1D"/>
    <w:rsid w:val="00F61E69"/>
    <w:rsid w:val="00F62794"/>
    <w:rsid w:val="00F6286C"/>
    <w:rsid w:val="00F632DA"/>
    <w:rsid w:val="00F63771"/>
    <w:rsid w:val="00F63AAA"/>
    <w:rsid w:val="00F63C58"/>
    <w:rsid w:val="00F641D4"/>
    <w:rsid w:val="00F64337"/>
    <w:rsid w:val="00F6457A"/>
    <w:rsid w:val="00F64775"/>
    <w:rsid w:val="00F64CA1"/>
    <w:rsid w:val="00F64E3E"/>
    <w:rsid w:val="00F65094"/>
    <w:rsid w:val="00F655CC"/>
    <w:rsid w:val="00F65609"/>
    <w:rsid w:val="00F65E19"/>
    <w:rsid w:val="00F66485"/>
    <w:rsid w:val="00F66507"/>
    <w:rsid w:val="00F666A7"/>
    <w:rsid w:val="00F66E7A"/>
    <w:rsid w:val="00F708A0"/>
    <w:rsid w:val="00F70E4D"/>
    <w:rsid w:val="00F7110A"/>
    <w:rsid w:val="00F71380"/>
    <w:rsid w:val="00F71A3B"/>
    <w:rsid w:val="00F72972"/>
    <w:rsid w:val="00F72BF0"/>
    <w:rsid w:val="00F73AC8"/>
    <w:rsid w:val="00F73E61"/>
    <w:rsid w:val="00F7423D"/>
    <w:rsid w:val="00F742C1"/>
    <w:rsid w:val="00F74C52"/>
    <w:rsid w:val="00F74FB8"/>
    <w:rsid w:val="00F750A6"/>
    <w:rsid w:val="00F75104"/>
    <w:rsid w:val="00F752FB"/>
    <w:rsid w:val="00F7530D"/>
    <w:rsid w:val="00F7531A"/>
    <w:rsid w:val="00F76497"/>
    <w:rsid w:val="00F7677C"/>
    <w:rsid w:val="00F76C41"/>
    <w:rsid w:val="00F77430"/>
    <w:rsid w:val="00F77D2C"/>
    <w:rsid w:val="00F77E1A"/>
    <w:rsid w:val="00F77E88"/>
    <w:rsid w:val="00F80134"/>
    <w:rsid w:val="00F80192"/>
    <w:rsid w:val="00F81BAD"/>
    <w:rsid w:val="00F81CF7"/>
    <w:rsid w:val="00F81DD3"/>
    <w:rsid w:val="00F8200F"/>
    <w:rsid w:val="00F821C8"/>
    <w:rsid w:val="00F822B4"/>
    <w:rsid w:val="00F8243B"/>
    <w:rsid w:val="00F82DF6"/>
    <w:rsid w:val="00F831B8"/>
    <w:rsid w:val="00F833CD"/>
    <w:rsid w:val="00F833D7"/>
    <w:rsid w:val="00F8367F"/>
    <w:rsid w:val="00F83759"/>
    <w:rsid w:val="00F83B47"/>
    <w:rsid w:val="00F83DF6"/>
    <w:rsid w:val="00F83EFC"/>
    <w:rsid w:val="00F84239"/>
    <w:rsid w:val="00F842E7"/>
    <w:rsid w:val="00F84318"/>
    <w:rsid w:val="00F844DB"/>
    <w:rsid w:val="00F84E4E"/>
    <w:rsid w:val="00F84E83"/>
    <w:rsid w:val="00F85173"/>
    <w:rsid w:val="00F856DB"/>
    <w:rsid w:val="00F85812"/>
    <w:rsid w:val="00F8683E"/>
    <w:rsid w:val="00F86AB9"/>
    <w:rsid w:val="00F8710A"/>
    <w:rsid w:val="00F873E3"/>
    <w:rsid w:val="00F87643"/>
    <w:rsid w:val="00F87ED5"/>
    <w:rsid w:val="00F87EDA"/>
    <w:rsid w:val="00F87F1C"/>
    <w:rsid w:val="00F9013B"/>
    <w:rsid w:val="00F90404"/>
    <w:rsid w:val="00F90408"/>
    <w:rsid w:val="00F904DF"/>
    <w:rsid w:val="00F9069F"/>
    <w:rsid w:val="00F90F21"/>
    <w:rsid w:val="00F90FA1"/>
    <w:rsid w:val="00F91182"/>
    <w:rsid w:val="00F911B4"/>
    <w:rsid w:val="00F9160C"/>
    <w:rsid w:val="00F91C45"/>
    <w:rsid w:val="00F91C4A"/>
    <w:rsid w:val="00F92936"/>
    <w:rsid w:val="00F92B4E"/>
    <w:rsid w:val="00F92B6F"/>
    <w:rsid w:val="00F92C88"/>
    <w:rsid w:val="00F92D80"/>
    <w:rsid w:val="00F92FDD"/>
    <w:rsid w:val="00F938A2"/>
    <w:rsid w:val="00F938E4"/>
    <w:rsid w:val="00F9398C"/>
    <w:rsid w:val="00F93C1B"/>
    <w:rsid w:val="00F93D47"/>
    <w:rsid w:val="00F93E47"/>
    <w:rsid w:val="00F93F38"/>
    <w:rsid w:val="00F943EE"/>
    <w:rsid w:val="00F9542F"/>
    <w:rsid w:val="00F955CB"/>
    <w:rsid w:val="00F959A3"/>
    <w:rsid w:val="00F959C9"/>
    <w:rsid w:val="00F95ABF"/>
    <w:rsid w:val="00F960BE"/>
    <w:rsid w:val="00F962A1"/>
    <w:rsid w:val="00F96389"/>
    <w:rsid w:val="00F966B4"/>
    <w:rsid w:val="00F96869"/>
    <w:rsid w:val="00F96C13"/>
    <w:rsid w:val="00F96CBF"/>
    <w:rsid w:val="00F97009"/>
    <w:rsid w:val="00F970BA"/>
    <w:rsid w:val="00F97404"/>
    <w:rsid w:val="00F97589"/>
    <w:rsid w:val="00F97759"/>
    <w:rsid w:val="00F97949"/>
    <w:rsid w:val="00F9798D"/>
    <w:rsid w:val="00F97ACE"/>
    <w:rsid w:val="00F97B0F"/>
    <w:rsid w:val="00F97E50"/>
    <w:rsid w:val="00F97E51"/>
    <w:rsid w:val="00FA0350"/>
    <w:rsid w:val="00FA0925"/>
    <w:rsid w:val="00FA0B0E"/>
    <w:rsid w:val="00FA1381"/>
    <w:rsid w:val="00FA13CC"/>
    <w:rsid w:val="00FA1612"/>
    <w:rsid w:val="00FA1843"/>
    <w:rsid w:val="00FA1EDD"/>
    <w:rsid w:val="00FA1F2B"/>
    <w:rsid w:val="00FA2321"/>
    <w:rsid w:val="00FA2437"/>
    <w:rsid w:val="00FA2AE7"/>
    <w:rsid w:val="00FA2E11"/>
    <w:rsid w:val="00FA37C7"/>
    <w:rsid w:val="00FA3ACB"/>
    <w:rsid w:val="00FA3C4D"/>
    <w:rsid w:val="00FA3D74"/>
    <w:rsid w:val="00FA3E2D"/>
    <w:rsid w:val="00FA47B7"/>
    <w:rsid w:val="00FA49B1"/>
    <w:rsid w:val="00FA4AFF"/>
    <w:rsid w:val="00FA4E23"/>
    <w:rsid w:val="00FA51B4"/>
    <w:rsid w:val="00FA5A76"/>
    <w:rsid w:val="00FA5D18"/>
    <w:rsid w:val="00FA5DBC"/>
    <w:rsid w:val="00FA5F41"/>
    <w:rsid w:val="00FA625B"/>
    <w:rsid w:val="00FA63F7"/>
    <w:rsid w:val="00FA6772"/>
    <w:rsid w:val="00FA6A79"/>
    <w:rsid w:val="00FA6F5F"/>
    <w:rsid w:val="00FA711F"/>
    <w:rsid w:val="00FA7228"/>
    <w:rsid w:val="00FA75AD"/>
    <w:rsid w:val="00FA793E"/>
    <w:rsid w:val="00FA7A5C"/>
    <w:rsid w:val="00FB00D7"/>
    <w:rsid w:val="00FB01A0"/>
    <w:rsid w:val="00FB02D3"/>
    <w:rsid w:val="00FB0398"/>
    <w:rsid w:val="00FB04BA"/>
    <w:rsid w:val="00FB074A"/>
    <w:rsid w:val="00FB0A32"/>
    <w:rsid w:val="00FB0FEE"/>
    <w:rsid w:val="00FB10EA"/>
    <w:rsid w:val="00FB1143"/>
    <w:rsid w:val="00FB11D9"/>
    <w:rsid w:val="00FB122E"/>
    <w:rsid w:val="00FB13F4"/>
    <w:rsid w:val="00FB18DC"/>
    <w:rsid w:val="00FB19E8"/>
    <w:rsid w:val="00FB1C53"/>
    <w:rsid w:val="00FB1CC5"/>
    <w:rsid w:val="00FB2385"/>
    <w:rsid w:val="00FB240D"/>
    <w:rsid w:val="00FB2690"/>
    <w:rsid w:val="00FB272B"/>
    <w:rsid w:val="00FB2A02"/>
    <w:rsid w:val="00FB2EA6"/>
    <w:rsid w:val="00FB349E"/>
    <w:rsid w:val="00FB3696"/>
    <w:rsid w:val="00FB3B46"/>
    <w:rsid w:val="00FB4715"/>
    <w:rsid w:val="00FB4845"/>
    <w:rsid w:val="00FB4CF0"/>
    <w:rsid w:val="00FB5666"/>
    <w:rsid w:val="00FB59AE"/>
    <w:rsid w:val="00FB5A90"/>
    <w:rsid w:val="00FB5ABF"/>
    <w:rsid w:val="00FB60A4"/>
    <w:rsid w:val="00FB61E6"/>
    <w:rsid w:val="00FB61F1"/>
    <w:rsid w:val="00FB64AE"/>
    <w:rsid w:val="00FB6626"/>
    <w:rsid w:val="00FB6729"/>
    <w:rsid w:val="00FB688C"/>
    <w:rsid w:val="00FB6892"/>
    <w:rsid w:val="00FB6933"/>
    <w:rsid w:val="00FB702B"/>
    <w:rsid w:val="00FB716B"/>
    <w:rsid w:val="00FB71DA"/>
    <w:rsid w:val="00FB7751"/>
    <w:rsid w:val="00FB7F9A"/>
    <w:rsid w:val="00FC01A7"/>
    <w:rsid w:val="00FC2A0F"/>
    <w:rsid w:val="00FC3197"/>
    <w:rsid w:val="00FC3255"/>
    <w:rsid w:val="00FC32DE"/>
    <w:rsid w:val="00FC330B"/>
    <w:rsid w:val="00FC36A4"/>
    <w:rsid w:val="00FC3867"/>
    <w:rsid w:val="00FC3A9D"/>
    <w:rsid w:val="00FC3F02"/>
    <w:rsid w:val="00FC3F6D"/>
    <w:rsid w:val="00FC411B"/>
    <w:rsid w:val="00FC421E"/>
    <w:rsid w:val="00FC43BC"/>
    <w:rsid w:val="00FC43CC"/>
    <w:rsid w:val="00FC4426"/>
    <w:rsid w:val="00FC4AF1"/>
    <w:rsid w:val="00FC5633"/>
    <w:rsid w:val="00FC5DE2"/>
    <w:rsid w:val="00FC5E8A"/>
    <w:rsid w:val="00FC6478"/>
    <w:rsid w:val="00FC6BA6"/>
    <w:rsid w:val="00FC6D0C"/>
    <w:rsid w:val="00FC6F18"/>
    <w:rsid w:val="00FC7255"/>
    <w:rsid w:val="00FC7326"/>
    <w:rsid w:val="00FC761E"/>
    <w:rsid w:val="00FC7F8B"/>
    <w:rsid w:val="00FD05B0"/>
    <w:rsid w:val="00FD0BC2"/>
    <w:rsid w:val="00FD0E1A"/>
    <w:rsid w:val="00FD0F25"/>
    <w:rsid w:val="00FD16A4"/>
    <w:rsid w:val="00FD17F8"/>
    <w:rsid w:val="00FD1EFE"/>
    <w:rsid w:val="00FD2977"/>
    <w:rsid w:val="00FD2980"/>
    <w:rsid w:val="00FD2B72"/>
    <w:rsid w:val="00FD2E76"/>
    <w:rsid w:val="00FD3113"/>
    <w:rsid w:val="00FD3262"/>
    <w:rsid w:val="00FD329C"/>
    <w:rsid w:val="00FD3EEC"/>
    <w:rsid w:val="00FD4263"/>
    <w:rsid w:val="00FD4E66"/>
    <w:rsid w:val="00FD5097"/>
    <w:rsid w:val="00FD5177"/>
    <w:rsid w:val="00FD5564"/>
    <w:rsid w:val="00FD56AC"/>
    <w:rsid w:val="00FD57E1"/>
    <w:rsid w:val="00FD5AFA"/>
    <w:rsid w:val="00FD5E9B"/>
    <w:rsid w:val="00FD5EBE"/>
    <w:rsid w:val="00FD63E9"/>
    <w:rsid w:val="00FD64CA"/>
    <w:rsid w:val="00FD6C0E"/>
    <w:rsid w:val="00FD7780"/>
    <w:rsid w:val="00FD7BB7"/>
    <w:rsid w:val="00FD7F71"/>
    <w:rsid w:val="00FD7FEA"/>
    <w:rsid w:val="00FE060F"/>
    <w:rsid w:val="00FE0A52"/>
    <w:rsid w:val="00FE0EFA"/>
    <w:rsid w:val="00FE0F5D"/>
    <w:rsid w:val="00FE1608"/>
    <w:rsid w:val="00FE169D"/>
    <w:rsid w:val="00FE16A4"/>
    <w:rsid w:val="00FE1F80"/>
    <w:rsid w:val="00FE241C"/>
    <w:rsid w:val="00FE241E"/>
    <w:rsid w:val="00FE2B71"/>
    <w:rsid w:val="00FE2DAB"/>
    <w:rsid w:val="00FE2FDB"/>
    <w:rsid w:val="00FE329B"/>
    <w:rsid w:val="00FE356F"/>
    <w:rsid w:val="00FE36EA"/>
    <w:rsid w:val="00FE379A"/>
    <w:rsid w:val="00FE39A2"/>
    <w:rsid w:val="00FE3A4F"/>
    <w:rsid w:val="00FE3C3E"/>
    <w:rsid w:val="00FE3DD1"/>
    <w:rsid w:val="00FE3EE6"/>
    <w:rsid w:val="00FE3F22"/>
    <w:rsid w:val="00FE3F82"/>
    <w:rsid w:val="00FE416F"/>
    <w:rsid w:val="00FE43A4"/>
    <w:rsid w:val="00FE447E"/>
    <w:rsid w:val="00FE44C9"/>
    <w:rsid w:val="00FE48E5"/>
    <w:rsid w:val="00FE4AE1"/>
    <w:rsid w:val="00FE4B63"/>
    <w:rsid w:val="00FE4B9E"/>
    <w:rsid w:val="00FE4C76"/>
    <w:rsid w:val="00FE4DC8"/>
    <w:rsid w:val="00FE4F66"/>
    <w:rsid w:val="00FE5082"/>
    <w:rsid w:val="00FE5598"/>
    <w:rsid w:val="00FE5626"/>
    <w:rsid w:val="00FE5CE2"/>
    <w:rsid w:val="00FE5EB6"/>
    <w:rsid w:val="00FE674A"/>
    <w:rsid w:val="00FE6C6B"/>
    <w:rsid w:val="00FE7123"/>
    <w:rsid w:val="00FE7179"/>
    <w:rsid w:val="00FE7545"/>
    <w:rsid w:val="00FE7553"/>
    <w:rsid w:val="00FE7803"/>
    <w:rsid w:val="00FE7846"/>
    <w:rsid w:val="00FE7A3C"/>
    <w:rsid w:val="00FE7AF2"/>
    <w:rsid w:val="00FE7B59"/>
    <w:rsid w:val="00FE7D4F"/>
    <w:rsid w:val="00FE7DCC"/>
    <w:rsid w:val="00FE7EA8"/>
    <w:rsid w:val="00FE7FF9"/>
    <w:rsid w:val="00FF01C5"/>
    <w:rsid w:val="00FF0674"/>
    <w:rsid w:val="00FF0E05"/>
    <w:rsid w:val="00FF1EE6"/>
    <w:rsid w:val="00FF2BB6"/>
    <w:rsid w:val="00FF2FBE"/>
    <w:rsid w:val="00FF3456"/>
    <w:rsid w:val="00FF3564"/>
    <w:rsid w:val="00FF3A34"/>
    <w:rsid w:val="00FF4128"/>
    <w:rsid w:val="00FF4BF0"/>
    <w:rsid w:val="00FF5BB1"/>
    <w:rsid w:val="00FF5EE5"/>
    <w:rsid w:val="00FF62F8"/>
    <w:rsid w:val="00FF631B"/>
    <w:rsid w:val="00FF63F8"/>
    <w:rsid w:val="00FF6D1A"/>
    <w:rsid w:val="00FF6F8C"/>
    <w:rsid w:val="00FF71E8"/>
    <w:rsid w:val="00FF7381"/>
    <w:rsid w:val="00FF77BA"/>
    <w:rsid w:val="00FF7DDC"/>
    <w:rsid w:val="010DB05C"/>
    <w:rsid w:val="029900FB"/>
    <w:rsid w:val="03697234"/>
    <w:rsid w:val="05E8C23C"/>
    <w:rsid w:val="0721D951"/>
    <w:rsid w:val="0732BB35"/>
    <w:rsid w:val="07F6AF73"/>
    <w:rsid w:val="0A80407E"/>
    <w:rsid w:val="0BFE2B10"/>
    <w:rsid w:val="0F95618F"/>
    <w:rsid w:val="10219F37"/>
    <w:rsid w:val="11834210"/>
    <w:rsid w:val="141C6C78"/>
    <w:rsid w:val="1443C392"/>
    <w:rsid w:val="14E8D2BF"/>
    <w:rsid w:val="15120289"/>
    <w:rsid w:val="187ADB37"/>
    <w:rsid w:val="1C0D089E"/>
    <w:rsid w:val="1F30993B"/>
    <w:rsid w:val="214D7F5B"/>
    <w:rsid w:val="2250CA06"/>
    <w:rsid w:val="231F9DBC"/>
    <w:rsid w:val="250C6598"/>
    <w:rsid w:val="27DB5F8A"/>
    <w:rsid w:val="2CBCC252"/>
    <w:rsid w:val="2DE1CC69"/>
    <w:rsid w:val="2E7C4E9A"/>
    <w:rsid w:val="2FE7850F"/>
    <w:rsid w:val="3434AC70"/>
    <w:rsid w:val="34BFC23F"/>
    <w:rsid w:val="358F0568"/>
    <w:rsid w:val="35B10368"/>
    <w:rsid w:val="35C1B5FF"/>
    <w:rsid w:val="38ADC984"/>
    <w:rsid w:val="3D5499CC"/>
    <w:rsid w:val="3E0F48FD"/>
    <w:rsid w:val="3E4C2F69"/>
    <w:rsid w:val="430E98F3"/>
    <w:rsid w:val="44F74651"/>
    <w:rsid w:val="462FFF44"/>
    <w:rsid w:val="47AA586C"/>
    <w:rsid w:val="4AE32D9C"/>
    <w:rsid w:val="4B8396AB"/>
    <w:rsid w:val="4C553855"/>
    <w:rsid w:val="4CD9E137"/>
    <w:rsid w:val="4EC59C45"/>
    <w:rsid w:val="51C79B0D"/>
    <w:rsid w:val="52BAA5F6"/>
    <w:rsid w:val="53C59891"/>
    <w:rsid w:val="56E99C74"/>
    <w:rsid w:val="573422A7"/>
    <w:rsid w:val="58E9FD5E"/>
    <w:rsid w:val="590E65B1"/>
    <w:rsid w:val="5B4A77D5"/>
    <w:rsid w:val="5BA876F0"/>
    <w:rsid w:val="5DC80C77"/>
    <w:rsid w:val="5E201BF0"/>
    <w:rsid w:val="60331531"/>
    <w:rsid w:val="606689E5"/>
    <w:rsid w:val="648F088C"/>
    <w:rsid w:val="671515F4"/>
    <w:rsid w:val="686B0139"/>
    <w:rsid w:val="69981034"/>
    <w:rsid w:val="6B463B23"/>
    <w:rsid w:val="6C126B3E"/>
    <w:rsid w:val="6EB9DBEA"/>
    <w:rsid w:val="6ED4A7DE"/>
    <w:rsid w:val="7016E19F"/>
    <w:rsid w:val="7313AA2B"/>
    <w:rsid w:val="7406CE82"/>
    <w:rsid w:val="7434B899"/>
    <w:rsid w:val="74DECEFA"/>
    <w:rsid w:val="76AB4B4A"/>
    <w:rsid w:val="7CF27C9A"/>
    <w:rsid w:val="7DA6D749"/>
    <w:rsid w:val="7E9BFDE6"/>
    <w:rsid w:val="7E9D2731"/>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FA398D"/>
  <w15:chartTrackingRefBased/>
  <w15:docId w15:val="{70BF4367-2437-4710-98F6-1140657E8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A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95B"/>
    <w:rPr>
      <w:rFonts w:ascii="Helvetica" w:eastAsia="Helvetica" w:hAnsi="Helvetica" w:cs="Helvetica"/>
      <w:color w:val="000000"/>
      <w:lang w:eastAsia="en-AU"/>
    </w:rPr>
  </w:style>
  <w:style w:type="paragraph" w:styleId="Heading1">
    <w:name w:val="heading 1"/>
    <w:basedOn w:val="Normal"/>
    <w:next w:val="Normal"/>
    <w:link w:val="Heading1Char"/>
    <w:uiPriority w:val="9"/>
    <w:qFormat/>
    <w:rsid w:val="0023295B"/>
    <w:pPr>
      <w:spacing w:after="160"/>
      <w:outlineLvl w:val="0"/>
    </w:pPr>
    <w:rPr>
      <w:b/>
      <w:bCs/>
      <w:color w:val="006893"/>
      <w:sz w:val="48"/>
      <w:szCs w:val="48"/>
    </w:rPr>
  </w:style>
  <w:style w:type="paragraph" w:styleId="Heading2">
    <w:name w:val="heading 2"/>
    <w:basedOn w:val="Normal"/>
    <w:next w:val="Normal"/>
    <w:link w:val="Heading2Char"/>
    <w:uiPriority w:val="9"/>
    <w:unhideWhenUsed/>
    <w:qFormat/>
    <w:rsid w:val="0023295B"/>
    <w:pPr>
      <w:spacing w:before="250" w:after="120"/>
      <w:outlineLvl w:val="1"/>
    </w:pPr>
    <w:rPr>
      <w:b/>
      <w:bCs/>
      <w:color w:val="006893"/>
      <w:sz w:val="32"/>
      <w:szCs w:val="32"/>
    </w:rPr>
  </w:style>
  <w:style w:type="paragraph" w:styleId="Heading3">
    <w:name w:val="heading 3"/>
    <w:basedOn w:val="Normal"/>
    <w:next w:val="Normal"/>
    <w:link w:val="Heading3Char"/>
    <w:uiPriority w:val="9"/>
    <w:semiHidden/>
    <w:unhideWhenUsed/>
    <w:qFormat/>
    <w:rsid w:val="00B7137C"/>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2A99"/>
    <w:pPr>
      <w:tabs>
        <w:tab w:val="center" w:pos="4680"/>
        <w:tab w:val="right" w:pos="9360"/>
      </w:tabs>
    </w:pPr>
  </w:style>
  <w:style w:type="character" w:customStyle="1" w:styleId="HeaderChar">
    <w:name w:val="Header Char"/>
    <w:basedOn w:val="DefaultParagraphFont"/>
    <w:link w:val="Header"/>
    <w:uiPriority w:val="99"/>
    <w:rsid w:val="00482A99"/>
  </w:style>
  <w:style w:type="paragraph" w:styleId="Footer">
    <w:name w:val="footer"/>
    <w:basedOn w:val="Normal"/>
    <w:link w:val="FooterChar"/>
    <w:uiPriority w:val="99"/>
    <w:unhideWhenUsed/>
    <w:rsid w:val="00482A99"/>
    <w:pPr>
      <w:tabs>
        <w:tab w:val="center" w:pos="4680"/>
        <w:tab w:val="right" w:pos="9360"/>
      </w:tabs>
    </w:pPr>
  </w:style>
  <w:style w:type="character" w:customStyle="1" w:styleId="FooterChar">
    <w:name w:val="Footer Char"/>
    <w:basedOn w:val="DefaultParagraphFont"/>
    <w:link w:val="Footer"/>
    <w:uiPriority w:val="99"/>
    <w:rsid w:val="00482A99"/>
  </w:style>
  <w:style w:type="character" w:customStyle="1" w:styleId="Heading1Char">
    <w:name w:val="Heading 1 Char"/>
    <w:basedOn w:val="DefaultParagraphFont"/>
    <w:link w:val="Heading1"/>
    <w:uiPriority w:val="9"/>
    <w:rsid w:val="0023295B"/>
    <w:rPr>
      <w:rFonts w:ascii="Helvetica" w:eastAsia="Helvetica" w:hAnsi="Helvetica" w:cs="Helvetica"/>
      <w:b/>
      <w:bCs/>
      <w:color w:val="006893"/>
      <w:sz w:val="48"/>
      <w:szCs w:val="48"/>
      <w:lang w:eastAsia="en-AU"/>
    </w:rPr>
  </w:style>
  <w:style w:type="character" w:customStyle="1" w:styleId="Heading2Char">
    <w:name w:val="Heading 2 Char"/>
    <w:basedOn w:val="DefaultParagraphFont"/>
    <w:link w:val="Heading2"/>
    <w:uiPriority w:val="9"/>
    <w:rsid w:val="0023295B"/>
    <w:rPr>
      <w:rFonts w:ascii="Helvetica" w:eastAsia="Helvetica" w:hAnsi="Helvetica" w:cs="Helvetica"/>
      <w:b/>
      <w:bCs/>
      <w:color w:val="006893"/>
      <w:sz w:val="32"/>
      <w:szCs w:val="32"/>
      <w:lang w:eastAsia="en-AU"/>
    </w:rPr>
  </w:style>
  <w:style w:type="paragraph" w:customStyle="1" w:styleId="SmallText">
    <w:name w:val="Small Text"/>
    <w:next w:val="Normal"/>
    <w:qFormat/>
    <w:rsid w:val="0023295B"/>
    <w:rPr>
      <w:rFonts w:ascii="Times New Roman" w:eastAsia="Times New Roman" w:hAnsi="Times New Roman" w:cs="Times New Roman"/>
      <w:sz w:val="2"/>
      <w:szCs w:val="2"/>
      <w:lang w:eastAsia="en-AU"/>
    </w:rPr>
  </w:style>
  <w:style w:type="paragraph" w:customStyle="1" w:styleId="Choice">
    <w:name w:val="Choice"/>
    <w:basedOn w:val="Normal"/>
    <w:qFormat/>
    <w:rsid w:val="0023295B"/>
    <w:rPr>
      <w:color w:val="1A1A1A"/>
    </w:rPr>
  </w:style>
  <w:style w:type="paragraph" w:customStyle="1" w:styleId="QuestionTitle">
    <w:name w:val="Question Title"/>
    <w:basedOn w:val="Normal"/>
    <w:next w:val="Normal"/>
    <w:qFormat/>
    <w:rsid w:val="0023295B"/>
    <w:pPr>
      <w:spacing w:before="360"/>
    </w:pPr>
    <w:rPr>
      <w:color w:val="1A1A1A"/>
    </w:rPr>
  </w:style>
  <w:style w:type="paragraph" w:customStyle="1" w:styleId="SupportingText">
    <w:name w:val="Supporting Text"/>
    <w:basedOn w:val="Normal"/>
    <w:qFormat/>
    <w:rsid w:val="0023295B"/>
    <w:pPr>
      <w:spacing w:after="120"/>
    </w:pPr>
    <w:rPr>
      <w:b/>
      <w:bCs/>
      <w:color w:val="1A1A1A"/>
      <w:sz w:val="20"/>
      <w:szCs w:val="20"/>
    </w:rPr>
  </w:style>
  <w:style w:type="character" w:styleId="PlaceholderText">
    <w:name w:val="Placeholder Text"/>
    <w:basedOn w:val="DefaultParagraphFont"/>
    <w:uiPriority w:val="99"/>
    <w:semiHidden/>
    <w:rsid w:val="007B0218"/>
    <w:rPr>
      <w:color w:val="666666"/>
    </w:rPr>
  </w:style>
  <w:style w:type="character" w:styleId="Hyperlink">
    <w:name w:val="Hyperlink"/>
    <w:basedOn w:val="DefaultParagraphFont"/>
    <w:uiPriority w:val="99"/>
    <w:unhideWhenUsed/>
    <w:rsid w:val="00577CCD"/>
    <w:rPr>
      <w:color w:val="0563C1" w:themeColor="hyperlink"/>
      <w:u w:val="single"/>
    </w:rPr>
  </w:style>
  <w:style w:type="character" w:styleId="UnresolvedMention">
    <w:name w:val="Unresolved Mention"/>
    <w:basedOn w:val="DefaultParagraphFont"/>
    <w:uiPriority w:val="99"/>
    <w:semiHidden/>
    <w:unhideWhenUsed/>
    <w:rsid w:val="00577CCD"/>
    <w:rPr>
      <w:color w:val="605E5C"/>
      <w:shd w:val="clear" w:color="auto" w:fill="E1DFDD"/>
    </w:rPr>
  </w:style>
  <w:style w:type="paragraph" w:styleId="ListParagraph">
    <w:name w:val="List Paragraph"/>
    <w:basedOn w:val="Normal"/>
    <w:qFormat/>
    <w:rsid w:val="0043443B"/>
    <w:pPr>
      <w:ind w:left="720"/>
      <w:contextualSpacing/>
    </w:pPr>
  </w:style>
  <w:style w:type="paragraph" w:customStyle="1" w:styleId="OtherOptionLabel">
    <w:name w:val="Other Option Label"/>
    <w:basedOn w:val="Choice"/>
    <w:qFormat/>
    <w:rsid w:val="00EE4A34"/>
    <w:pPr>
      <w:spacing w:after="150"/>
    </w:pPr>
  </w:style>
  <w:style w:type="paragraph" w:customStyle="1" w:styleId="Description">
    <w:name w:val="Description"/>
    <w:basedOn w:val="Normal"/>
    <w:next w:val="Normal"/>
    <w:qFormat/>
    <w:rsid w:val="00EE4A34"/>
    <w:pPr>
      <w:spacing w:after="120"/>
    </w:pPr>
    <w:rPr>
      <w:color w:val="525252"/>
    </w:rPr>
  </w:style>
  <w:style w:type="character" w:customStyle="1" w:styleId="Heading3Char">
    <w:name w:val="Heading 3 Char"/>
    <w:basedOn w:val="DefaultParagraphFont"/>
    <w:link w:val="Heading3"/>
    <w:uiPriority w:val="9"/>
    <w:semiHidden/>
    <w:rsid w:val="00B7137C"/>
    <w:rPr>
      <w:rFonts w:asciiTheme="majorHAnsi" w:eastAsiaTheme="majorEastAsia" w:hAnsiTheme="majorHAnsi" w:cstheme="majorBidi"/>
      <w:color w:val="1F3763" w:themeColor="accent1" w:themeShade="7F"/>
      <w:lang w:eastAsia="en-AU"/>
    </w:rPr>
  </w:style>
  <w:style w:type="paragraph" w:styleId="CommentText">
    <w:name w:val="annotation text"/>
    <w:basedOn w:val="Normal"/>
    <w:link w:val="CommentTextChar"/>
    <w:uiPriority w:val="99"/>
    <w:unhideWhenUsed/>
    <w:rsid w:val="00515FBC"/>
    <w:rPr>
      <w:sz w:val="20"/>
      <w:szCs w:val="20"/>
    </w:rPr>
  </w:style>
  <w:style w:type="character" w:customStyle="1" w:styleId="CommentTextChar">
    <w:name w:val="Comment Text Char"/>
    <w:basedOn w:val="DefaultParagraphFont"/>
    <w:link w:val="CommentText"/>
    <w:uiPriority w:val="99"/>
    <w:rsid w:val="00515FBC"/>
    <w:rPr>
      <w:rFonts w:ascii="Helvetica" w:eastAsia="Helvetica" w:hAnsi="Helvetica" w:cs="Helvetica"/>
      <w:color w:val="000000"/>
      <w:sz w:val="20"/>
      <w:szCs w:val="20"/>
      <w:lang w:eastAsia="en-AU"/>
    </w:rPr>
  </w:style>
  <w:style w:type="character" w:styleId="CommentReference">
    <w:name w:val="annotation reference"/>
    <w:basedOn w:val="DefaultParagraphFont"/>
    <w:uiPriority w:val="99"/>
    <w:semiHidden/>
    <w:unhideWhenUsed/>
    <w:rsid w:val="00515FBC"/>
    <w:rPr>
      <w:sz w:val="16"/>
      <w:szCs w:val="16"/>
    </w:rPr>
  </w:style>
  <w:style w:type="paragraph" w:styleId="Revision">
    <w:name w:val="Revision"/>
    <w:hidden/>
    <w:uiPriority w:val="99"/>
    <w:semiHidden/>
    <w:rsid w:val="00515FBC"/>
    <w:rPr>
      <w:rFonts w:ascii="Helvetica" w:eastAsia="Helvetica" w:hAnsi="Helvetica" w:cs="Helvetica"/>
      <w:color w:val="000000"/>
      <w:lang w:eastAsia="en-AU"/>
    </w:rPr>
  </w:style>
  <w:style w:type="paragraph" w:styleId="CommentSubject">
    <w:name w:val="annotation subject"/>
    <w:basedOn w:val="CommentText"/>
    <w:next w:val="CommentText"/>
    <w:link w:val="CommentSubjectChar"/>
    <w:uiPriority w:val="99"/>
    <w:semiHidden/>
    <w:unhideWhenUsed/>
    <w:rsid w:val="00BC648B"/>
    <w:rPr>
      <w:b/>
      <w:bCs/>
    </w:rPr>
  </w:style>
  <w:style w:type="character" w:customStyle="1" w:styleId="CommentSubjectChar">
    <w:name w:val="Comment Subject Char"/>
    <w:basedOn w:val="CommentTextChar"/>
    <w:link w:val="CommentSubject"/>
    <w:uiPriority w:val="99"/>
    <w:semiHidden/>
    <w:rsid w:val="00BC648B"/>
    <w:rPr>
      <w:rFonts w:ascii="Helvetica" w:eastAsia="Helvetica" w:hAnsi="Helvetica" w:cs="Helvetica"/>
      <w:b/>
      <w:bCs/>
      <w:color w:val="000000"/>
      <w:sz w:val="20"/>
      <w:szCs w:val="20"/>
      <w:lang w:eastAsia="en-AU"/>
    </w:rPr>
  </w:style>
  <w:style w:type="character" w:styleId="Mention">
    <w:name w:val="Mention"/>
    <w:basedOn w:val="DefaultParagraphFont"/>
    <w:uiPriority w:val="99"/>
    <w:unhideWhenUsed/>
    <w:rsid w:val="00BC648B"/>
    <w:rPr>
      <w:color w:val="2B579A"/>
      <w:shd w:val="clear" w:color="auto" w:fill="E1DFDD"/>
    </w:rPr>
  </w:style>
  <w:style w:type="table" w:styleId="TableGrid">
    <w:name w:val="Table Grid"/>
    <w:basedOn w:val="TableNormal"/>
    <w:uiPriority w:val="39"/>
    <w:rsid w:val="008F72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171349">
      <w:bodyDiv w:val="1"/>
      <w:marLeft w:val="0"/>
      <w:marRight w:val="0"/>
      <w:marTop w:val="0"/>
      <w:marBottom w:val="0"/>
      <w:divBdr>
        <w:top w:val="none" w:sz="0" w:space="0" w:color="auto"/>
        <w:left w:val="none" w:sz="0" w:space="0" w:color="auto"/>
        <w:bottom w:val="none" w:sz="0" w:space="0" w:color="auto"/>
        <w:right w:val="none" w:sz="0" w:space="0" w:color="auto"/>
      </w:divBdr>
    </w:div>
    <w:div w:id="236325158">
      <w:bodyDiv w:val="1"/>
      <w:marLeft w:val="0"/>
      <w:marRight w:val="0"/>
      <w:marTop w:val="0"/>
      <w:marBottom w:val="0"/>
      <w:divBdr>
        <w:top w:val="none" w:sz="0" w:space="0" w:color="auto"/>
        <w:left w:val="none" w:sz="0" w:space="0" w:color="auto"/>
        <w:bottom w:val="none" w:sz="0" w:space="0" w:color="auto"/>
        <w:right w:val="none" w:sz="0" w:space="0" w:color="auto"/>
      </w:divBdr>
    </w:div>
    <w:div w:id="423960226">
      <w:bodyDiv w:val="1"/>
      <w:marLeft w:val="0"/>
      <w:marRight w:val="0"/>
      <w:marTop w:val="0"/>
      <w:marBottom w:val="0"/>
      <w:divBdr>
        <w:top w:val="none" w:sz="0" w:space="0" w:color="auto"/>
        <w:left w:val="none" w:sz="0" w:space="0" w:color="auto"/>
        <w:bottom w:val="none" w:sz="0" w:space="0" w:color="auto"/>
        <w:right w:val="none" w:sz="0" w:space="0" w:color="auto"/>
      </w:divBdr>
    </w:div>
    <w:div w:id="535656807">
      <w:bodyDiv w:val="1"/>
      <w:marLeft w:val="0"/>
      <w:marRight w:val="0"/>
      <w:marTop w:val="0"/>
      <w:marBottom w:val="0"/>
      <w:divBdr>
        <w:top w:val="none" w:sz="0" w:space="0" w:color="auto"/>
        <w:left w:val="none" w:sz="0" w:space="0" w:color="auto"/>
        <w:bottom w:val="none" w:sz="0" w:space="0" w:color="auto"/>
        <w:right w:val="none" w:sz="0" w:space="0" w:color="auto"/>
      </w:divBdr>
    </w:div>
    <w:div w:id="672342241">
      <w:bodyDiv w:val="1"/>
      <w:marLeft w:val="0"/>
      <w:marRight w:val="0"/>
      <w:marTop w:val="0"/>
      <w:marBottom w:val="0"/>
      <w:divBdr>
        <w:top w:val="none" w:sz="0" w:space="0" w:color="auto"/>
        <w:left w:val="none" w:sz="0" w:space="0" w:color="auto"/>
        <w:bottom w:val="none" w:sz="0" w:space="0" w:color="auto"/>
        <w:right w:val="none" w:sz="0" w:space="0" w:color="auto"/>
      </w:divBdr>
    </w:div>
    <w:div w:id="1120417324">
      <w:bodyDiv w:val="1"/>
      <w:marLeft w:val="0"/>
      <w:marRight w:val="0"/>
      <w:marTop w:val="0"/>
      <w:marBottom w:val="0"/>
      <w:divBdr>
        <w:top w:val="none" w:sz="0" w:space="0" w:color="auto"/>
        <w:left w:val="none" w:sz="0" w:space="0" w:color="auto"/>
        <w:bottom w:val="none" w:sz="0" w:space="0" w:color="auto"/>
        <w:right w:val="none" w:sz="0" w:space="0" w:color="auto"/>
      </w:divBdr>
    </w:div>
    <w:div w:id="1757164597">
      <w:bodyDiv w:val="1"/>
      <w:marLeft w:val="0"/>
      <w:marRight w:val="0"/>
      <w:marTop w:val="0"/>
      <w:marBottom w:val="0"/>
      <w:divBdr>
        <w:top w:val="none" w:sz="0" w:space="0" w:color="auto"/>
        <w:left w:val="none" w:sz="0" w:space="0" w:color="auto"/>
        <w:bottom w:val="none" w:sz="0" w:space="0" w:color="auto"/>
        <w:right w:val="none" w:sz="0" w:space="0" w:color="auto"/>
      </w:divBdr>
    </w:div>
    <w:div w:id="1983777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3.xml"/><Relationship Id="rId26" Type="http://schemas.openxmlformats.org/officeDocument/2006/relationships/footer" Target="footer8.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5.xml"/><Relationship Id="rId28" Type="http://schemas.openxmlformats.org/officeDocument/2006/relationships/footer" Target="footer9.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5.xml"/><Relationship Id="rId27" Type="http://schemas.openxmlformats.org/officeDocument/2006/relationships/hyperlink" Target="mailto:privacyofficer@merri-bek.vic.gov.au" TargetMode="External"/><Relationship Id="rId30"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orath\Downloads\mcc-letterhead-w-language-link-20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62f48cd-84a1-44f5-be51-f0c13ae22116" xsi:nil="true"/>
    <lcf76f155ced4ddcb4097134ff3c332f xmlns="602d96d6-2325-44fc-8e87-34bcd387769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704FD64F8E2F429B453D9F4FBC26B3" ma:contentTypeVersion="13" ma:contentTypeDescription="Create a new document." ma:contentTypeScope="" ma:versionID="d67c30a10b027a52da2cea96f9680b0f">
  <xsd:schema xmlns:xsd="http://www.w3.org/2001/XMLSchema" xmlns:xs="http://www.w3.org/2001/XMLSchema" xmlns:p="http://schemas.microsoft.com/office/2006/metadata/properties" xmlns:ns2="602d96d6-2325-44fc-8e87-34bcd3877696" xmlns:ns3="762f48cd-84a1-44f5-be51-f0c13ae22116" targetNamespace="http://schemas.microsoft.com/office/2006/metadata/properties" ma:root="true" ma:fieldsID="fb659b307ab1e0a55f60f366fe428c40" ns2:_="" ns3:_="">
    <xsd:import namespace="602d96d6-2325-44fc-8e87-34bcd3877696"/>
    <xsd:import namespace="762f48cd-84a1-44f5-be51-f0c13ae221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2d96d6-2325-44fc-8e87-34bcd38776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4ae220b-3468-4ab7-af9d-c37628b031e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2f48cd-84a1-44f5-be51-f0c13ae2211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ae9602a-e7e9-4dfd-a202-d251db0682ca}" ma:internalName="TaxCatchAll" ma:showField="CatchAllData" ma:web="762f48cd-84a1-44f5-be51-f0c13ae221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
</file>

<file path=customXml/itemProps1.xml><?xml version="1.0" encoding="utf-8"?>
<ds:datastoreItem xmlns:ds="http://schemas.openxmlformats.org/officeDocument/2006/customXml" ds:itemID="{BA252A2A-BE60-4185-ADF4-7488FE529062}">
  <ds:schemaRefs>
    <ds:schemaRef ds:uri="http://schemas.microsoft.com/office/2006/metadata/properties"/>
    <ds:schemaRef ds:uri="http://schemas.microsoft.com/office/infopath/2007/PartnerControls"/>
    <ds:schemaRef ds:uri="762f48cd-84a1-44f5-be51-f0c13ae22116"/>
    <ds:schemaRef ds:uri="602d96d6-2325-44fc-8e87-34bcd3877696"/>
  </ds:schemaRefs>
</ds:datastoreItem>
</file>

<file path=customXml/itemProps2.xml><?xml version="1.0" encoding="utf-8"?>
<ds:datastoreItem xmlns:ds="http://schemas.openxmlformats.org/officeDocument/2006/customXml" ds:itemID="{9EEF1045-845E-4098-ACD5-9E1349C64C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2d96d6-2325-44fc-8e87-34bcd3877696"/>
    <ds:schemaRef ds:uri="762f48cd-84a1-44f5-be51-f0c13ae221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D6E657-EE7D-4FD5-8B1E-44F6BC392DFC}">
  <ds:schemaRefs>
    <ds:schemaRef ds:uri="http://schemas.openxmlformats.org/officeDocument/2006/bibliography"/>
  </ds:schemaRefs>
</ds:datastoreItem>
</file>

<file path=customXml/itemProps4.xml><?xml version="1.0" encoding="utf-8"?>
<ds:datastoreItem xmlns:ds="http://schemas.openxmlformats.org/officeDocument/2006/customXml" ds:itemID="{38868BA7-0734-446B-A177-4DCE4A23F78C}">
  <ds:schemaRefs>
    <ds:schemaRef ds:uri="http://schemas.microsoft.com/sharepoint/v3/contenttype/forms"/>
  </ds:schemaRefs>
</ds:datastoreItem>
</file>

<file path=customXml/itemProps5.xml><?xml version="1.0" encoding="utf-8"?>
<ds:datastoreItem xmlns:ds="http://schemas.openxmlformats.org/officeDocument/2006/customXml" ds:itemID="{E9DDB7F3-203B-4588-AC5E-6D183B8F4E71}">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mcc-letterhead-w-language-link-2024.dotx</Template>
  <TotalTime>1</TotalTime>
  <Pages>8</Pages>
  <Words>1119</Words>
  <Characters>5250</Characters>
  <Application>Microsoft Office Word</Application>
  <DocSecurity>0</DocSecurity>
  <Lines>238</Lines>
  <Paragraphs>199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6170</CharactersWithSpaces>
  <SharedDoc>false</SharedDoc>
  <HLinks>
    <vt:vector size="6" baseType="variant">
      <vt:variant>
        <vt:i4>4915247</vt:i4>
      </vt:variant>
      <vt:variant>
        <vt:i4>0</vt:i4>
      </vt:variant>
      <vt:variant>
        <vt:i4>0</vt:i4>
      </vt:variant>
      <vt:variant>
        <vt:i4>5</vt:i4>
      </vt:variant>
      <vt:variant>
        <vt:lpwstr>mailto:privacyofficer@merri-bek.vic.gov.au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Morath</dc:creator>
  <cp:keywords/>
  <dc:description/>
  <cp:lastModifiedBy>Anna Morath</cp:lastModifiedBy>
  <cp:revision>2</cp:revision>
  <cp:lastPrinted>2025-08-15T08:19:00Z</cp:lastPrinted>
  <dcterms:created xsi:type="dcterms:W3CDTF">2026-03-12T22:36:00Z</dcterms:created>
  <dcterms:modified xsi:type="dcterms:W3CDTF">2026-03-12T22:36:00Z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0x01010073704FD64F8E2F429B453D9F4FBC26B3</vt:lpwstr>
  </property>
  <property fmtid="{D5CDD505-2E9C-101B-9397-08002B2CF9AE}" pid="3" name="MediaServiceImageTags">
    <vt:lpwstr/>
  </property>
</Properties>
</file>